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41E924EA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6E41D4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76750A">
                                  <w:rPr>
                                    <w:rStyle w:val="Style2"/>
                                  </w:rPr>
                                  <w:t>83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41E924EA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6E41D4">
                            <w:rPr>
                              <w:rStyle w:val="Style2"/>
                            </w:rPr>
                            <w:t>1</w:t>
                          </w:r>
                          <w:r w:rsidR="0076750A">
                            <w:rPr>
                              <w:rStyle w:val="Style2"/>
                            </w:rPr>
                            <w:t>83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01570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45532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01570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455325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01570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455325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947CF" w14:textId="77777777" w:rsidR="00015701" w:rsidRDefault="00015701" w:rsidP="001007E7">
      <w:pPr>
        <w:spacing w:after="0" w:line="240" w:lineRule="auto"/>
      </w:pPr>
      <w:r>
        <w:separator/>
      </w:r>
    </w:p>
  </w:endnote>
  <w:endnote w:type="continuationSeparator" w:id="0">
    <w:p w14:paraId="2F559C12" w14:textId="77777777" w:rsidR="00015701" w:rsidRDefault="0001570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4ED30" w14:textId="77777777" w:rsidR="00015701" w:rsidRDefault="00015701" w:rsidP="001007E7">
      <w:pPr>
        <w:spacing w:after="0" w:line="240" w:lineRule="auto"/>
      </w:pPr>
      <w:r>
        <w:separator/>
      </w:r>
    </w:p>
  </w:footnote>
  <w:footnote w:type="continuationSeparator" w:id="0">
    <w:p w14:paraId="2605039C" w14:textId="77777777" w:rsidR="00015701" w:rsidRDefault="0001570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15701"/>
    <w:rsid w:val="00034DD9"/>
    <w:rsid w:val="000403B5"/>
    <w:rsid w:val="00045479"/>
    <w:rsid w:val="00046DFF"/>
    <w:rsid w:val="0005792C"/>
    <w:rsid w:val="0007154B"/>
    <w:rsid w:val="00072E62"/>
    <w:rsid w:val="000B0DCD"/>
    <w:rsid w:val="000C585C"/>
    <w:rsid w:val="000E02D9"/>
    <w:rsid w:val="001007E7"/>
    <w:rsid w:val="001020C0"/>
    <w:rsid w:val="0010744A"/>
    <w:rsid w:val="0013053C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5325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475EA"/>
    <w:rsid w:val="00567C56"/>
    <w:rsid w:val="0059030E"/>
    <w:rsid w:val="00593F7F"/>
    <w:rsid w:val="005D7012"/>
    <w:rsid w:val="006067B4"/>
    <w:rsid w:val="00611A07"/>
    <w:rsid w:val="0061317A"/>
    <w:rsid w:val="00615EC8"/>
    <w:rsid w:val="0062592A"/>
    <w:rsid w:val="006506D0"/>
    <w:rsid w:val="00651E48"/>
    <w:rsid w:val="00656B48"/>
    <w:rsid w:val="006579BF"/>
    <w:rsid w:val="00666D56"/>
    <w:rsid w:val="006709BC"/>
    <w:rsid w:val="006911BC"/>
    <w:rsid w:val="006B399A"/>
    <w:rsid w:val="006E41D4"/>
    <w:rsid w:val="006F505B"/>
    <w:rsid w:val="006F567F"/>
    <w:rsid w:val="00725091"/>
    <w:rsid w:val="00733AA6"/>
    <w:rsid w:val="00737FCF"/>
    <w:rsid w:val="0076750A"/>
    <w:rsid w:val="00780880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51BE5"/>
    <w:rsid w:val="00A640BD"/>
    <w:rsid w:val="00A641A7"/>
    <w:rsid w:val="00A72F42"/>
    <w:rsid w:val="00AA2F6B"/>
    <w:rsid w:val="00AC3DCF"/>
    <w:rsid w:val="00AD7919"/>
    <w:rsid w:val="00AF2E6B"/>
    <w:rsid w:val="00B42647"/>
    <w:rsid w:val="00B50E8E"/>
    <w:rsid w:val="00B62EEF"/>
    <w:rsid w:val="00B70838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7A02"/>
    <w:rsid w:val="00CE67A3"/>
    <w:rsid w:val="00D025CC"/>
    <w:rsid w:val="00D1201E"/>
    <w:rsid w:val="00D21611"/>
    <w:rsid w:val="00D24FA7"/>
    <w:rsid w:val="00D307B4"/>
    <w:rsid w:val="00D45A3E"/>
    <w:rsid w:val="00D51F86"/>
    <w:rsid w:val="00D57C46"/>
    <w:rsid w:val="00D64696"/>
    <w:rsid w:val="00D72193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4013A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C592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Marializ Alexandra Casado Feliz</cp:lastModifiedBy>
  <cp:revision>35</cp:revision>
  <cp:lastPrinted>2013-08-13T13:54:00Z</cp:lastPrinted>
  <dcterms:created xsi:type="dcterms:W3CDTF">2021-12-21T17:39:00Z</dcterms:created>
  <dcterms:modified xsi:type="dcterms:W3CDTF">2026-08-11T14:35:00Z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