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07A275D7" w:rsidR="00AC6073" w:rsidRPr="00AC6073" w:rsidRDefault="00B858EF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EE4CEA" w:rsidRPr="00EE4CEA">
                                      <w:rPr>
                                        <w:lang w:val="en-US"/>
                                      </w:rPr>
                                      <w:t>SIE-DAF-CM-2026-0058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07A275D7" w:rsidR="00AC6073" w:rsidRPr="00AC6073" w:rsidRDefault="00B858EF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EE4CEA" w:rsidRPr="00EE4CEA">
                                <w:rPr>
                                  <w:lang w:val="en-US"/>
                                </w:rPr>
                                <w:t>SIE-DAF-CM-2026-0058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B858E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7D2E6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B858E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7D2E6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B858E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7D2E6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C53A0" w14:textId="77777777" w:rsidR="00B858EF" w:rsidRDefault="00B858EF" w:rsidP="001007E7">
      <w:pPr>
        <w:spacing w:after="0" w:line="240" w:lineRule="auto"/>
      </w:pPr>
      <w:r>
        <w:separator/>
      </w:r>
    </w:p>
  </w:endnote>
  <w:endnote w:type="continuationSeparator" w:id="0">
    <w:p w14:paraId="294290A5" w14:textId="77777777" w:rsidR="00B858EF" w:rsidRDefault="00B858E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32052" w14:textId="77777777" w:rsidR="00B858EF" w:rsidRDefault="00B858EF" w:rsidP="001007E7">
      <w:pPr>
        <w:spacing w:after="0" w:line="240" w:lineRule="auto"/>
      </w:pPr>
      <w:r>
        <w:separator/>
      </w:r>
    </w:p>
  </w:footnote>
  <w:footnote w:type="continuationSeparator" w:id="0">
    <w:p w14:paraId="053DD8A1" w14:textId="77777777" w:rsidR="00B858EF" w:rsidRDefault="00B858E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468B0"/>
    <w:rsid w:val="003601BB"/>
    <w:rsid w:val="003804E1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0C55"/>
    <w:rsid w:val="004D45A8"/>
    <w:rsid w:val="00531BDC"/>
    <w:rsid w:val="00535962"/>
    <w:rsid w:val="00572CD5"/>
    <w:rsid w:val="005909E5"/>
    <w:rsid w:val="00593603"/>
    <w:rsid w:val="00611A07"/>
    <w:rsid w:val="00614BD8"/>
    <w:rsid w:val="0062592A"/>
    <w:rsid w:val="006506D0"/>
    <w:rsid w:val="00651E48"/>
    <w:rsid w:val="00661CEA"/>
    <w:rsid w:val="00666D56"/>
    <w:rsid w:val="006709BC"/>
    <w:rsid w:val="006F567F"/>
    <w:rsid w:val="00710C82"/>
    <w:rsid w:val="00725091"/>
    <w:rsid w:val="007355BF"/>
    <w:rsid w:val="00780880"/>
    <w:rsid w:val="007A37C3"/>
    <w:rsid w:val="007B0E1F"/>
    <w:rsid w:val="007B6F6F"/>
    <w:rsid w:val="007D2E65"/>
    <w:rsid w:val="007F026A"/>
    <w:rsid w:val="00820C9F"/>
    <w:rsid w:val="0082707E"/>
    <w:rsid w:val="008315B0"/>
    <w:rsid w:val="008B255E"/>
    <w:rsid w:val="008B3AE5"/>
    <w:rsid w:val="008C388B"/>
    <w:rsid w:val="00910929"/>
    <w:rsid w:val="00966EEE"/>
    <w:rsid w:val="00977C54"/>
    <w:rsid w:val="009A11B8"/>
    <w:rsid w:val="00A10520"/>
    <w:rsid w:val="00A16099"/>
    <w:rsid w:val="00A200CC"/>
    <w:rsid w:val="00A640BD"/>
    <w:rsid w:val="00A641A7"/>
    <w:rsid w:val="00A72F42"/>
    <w:rsid w:val="00A958B4"/>
    <w:rsid w:val="00AC6073"/>
    <w:rsid w:val="00AD2B71"/>
    <w:rsid w:val="00AD7919"/>
    <w:rsid w:val="00AE6A1C"/>
    <w:rsid w:val="00AE6C37"/>
    <w:rsid w:val="00AF2E6B"/>
    <w:rsid w:val="00B33BFE"/>
    <w:rsid w:val="00B62EEF"/>
    <w:rsid w:val="00B858EF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D2DDB"/>
    <w:rsid w:val="00CE67A3"/>
    <w:rsid w:val="00D06A95"/>
    <w:rsid w:val="00D1201E"/>
    <w:rsid w:val="00D24FA7"/>
    <w:rsid w:val="00D45A3E"/>
    <w:rsid w:val="00D64696"/>
    <w:rsid w:val="00D7710E"/>
    <w:rsid w:val="00D90D49"/>
    <w:rsid w:val="00D9600B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EE4CEA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Emelyn Cristina Lopez Castro</cp:lastModifiedBy>
  <cp:revision>9</cp:revision>
  <cp:lastPrinted>2011-03-04T18:48:00Z</cp:lastPrinted>
  <dcterms:created xsi:type="dcterms:W3CDTF">2026-02-10T20:01:00Z</dcterms:created>
  <dcterms:modified xsi:type="dcterms:W3CDTF">2026-09-16T14:51:00Z</dcterms:modified>
</cp:coreProperties>
</file>