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5A55E" w14:textId="77777777" w:rsidR="00535962" w:rsidRPr="00F7167E" w:rsidRDefault="00961AF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498D487" wp14:editId="36B0B2CA">
                <wp:simplePos x="0" y="0"/>
                <wp:positionH relativeFrom="column">
                  <wp:posOffset>4248150</wp:posOffset>
                </wp:positionH>
                <wp:positionV relativeFrom="paragraph">
                  <wp:posOffset>-590550</wp:posOffset>
                </wp:positionV>
                <wp:extent cx="2071370" cy="737023"/>
                <wp:effectExtent l="19050" t="0" r="2413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1370" cy="737023"/>
                          <a:chOff x="12674" y="523"/>
                          <a:chExt cx="273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674" y="561"/>
                            <a:ext cx="2671" cy="967"/>
                            <a:chOff x="8935" y="720"/>
                            <a:chExt cx="2225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35" y="1258"/>
                              <a:ext cx="2225" cy="36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2DB9CE" w14:textId="77777777" w:rsidR="0075402F" w:rsidRPr="0075402F" w:rsidRDefault="0075402F" w:rsidP="0075402F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75402F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IDAC-CCC-CP-2026-0015</w:t>
                                </w:r>
                              </w:p>
                              <w:p w14:paraId="54FE0E18" w14:textId="49F80F1B" w:rsidR="001466B0" w:rsidRPr="00020629" w:rsidRDefault="001466B0" w:rsidP="001466B0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B65B0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8D487" id="Group 21" o:spid="_x0000_s1026" style="position:absolute;margin-left:334.5pt;margin-top:-46.5pt;width:163.1pt;height:58.05pt;z-index:251659776" coordorigin="12674,523" coordsize="273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674;top:561;width:2671;height:967" coordorigin="8935,720" coordsize="2225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35;top:1258;width:2225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F2DB9CE" w14:textId="77777777" w:rsidR="0075402F" w:rsidRPr="0075402F" w:rsidRDefault="0075402F" w:rsidP="0075402F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75402F">
                            <w:rPr>
                              <w:b/>
                              <w:sz w:val="20"/>
                              <w:szCs w:val="20"/>
                            </w:rPr>
                            <w:t>IDAC-CCC-CP-2026-0015</w:t>
                          </w:r>
                        </w:p>
                        <w:p w14:paraId="54FE0E18" w14:textId="49F80F1B" w:rsidR="001466B0" w:rsidRPr="00020629" w:rsidRDefault="001466B0" w:rsidP="001466B0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2B65B0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E7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29B042" wp14:editId="425B788B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-342900</wp:posOffset>
                </wp:positionV>
                <wp:extent cx="1200150" cy="1004570"/>
                <wp:effectExtent l="0" t="0" r="0" b="50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0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FB459" w14:textId="77777777" w:rsidR="00BC61BD" w:rsidRPr="00BC61BD" w:rsidRDefault="008E6410">
                            <w:pPr>
                              <w:rPr>
                                <w:lang w:val="en-US"/>
                              </w:rPr>
                            </w:pPr>
                            <w:r w:rsidRPr="00874736">
                              <w:rPr>
                                <w:rFonts w:ascii="Arial Narrow" w:hAnsi="Arial Narrow"/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102E54AD" wp14:editId="5C731EED">
                                  <wp:extent cx="995681" cy="735330"/>
                                  <wp:effectExtent l="0" t="0" r="0" b="7620"/>
                                  <wp:docPr id="21" name="Imagen 21" descr="C:\Users\carlos.mirabal\Desktop\logo-idac-1-cop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arlos.mirabal\Desktop\logo-idac-1-cop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1145" cy="74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9B042" id="Text Box 2" o:spid="_x0000_s1031" type="#_x0000_t202" style="position:absolute;margin-left:-42pt;margin-top:-27pt;width:94.5pt;height:79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" filled="f" stroked="f">
                <v:textbox>
                  <w:txbxContent>
                    <w:p w14:paraId="23BFB459" w14:textId="77777777" w:rsidR="00BC61BD" w:rsidRPr="00BC61BD" w:rsidRDefault="008E6410">
                      <w:pPr>
                        <w:rPr>
                          <w:lang w:val="en-US"/>
                        </w:rPr>
                      </w:pPr>
                      <w:r w:rsidRPr="00874736">
                        <w:rPr>
                          <w:rFonts w:ascii="Arial Narrow" w:hAnsi="Arial Narrow"/>
                          <w:noProof/>
                          <w:lang w:val="es-DO" w:eastAsia="es-DO"/>
                        </w:rPr>
                        <w:drawing>
                          <wp:inline distT="0" distB="0" distL="0" distR="0" wp14:anchorId="102E54AD" wp14:editId="5C731EED">
                            <wp:extent cx="995681" cy="735330"/>
                            <wp:effectExtent l="0" t="0" r="0" b="7620"/>
                            <wp:docPr id="21" name="Imagen 21" descr="C:\Users\carlos.mirabal\Desktop\logo-idac-1-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arlos.mirabal\Desktop\logo-idac-1-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1145" cy="74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2C388C" wp14:editId="1D823AB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8901D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C388C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3BE8901D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8132884" wp14:editId="020625F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0EB8904" wp14:editId="26F423D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A8C9C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B8904" id="Text Box 12" o:spid="_x0000_s1033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9DA8C9C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C5A665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F0FC139" wp14:editId="1A74AAE9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47A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FC13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E447A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B8D40B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CD6239" wp14:editId="4A3DD35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A13A1" w14:textId="77777777" w:rsidR="008E6410" w:rsidRPr="008E6410" w:rsidRDefault="00000000" w:rsidP="008E6410">
                            <w:pPr>
                              <w:jc w:val="center"/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rFonts w:asciiTheme="minorHAnsi" w:hAnsiTheme="minorHAnsi"/>
                                  <w:sz w:val="28"/>
                                  <w:szCs w:val="2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8E6410" w:rsidRPr="008E6410">
                                  <w:rPr>
                                    <w:rStyle w:val="Style6"/>
                                    <w:rFonts w:asciiTheme="minorHAnsi" w:hAnsiTheme="minorHAnsi"/>
                                    <w:sz w:val="28"/>
                                    <w:szCs w:val="26"/>
                                  </w:rPr>
                                  <w:t>INSTITU</w:t>
                                </w:r>
                              </w:sdtContent>
                            </w:sdt>
                            <w:r w:rsidR="008E6410" w:rsidRPr="008E6410">
                              <w:rPr>
                                <w:rStyle w:val="Style6"/>
                                <w:rFonts w:asciiTheme="minorHAnsi" w:hAnsiTheme="minorHAnsi"/>
                                <w:sz w:val="28"/>
                                <w:szCs w:val="26"/>
                              </w:rPr>
                              <w:t>TO DOMINICANO DE AVIACIÓN CIVIL</w:t>
                            </w:r>
                          </w:p>
                          <w:p w14:paraId="5A0FC5AD" w14:textId="77777777" w:rsidR="002E1412" w:rsidRPr="008E6410" w:rsidRDefault="002E1412" w:rsidP="00A72F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D623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73A13A1" w14:textId="77777777" w:rsidR="008E6410" w:rsidRPr="008E6410" w:rsidRDefault="00000000" w:rsidP="008E6410">
                      <w:pPr>
                        <w:jc w:val="center"/>
                        <w:rPr>
                          <w:rFonts w:asciiTheme="minorHAnsi" w:hAnsiTheme="minorHAnsi"/>
                          <w:sz w:val="28"/>
                          <w:szCs w:val="26"/>
                        </w:rPr>
                      </w:pPr>
                      <w:sdt>
                        <w:sdtPr>
                          <w:rPr>
                            <w:rStyle w:val="Style6"/>
                            <w:rFonts w:asciiTheme="minorHAnsi" w:hAnsiTheme="minorHAnsi"/>
                            <w:sz w:val="28"/>
                            <w:szCs w:val="2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E6410" w:rsidRPr="008E6410">
                            <w:rPr>
                              <w:rStyle w:val="Style6"/>
                              <w:rFonts w:asciiTheme="minorHAnsi" w:hAnsiTheme="minorHAnsi"/>
                              <w:sz w:val="28"/>
                              <w:szCs w:val="26"/>
                            </w:rPr>
                            <w:t>INSTITU</w:t>
                          </w:r>
                        </w:sdtContent>
                      </w:sdt>
                      <w:r w:rsidR="008E6410" w:rsidRPr="008E6410">
                        <w:rPr>
                          <w:rStyle w:val="Style6"/>
                          <w:rFonts w:asciiTheme="minorHAnsi" w:hAnsiTheme="minorHAnsi"/>
                          <w:sz w:val="28"/>
                          <w:szCs w:val="26"/>
                        </w:rPr>
                        <w:t>TO DOMINICANO DE AVIACIÓN CIVIL</w:t>
                      </w:r>
                    </w:p>
                    <w:p w14:paraId="5A0FC5AD" w14:textId="77777777" w:rsidR="002E1412" w:rsidRPr="008E6410" w:rsidRDefault="002E1412" w:rsidP="00A72F4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4F8917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EF2163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E07D27" wp14:editId="7F2E19E1">
                <wp:simplePos x="0" y="0"/>
                <wp:positionH relativeFrom="column">
                  <wp:posOffset>1082040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4DA2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07D27" id="Text Box 18" o:spid="_x0000_s1036" type="#_x0000_t202" style="position:absolute;left:0;text-align:left;margin-left:85.2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LTL5yndAAAACQEAAA8AAABkcnMv&#10;ZG93bnJldi54bWxMj8tOwzAQRfdI/IM1SGwQdYiamIY4FSCB2PbxAU48TSLicRS7Tfr3DCvYzdUc&#10;3TlTbhc3iAtOofek4WmVgEBqvO2p1XA8fDw+gwjRkDWDJ9RwxQDb6vamNIX1M+3wso+t4BIKhdHQ&#10;xTgWUoamQ2fCyo9IvDv5yZnIcWqlnczM5W6QaZLk0pme+EJnRnzvsPnen52G09f8kG3m+jMe1W6d&#10;v5le1f6q9f3d8voCIuIS/2D41Wd1qNip9meyQQycVbJmlId0A4IBlaocRK0hyxTIqpT/P6h+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LTL5yndAAAACQEAAA8AAAAAAAAAAAAAAAAA&#10;UgQAAGRycy9kb3ducmV2LnhtbFBLBQYAAAAABAAEAPMAAABcBQAAAAA=&#10;" stroked="f">
                <v:textbox>
                  <w:txbxContent>
                    <w:p w14:paraId="13D4DA2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84A2EF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A3CF57" wp14:editId="7556072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DA11E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3CF57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19DA11E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0F8996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224FA0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B5577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8E89D4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EE625A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E402DE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DA50663" w14:textId="77777777" w:rsidTr="00E82502">
        <w:trPr>
          <w:cantSplit/>
          <w:trHeight w:val="440"/>
        </w:trPr>
        <w:tc>
          <w:tcPr>
            <w:tcW w:w="9252" w:type="dxa"/>
          </w:tcPr>
          <w:p w14:paraId="1F2C9D8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12DB600D" w14:textId="77777777" w:rsidTr="00E82502">
        <w:trPr>
          <w:cantSplit/>
          <w:trHeight w:val="440"/>
        </w:trPr>
        <w:tc>
          <w:tcPr>
            <w:tcW w:w="9252" w:type="dxa"/>
          </w:tcPr>
          <w:p w14:paraId="0EF2C77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292434" w14:textId="77777777" w:rsidTr="00E82502">
        <w:trPr>
          <w:cantSplit/>
          <w:trHeight w:val="440"/>
        </w:trPr>
        <w:tc>
          <w:tcPr>
            <w:tcW w:w="9252" w:type="dxa"/>
          </w:tcPr>
          <w:p w14:paraId="050086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0B299" w14:textId="77777777" w:rsidTr="00E82502">
        <w:trPr>
          <w:cantSplit/>
          <w:trHeight w:val="440"/>
        </w:trPr>
        <w:tc>
          <w:tcPr>
            <w:tcW w:w="9252" w:type="dxa"/>
          </w:tcPr>
          <w:p w14:paraId="455E91E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D378D64" w14:textId="77777777" w:rsidTr="00E82502">
        <w:trPr>
          <w:cantSplit/>
          <w:trHeight w:val="440"/>
        </w:trPr>
        <w:tc>
          <w:tcPr>
            <w:tcW w:w="9252" w:type="dxa"/>
          </w:tcPr>
          <w:p w14:paraId="13A071B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75882F6" w14:textId="77777777" w:rsidTr="00E82502">
        <w:trPr>
          <w:cantSplit/>
          <w:trHeight w:val="440"/>
        </w:trPr>
        <w:tc>
          <w:tcPr>
            <w:tcW w:w="9252" w:type="dxa"/>
          </w:tcPr>
          <w:p w14:paraId="2737FE3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A2113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1F6B9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13151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C14DC6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9A4DC0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A3848" w14:textId="77777777" w:rsidR="00072034" w:rsidRDefault="00072034" w:rsidP="001007E7">
      <w:pPr>
        <w:spacing w:after="0" w:line="240" w:lineRule="auto"/>
      </w:pPr>
      <w:r>
        <w:separator/>
      </w:r>
    </w:p>
  </w:endnote>
  <w:endnote w:type="continuationSeparator" w:id="0">
    <w:p w14:paraId="5F20FF45" w14:textId="77777777" w:rsidR="00072034" w:rsidRDefault="0007203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FB19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5C4DA3" wp14:editId="341B1D8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480661" wp14:editId="59297E4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65F2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32C90E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4806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7765F2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32C90E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DFE66" wp14:editId="0A75670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5C8E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DDFE6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C95C8E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15CE54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D536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8F247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F75F2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AD843C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7A0CDC" w14:textId="77777777" w:rsidR="00072034" w:rsidRDefault="00072034" w:rsidP="001007E7">
      <w:pPr>
        <w:spacing w:after="0" w:line="240" w:lineRule="auto"/>
      </w:pPr>
      <w:r>
        <w:separator/>
      </w:r>
    </w:p>
  </w:footnote>
  <w:footnote w:type="continuationSeparator" w:id="0">
    <w:p w14:paraId="404ECB07" w14:textId="77777777" w:rsidR="00072034" w:rsidRDefault="0007203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0F12"/>
    <w:rsid w:val="00020629"/>
    <w:rsid w:val="00032E30"/>
    <w:rsid w:val="00034DD9"/>
    <w:rsid w:val="00045479"/>
    <w:rsid w:val="00057041"/>
    <w:rsid w:val="0005792C"/>
    <w:rsid w:val="000653E1"/>
    <w:rsid w:val="00072034"/>
    <w:rsid w:val="00081F62"/>
    <w:rsid w:val="000B0DCD"/>
    <w:rsid w:val="000E02BB"/>
    <w:rsid w:val="000E02D9"/>
    <w:rsid w:val="000E6540"/>
    <w:rsid w:val="000F0C17"/>
    <w:rsid w:val="001007E7"/>
    <w:rsid w:val="001020C0"/>
    <w:rsid w:val="00104B9A"/>
    <w:rsid w:val="00127D50"/>
    <w:rsid w:val="00141643"/>
    <w:rsid w:val="001466B0"/>
    <w:rsid w:val="00151AE0"/>
    <w:rsid w:val="00157600"/>
    <w:rsid w:val="00170EC5"/>
    <w:rsid w:val="00181E8D"/>
    <w:rsid w:val="00185191"/>
    <w:rsid w:val="0018576E"/>
    <w:rsid w:val="00187822"/>
    <w:rsid w:val="00194FF2"/>
    <w:rsid w:val="001A0CF1"/>
    <w:rsid w:val="001A3F92"/>
    <w:rsid w:val="001C47A1"/>
    <w:rsid w:val="001F34C8"/>
    <w:rsid w:val="001F73A7"/>
    <w:rsid w:val="002009A7"/>
    <w:rsid w:val="00206A57"/>
    <w:rsid w:val="00216012"/>
    <w:rsid w:val="002264EF"/>
    <w:rsid w:val="00236BC4"/>
    <w:rsid w:val="00241293"/>
    <w:rsid w:val="00253DBA"/>
    <w:rsid w:val="00255EEE"/>
    <w:rsid w:val="0026335F"/>
    <w:rsid w:val="00263D2F"/>
    <w:rsid w:val="002701C2"/>
    <w:rsid w:val="00270555"/>
    <w:rsid w:val="00295BD4"/>
    <w:rsid w:val="002D451D"/>
    <w:rsid w:val="002E1412"/>
    <w:rsid w:val="002E5D99"/>
    <w:rsid w:val="002F05FA"/>
    <w:rsid w:val="00302586"/>
    <w:rsid w:val="00314023"/>
    <w:rsid w:val="00341484"/>
    <w:rsid w:val="00392351"/>
    <w:rsid w:val="003A6141"/>
    <w:rsid w:val="003D0A56"/>
    <w:rsid w:val="00404131"/>
    <w:rsid w:val="004121F1"/>
    <w:rsid w:val="004242AB"/>
    <w:rsid w:val="0042490F"/>
    <w:rsid w:val="004379A6"/>
    <w:rsid w:val="0044234A"/>
    <w:rsid w:val="00456C17"/>
    <w:rsid w:val="00461CD7"/>
    <w:rsid w:val="00466B9C"/>
    <w:rsid w:val="004B30DA"/>
    <w:rsid w:val="004C510D"/>
    <w:rsid w:val="004D20CA"/>
    <w:rsid w:val="004D45A8"/>
    <w:rsid w:val="004D59E7"/>
    <w:rsid w:val="005301DB"/>
    <w:rsid w:val="00535962"/>
    <w:rsid w:val="00611A07"/>
    <w:rsid w:val="0062204A"/>
    <w:rsid w:val="0062592A"/>
    <w:rsid w:val="006506D0"/>
    <w:rsid w:val="00651D08"/>
    <w:rsid w:val="00651E48"/>
    <w:rsid w:val="00652D48"/>
    <w:rsid w:val="00666D56"/>
    <w:rsid w:val="00667E46"/>
    <w:rsid w:val="006709BC"/>
    <w:rsid w:val="00675E09"/>
    <w:rsid w:val="006944DC"/>
    <w:rsid w:val="006E35B2"/>
    <w:rsid w:val="006F567F"/>
    <w:rsid w:val="00725091"/>
    <w:rsid w:val="00747879"/>
    <w:rsid w:val="0075152B"/>
    <w:rsid w:val="0075402F"/>
    <w:rsid w:val="00780880"/>
    <w:rsid w:val="007B0E1F"/>
    <w:rsid w:val="007B11C3"/>
    <w:rsid w:val="007B6F6F"/>
    <w:rsid w:val="007E2C5B"/>
    <w:rsid w:val="00813656"/>
    <w:rsid w:val="00820C9F"/>
    <w:rsid w:val="00821916"/>
    <w:rsid w:val="0082707E"/>
    <w:rsid w:val="008315B0"/>
    <w:rsid w:val="0089416B"/>
    <w:rsid w:val="00894BF1"/>
    <w:rsid w:val="008B3AE5"/>
    <w:rsid w:val="008B5213"/>
    <w:rsid w:val="008C388B"/>
    <w:rsid w:val="008D5B4A"/>
    <w:rsid w:val="008E6410"/>
    <w:rsid w:val="008F6FBC"/>
    <w:rsid w:val="00961AF4"/>
    <w:rsid w:val="00966EEE"/>
    <w:rsid w:val="00977C54"/>
    <w:rsid w:val="009943AD"/>
    <w:rsid w:val="0099573D"/>
    <w:rsid w:val="00997142"/>
    <w:rsid w:val="009C0F71"/>
    <w:rsid w:val="00A16099"/>
    <w:rsid w:val="00A4331E"/>
    <w:rsid w:val="00A62A59"/>
    <w:rsid w:val="00A63814"/>
    <w:rsid w:val="00A640BD"/>
    <w:rsid w:val="00A641A7"/>
    <w:rsid w:val="00A65D20"/>
    <w:rsid w:val="00A72F42"/>
    <w:rsid w:val="00A86065"/>
    <w:rsid w:val="00A91A75"/>
    <w:rsid w:val="00AC4A6C"/>
    <w:rsid w:val="00AD7919"/>
    <w:rsid w:val="00AF2E6B"/>
    <w:rsid w:val="00AF6B87"/>
    <w:rsid w:val="00B3646E"/>
    <w:rsid w:val="00B427B9"/>
    <w:rsid w:val="00B62EEF"/>
    <w:rsid w:val="00B849AB"/>
    <w:rsid w:val="00B9625B"/>
    <w:rsid w:val="00B97B51"/>
    <w:rsid w:val="00BA0007"/>
    <w:rsid w:val="00BA06F7"/>
    <w:rsid w:val="00BA16A6"/>
    <w:rsid w:val="00BB137B"/>
    <w:rsid w:val="00BB1D79"/>
    <w:rsid w:val="00BC1D0C"/>
    <w:rsid w:val="00BC61BD"/>
    <w:rsid w:val="00BD1586"/>
    <w:rsid w:val="00BD49BF"/>
    <w:rsid w:val="00BF3820"/>
    <w:rsid w:val="00C078CB"/>
    <w:rsid w:val="00C20349"/>
    <w:rsid w:val="00C22DBE"/>
    <w:rsid w:val="00C5078F"/>
    <w:rsid w:val="00C60BE5"/>
    <w:rsid w:val="00C66D08"/>
    <w:rsid w:val="00C7470C"/>
    <w:rsid w:val="00C74FEA"/>
    <w:rsid w:val="00C87E79"/>
    <w:rsid w:val="00CA0E82"/>
    <w:rsid w:val="00CA1242"/>
    <w:rsid w:val="00CA164C"/>
    <w:rsid w:val="00CA4661"/>
    <w:rsid w:val="00CB61ED"/>
    <w:rsid w:val="00CE67A3"/>
    <w:rsid w:val="00D1201E"/>
    <w:rsid w:val="00D24FA7"/>
    <w:rsid w:val="00D45A3E"/>
    <w:rsid w:val="00D64696"/>
    <w:rsid w:val="00D7710E"/>
    <w:rsid w:val="00D90D49"/>
    <w:rsid w:val="00D95B39"/>
    <w:rsid w:val="00D9600B"/>
    <w:rsid w:val="00DB3C3C"/>
    <w:rsid w:val="00DC5D96"/>
    <w:rsid w:val="00DD4F3E"/>
    <w:rsid w:val="00DD588D"/>
    <w:rsid w:val="00E13E55"/>
    <w:rsid w:val="00E30873"/>
    <w:rsid w:val="00E33769"/>
    <w:rsid w:val="00E5666D"/>
    <w:rsid w:val="00E82502"/>
    <w:rsid w:val="00EA6B34"/>
    <w:rsid w:val="00EA7406"/>
    <w:rsid w:val="00EC7FEF"/>
    <w:rsid w:val="00EE1E7B"/>
    <w:rsid w:val="00F225BF"/>
    <w:rsid w:val="00F30C06"/>
    <w:rsid w:val="00F53753"/>
    <w:rsid w:val="00F7167E"/>
    <w:rsid w:val="00F7443C"/>
    <w:rsid w:val="00F84D68"/>
    <w:rsid w:val="00F9504D"/>
    <w:rsid w:val="00FA01DC"/>
    <w:rsid w:val="00FA2AFA"/>
    <w:rsid w:val="00FC2870"/>
    <w:rsid w:val="00FC406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215363"/>
  <w15:docId w15:val="{64BC7E17-494F-4237-BC30-3DC09FB3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86819-734F-42F2-975F-920BB0955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9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Elizane Espinal Sanchez</cp:lastModifiedBy>
  <cp:revision>62</cp:revision>
  <cp:lastPrinted>2011-03-04T18:48:00Z</cp:lastPrinted>
  <dcterms:created xsi:type="dcterms:W3CDTF">2020-12-08T14:25:00Z</dcterms:created>
  <dcterms:modified xsi:type="dcterms:W3CDTF">2026-08-25T19:18:00Z</dcterms:modified>
</cp:coreProperties>
</file>