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93C41" w14:textId="77777777" w:rsidR="00535962" w:rsidRPr="00F7167E" w:rsidRDefault="00E113A9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4E96165" wp14:editId="484A4B10">
                <wp:simplePos x="0" y="0"/>
                <wp:positionH relativeFrom="column">
                  <wp:posOffset>6895465</wp:posOffset>
                </wp:positionH>
                <wp:positionV relativeFrom="paragraph">
                  <wp:posOffset>98425</wp:posOffset>
                </wp:positionV>
                <wp:extent cx="1949450" cy="802640"/>
                <wp:effectExtent l="8890" t="12700" r="13335" b="13335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5675318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567531817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p w14:paraId="7D875820" w14:textId="7372B948" w:rsidR="00683CDD" w:rsidRPr="00C7650B" w:rsidRDefault="00C7650B" w:rsidP="00683CDD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  <w:r w:rsidRPr="00C7650B">
                                          <w:rPr>
                                            <w:lang w:val="en-US"/>
                                          </w:rPr>
                                          <w:t>HOSPI</w:t>
                                        </w:r>
                                        <w:r w:rsidR="003B01B8">
                                          <w:rPr>
                                            <w:lang w:val="en-US"/>
                                          </w:rPr>
                                          <w:t>TAL CENTRAL FFA-DAF-CM-2026-0</w:t>
                                        </w:r>
                                        <w:r w:rsidR="00DD55A5">
                                          <w:t>115</w:t>
                                        </w:r>
                                      </w:p>
                                    </w:sdtContent>
                                  </w:sdt>
                                  <w:p w14:paraId="4C4CAC86" w14:textId="77777777" w:rsidR="006B202F" w:rsidRPr="00535962" w:rsidRDefault="00DD55A5" w:rsidP="006B202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4F2E55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96165" id="Group 21" o:spid="_x0000_s1026" style="position:absolute;margin-left:542.95pt;margin-top:7.7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5675318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567531817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p w14:paraId="7D875820" w14:textId="7372B948" w:rsidR="00683CDD" w:rsidRPr="00C7650B" w:rsidRDefault="00C7650B" w:rsidP="00683CDD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C7650B">
                                    <w:rPr>
                                      <w:lang w:val="en-US"/>
                                    </w:rPr>
                                    <w:t>HOSPI</w:t>
                                  </w:r>
                                  <w:r w:rsidR="003B01B8">
                                    <w:rPr>
                                      <w:lang w:val="en-US"/>
                                    </w:rPr>
                                    <w:t>TAL CENTRAL FFA-DAF-CM-2026-0</w:t>
                                  </w:r>
                                  <w:r w:rsidR="00DD55A5">
                                    <w:t>115</w:t>
                                  </w:r>
                                </w:p>
                              </w:sdtContent>
                            </w:sdt>
                            <w:p w14:paraId="4C4CAC86" w14:textId="77777777" w:rsidR="006B202F" w:rsidRPr="00535962" w:rsidRDefault="00DD55A5" w:rsidP="006B202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4F2E55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3CDD" w:rsidRPr="00683CDD">
        <w:rPr>
          <w:noProof/>
          <w:lang w:val="es-DO" w:eastAsia="es-DO"/>
        </w:rPr>
        <w:drawing>
          <wp:anchor distT="0" distB="0" distL="114300" distR="114300" simplePos="0" relativeHeight="251658752" behindDoc="1" locked="0" layoutInCell="1" allowOverlap="1" wp14:anchorId="652E89D0" wp14:editId="4569EB12">
            <wp:simplePos x="0" y="0"/>
            <wp:positionH relativeFrom="column">
              <wp:posOffset>4105275</wp:posOffset>
            </wp:positionH>
            <wp:positionV relativeFrom="paragraph">
              <wp:posOffset>-657225</wp:posOffset>
            </wp:positionV>
            <wp:extent cx="974725" cy="1009650"/>
            <wp:effectExtent l="19050" t="0" r="0" b="0"/>
            <wp:wrapNone/>
            <wp:docPr id="6" name="Imagen 6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6BEAB5" wp14:editId="4617DB13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4E4D706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B8402C6" wp14:editId="526B3E9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3C4005" wp14:editId="4E70CAAB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CF7EA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0498AA4" w14:textId="77777777" w:rsidR="00535962" w:rsidRPr="00535962" w:rsidRDefault="00E113A9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1BED91" wp14:editId="4275BFA6">
                <wp:simplePos x="0" y="0"/>
                <wp:positionH relativeFrom="column">
                  <wp:posOffset>3211195</wp:posOffset>
                </wp:positionH>
                <wp:positionV relativeFrom="paragraph">
                  <wp:posOffset>55880</wp:posOffset>
                </wp:positionV>
                <wp:extent cx="303911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765A1A0" w14:textId="77777777" w:rsidR="00683CDD" w:rsidRPr="00683CDD" w:rsidRDefault="00DD55A5" w:rsidP="00683CDD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510180793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683CDD">
                                      <w:rPr>
                                        <w:rStyle w:val="Style6"/>
                                      </w:rPr>
                                      <w:t xml:space="preserve">HOSPITAL CENTRAL DE LAS FUERZAS </w:t>
                                    </w:r>
                                    <w:r w:rsidR="00683CDD" w:rsidRPr="00683CDD">
                                      <w:rPr>
                                        <w:rStyle w:val="Style6"/>
                                      </w:rPr>
                                      <w:t>ARMADAS</w:t>
                                    </w:r>
                                  </w:sdtContent>
                                </w:sdt>
                              </w:p>
                              <w:p w14:paraId="70F66B56" w14:textId="77777777" w:rsidR="002E1412" w:rsidRPr="002E1412" w:rsidRDefault="00DD55A5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6" o:spid="_x0000_s1033" type="#_x0000_t202" style="position:absolute;margin-left:252.85pt;margin-top:4.4pt;width:239.3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683CDD" w:rsidRPr="00683CDD" w:rsidRDefault="00E113A9" w:rsidP="00683CDD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510180793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683CDD">
                                <w:rPr>
                                  <w:rStyle w:val="Style6"/>
                                </w:rPr>
                                <w:t xml:space="preserve">HOSPITAL CENTRAL DE LAS FUERZAS </w:t>
                              </w:r>
                              <w:r w:rsidR="00683CDD" w:rsidRPr="00683CDD">
                                <w:rPr>
                                  <w:rStyle w:val="Style6"/>
                                </w:rPr>
                                <w:t>ARMADAS</w:t>
                              </w:r>
                            </w:sdtContent>
                          </w:sdt>
                        </w:p>
                        <w:p w:rsidR="002E1412" w:rsidRPr="002E1412" w:rsidRDefault="00E113A9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588754" w14:textId="77777777" w:rsidR="00535962" w:rsidRDefault="00E113A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461354" wp14:editId="2D60570E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B1379" w14:textId="77777777" w:rsidR="00683CDD" w:rsidRPr="00683CDD" w:rsidRDefault="00683CDD" w:rsidP="00683CDD">
                            <w:r>
                              <w:rPr>
                                <w:rStyle w:val="Style7"/>
                              </w:rPr>
                              <w:t>formulario de entrega de</w:t>
                            </w:r>
                            <w:r w:rsidRPr="00683CDD">
                              <w:rPr>
                                <w:rStyle w:val="Style7"/>
                              </w:rPr>
                              <w:t xml:space="preserve"> muestras</w:t>
                            </w:r>
                          </w:p>
                          <w:p w14:paraId="52C6CF8A" w14:textId="77777777" w:rsidR="00F7443C" w:rsidRPr="00626D0C" w:rsidRDefault="00F7443C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htMhwIAABc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" stroked="f">
                <v:textbox>
                  <w:txbxContent>
                    <w:p w:rsidR="00683CDD" w:rsidRPr="00683CDD" w:rsidRDefault="00683CDD" w:rsidP="00683CDD">
                      <w:r>
                        <w:rPr>
                          <w:rStyle w:val="Style7"/>
                        </w:rPr>
                        <w:t>formulario de entrega de</w:t>
                      </w:r>
                      <w:r w:rsidRPr="00683CDD">
                        <w:rPr>
                          <w:rStyle w:val="Style7"/>
                        </w:rPr>
                        <w:t xml:space="preserve"> muestras</w:t>
                      </w:r>
                    </w:p>
                    <w:p w:rsidR="00F7443C" w:rsidRPr="00626D0C" w:rsidRDefault="00F7443C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C5B8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5F7AB2" w14:textId="77777777" w:rsidR="00A640BD" w:rsidRPr="006B202F" w:rsidRDefault="00E113A9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F8903F" wp14:editId="51C2AAC2">
                <wp:simplePos x="0" y="0"/>
                <wp:positionH relativeFrom="column">
                  <wp:posOffset>7533005</wp:posOffset>
                </wp:positionH>
                <wp:positionV relativeFrom="paragraph">
                  <wp:posOffset>149225</wp:posOffset>
                </wp:positionV>
                <wp:extent cx="1500505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F0ED26" w14:textId="77777777" w:rsidR="0026335F" w:rsidRPr="0026335F" w:rsidRDefault="00683CDD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75193">
                              <w:t>1</w:t>
                            </w:r>
                            <w:r w:rsidR="0026335F"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0E52C7">
                              <w:fldChar w:fldCharType="begin"/>
                            </w:r>
                            <w:r>
                              <w:instrText>21</w:instrText>
                            </w:r>
                            <w:r w:rsidR="00001943">
                              <w:instrText xml:space="preserve">NUMPAGES   \* MERGEFORMAT </w:instrText>
                            </w:r>
                            <w:r w:rsidR="000E52C7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52C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D75193"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3" o:spid="_x0000_s1035" type="#_x0000_t202" style="position:absolute;left:0;text-align:left;margin-left:593.15pt;margin-top:11.75pt;width:118.15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" filled="f" stroked="f">
                <v:textbox>
                  <w:txbxContent>
                    <w:p w:rsidR="0026335F" w:rsidRPr="0026335F" w:rsidRDefault="00683CDD" w:rsidP="0026335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75193">
                        <w:t>1</w:t>
                      </w:r>
                      <w:r w:rsidR="0026335F"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0E52C7">
                        <w:fldChar w:fldCharType="begin"/>
                      </w:r>
                      <w:r>
                        <w:instrText>21</w:instrText>
                      </w:r>
                      <w:r w:rsidR="00001943">
                        <w:instrText xml:space="preserve">NUMPAGES   \* MERGEFORMAT </w:instrText>
                      </w:r>
                      <w:r w:rsidR="000E52C7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52C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  <w:r w:rsidR="00D75193"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2CF2CACB" w14:textId="77777777" w:rsidR="006E45AC" w:rsidRPr="00327125" w:rsidRDefault="00E113A9" w:rsidP="008D148F">
      <w:pPr>
        <w:pStyle w:val="Defaul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1DC791" wp14:editId="757DDF83">
                <wp:simplePos x="0" y="0"/>
                <wp:positionH relativeFrom="column">
                  <wp:posOffset>7077710</wp:posOffset>
                </wp:positionH>
                <wp:positionV relativeFrom="paragraph">
                  <wp:posOffset>97790</wp:posOffset>
                </wp:positionV>
                <wp:extent cx="183578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78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B5569" w14:textId="053F28D3" w:rsidR="0026335F" w:rsidRPr="0026335F" w:rsidRDefault="00DD55A5">
                            <w:r>
                              <w:t>17</w:t>
                            </w:r>
                            <w:r w:rsidR="0042293E">
                              <w:t xml:space="preserve"> de septiembre </w:t>
                            </w:r>
                            <w:r w:rsidR="00C4766F"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DC791" id="Text Box 12" o:spid="_x0000_s1036" type="#_x0000_t202" style="position:absolute;left:0;text-align:left;margin-left:557.3pt;margin-top:7.7pt;width:144.5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" filled="f" stroked="f">
                <v:textbox>
                  <w:txbxContent>
                    <w:p w14:paraId="71FB5569" w14:textId="053F28D3" w:rsidR="0026335F" w:rsidRPr="0026335F" w:rsidRDefault="00DD55A5">
                      <w:r>
                        <w:t>17</w:t>
                      </w:r>
                      <w:r w:rsidR="0042293E">
                        <w:t xml:space="preserve"> de septiembre </w:t>
                      </w:r>
                      <w:r w:rsidR="00C4766F"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 w:rsidR="006E45AC" w:rsidRPr="00327125">
        <w:rPr>
          <w:rFonts w:ascii="Arial" w:hAnsi="Arial" w:cs="Arial"/>
          <w:b/>
          <w:sz w:val="22"/>
          <w:szCs w:val="22"/>
        </w:rPr>
        <w:t>Nombre del Oferente:</w:t>
      </w:r>
      <w:r w:rsidR="006E45AC">
        <w:rPr>
          <w:rFonts w:ascii="Arial" w:hAnsi="Arial" w:cs="Arial"/>
          <w:b/>
          <w:sz w:val="22"/>
          <w:szCs w:val="22"/>
        </w:rPr>
        <w:t xml:space="preserve"> </w:t>
      </w:r>
    </w:p>
    <w:p w14:paraId="795A963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3C34479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234115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12D5E9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35EC23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54E205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13B40F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4938D0C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23AF065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0C93F8F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D148F" w:rsidRPr="006E45AC" w14:paraId="1BA1A4EC" w14:textId="77777777" w:rsidTr="00E113A9">
        <w:trPr>
          <w:trHeight w:val="345"/>
        </w:trPr>
        <w:tc>
          <w:tcPr>
            <w:tcW w:w="1101" w:type="dxa"/>
          </w:tcPr>
          <w:p w14:paraId="15268B89" w14:textId="77777777" w:rsidR="008D148F" w:rsidRPr="008D148F" w:rsidRDefault="008D148F" w:rsidP="008D148F"/>
        </w:tc>
        <w:tc>
          <w:tcPr>
            <w:tcW w:w="1132" w:type="dxa"/>
          </w:tcPr>
          <w:p w14:paraId="02C3B561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911FCF7" w14:textId="77777777" w:rsidR="008D148F" w:rsidRPr="008D148F" w:rsidRDefault="008D148F"/>
        </w:tc>
        <w:tc>
          <w:tcPr>
            <w:tcW w:w="1417" w:type="dxa"/>
          </w:tcPr>
          <w:p w14:paraId="32226873" w14:textId="77777777" w:rsidR="008D148F" w:rsidRPr="008D148F" w:rsidRDefault="008D148F" w:rsidP="008D148F"/>
        </w:tc>
        <w:tc>
          <w:tcPr>
            <w:tcW w:w="1418" w:type="dxa"/>
          </w:tcPr>
          <w:p w14:paraId="6D0DD0A7" w14:textId="77777777" w:rsidR="008D148F" w:rsidRPr="008D148F" w:rsidRDefault="008D148F" w:rsidP="008D148F"/>
        </w:tc>
        <w:tc>
          <w:tcPr>
            <w:tcW w:w="4961" w:type="dxa"/>
          </w:tcPr>
          <w:p w14:paraId="460A7E72" w14:textId="77777777" w:rsidR="008D148F" w:rsidRPr="008D148F" w:rsidRDefault="008D148F" w:rsidP="008D148F"/>
        </w:tc>
      </w:tr>
      <w:tr w:rsidR="008D148F" w:rsidRPr="006E45AC" w14:paraId="61BDB5CE" w14:textId="77777777" w:rsidTr="0050448C">
        <w:tc>
          <w:tcPr>
            <w:tcW w:w="1101" w:type="dxa"/>
          </w:tcPr>
          <w:p w14:paraId="2340AC7B" w14:textId="77777777" w:rsidR="008D148F" w:rsidRPr="008D148F" w:rsidRDefault="008D148F" w:rsidP="008D148F"/>
        </w:tc>
        <w:tc>
          <w:tcPr>
            <w:tcW w:w="1132" w:type="dxa"/>
          </w:tcPr>
          <w:p w14:paraId="0325ADC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78741AA" w14:textId="77777777" w:rsidR="008D148F" w:rsidRPr="008D148F" w:rsidRDefault="008D148F"/>
        </w:tc>
        <w:tc>
          <w:tcPr>
            <w:tcW w:w="1417" w:type="dxa"/>
          </w:tcPr>
          <w:p w14:paraId="7AEF0952" w14:textId="77777777" w:rsidR="008D148F" w:rsidRPr="008D148F" w:rsidRDefault="008D148F" w:rsidP="008D148F"/>
        </w:tc>
        <w:tc>
          <w:tcPr>
            <w:tcW w:w="1418" w:type="dxa"/>
          </w:tcPr>
          <w:p w14:paraId="3F459B94" w14:textId="77777777" w:rsidR="008D148F" w:rsidRPr="008D148F" w:rsidRDefault="008D148F" w:rsidP="008D148F"/>
        </w:tc>
        <w:tc>
          <w:tcPr>
            <w:tcW w:w="4961" w:type="dxa"/>
          </w:tcPr>
          <w:p w14:paraId="6C6E624B" w14:textId="77777777" w:rsidR="008D148F" w:rsidRPr="008D148F" w:rsidRDefault="008D148F" w:rsidP="008D148F"/>
        </w:tc>
      </w:tr>
      <w:tr w:rsidR="008D148F" w:rsidRPr="006E45AC" w14:paraId="682A8CD3" w14:textId="77777777" w:rsidTr="0050448C">
        <w:tc>
          <w:tcPr>
            <w:tcW w:w="1101" w:type="dxa"/>
          </w:tcPr>
          <w:p w14:paraId="45F482AB" w14:textId="77777777" w:rsidR="008D148F" w:rsidRPr="008D148F" w:rsidRDefault="008D148F" w:rsidP="008D148F"/>
        </w:tc>
        <w:tc>
          <w:tcPr>
            <w:tcW w:w="1132" w:type="dxa"/>
          </w:tcPr>
          <w:p w14:paraId="5045A40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AB17197" w14:textId="77777777" w:rsidR="008D148F" w:rsidRPr="008D148F" w:rsidRDefault="008D148F"/>
        </w:tc>
        <w:tc>
          <w:tcPr>
            <w:tcW w:w="1417" w:type="dxa"/>
          </w:tcPr>
          <w:p w14:paraId="245F5C50" w14:textId="77777777" w:rsidR="008D148F" w:rsidRPr="008D148F" w:rsidRDefault="008D148F" w:rsidP="008D148F"/>
        </w:tc>
        <w:tc>
          <w:tcPr>
            <w:tcW w:w="1418" w:type="dxa"/>
          </w:tcPr>
          <w:p w14:paraId="79653436" w14:textId="77777777" w:rsidR="008D148F" w:rsidRPr="008D148F" w:rsidRDefault="008D148F" w:rsidP="008D148F"/>
        </w:tc>
        <w:tc>
          <w:tcPr>
            <w:tcW w:w="4961" w:type="dxa"/>
          </w:tcPr>
          <w:p w14:paraId="3A9102F0" w14:textId="77777777" w:rsidR="008D148F" w:rsidRPr="008D148F" w:rsidRDefault="008D148F" w:rsidP="008D148F"/>
        </w:tc>
      </w:tr>
      <w:tr w:rsidR="008D148F" w:rsidRPr="006E45AC" w14:paraId="3252B3E1" w14:textId="77777777" w:rsidTr="0050448C">
        <w:tc>
          <w:tcPr>
            <w:tcW w:w="1101" w:type="dxa"/>
          </w:tcPr>
          <w:p w14:paraId="43695A1C" w14:textId="77777777" w:rsidR="008D148F" w:rsidRPr="008D148F" w:rsidRDefault="008D148F" w:rsidP="008D148F"/>
        </w:tc>
        <w:tc>
          <w:tcPr>
            <w:tcW w:w="1132" w:type="dxa"/>
          </w:tcPr>
          <w:p w14:paraId="3BB2CDB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58BEF9A" w14:textId="77777777" w:rsidR="008D148F" w:rsidRPr="008D148F" w:rsidRDefault="008D148F"/>
        </w:tc>
        <w:tc>
          <w:tcPr>
            <w:tcW w:w="1417" w:type="dxa"/>
          </w:tcPr>
          <w:p w14:paraId="7473D144" w14:textId="77777777" w:rsidR="008D148F" w:rsidRPr="008D148F" w:rsidRDefault="008D148F" w:rsidP="008D148F"/>
        </w:tc>
        <w:tc>
          <w:tcPr>
            <w:tcW w:w="1418" w:type="dxa"/>
          </w:tcPr>
          <w:p w14:paraId="1A30143E" w14:textId="77777777" w:rsidR="008D148F" w:rsidRPr="008D148F" w:rsidRDefault="008D148F" w:rsidP="008D148F"/>
        </w:tc>
        <w:tc>
          <w:tcPr>
            <w:tcW w:w="4961" w:type="dxa"/>
          </w:tcPr>
          <w:p w14:paraId="41854FC9" w14:textId="77777777" w:rsidR="008D148F" w:rsidRPr="008D148F" w:rsidRDefault="008D148F" w:rsidP="008D148F"/>
        </w:tc>
      </w:tr>
      <w:tr w:rsidR="008D148F" w:rsidRPr="006E45AC" w14:paraId="0A9AC16E" w14:textId="77777777" w:rsidTr="0050448C">
        <w:tc>
          <w:tcPr>
            <w:tcW w:w="1101" w:type="dxa"/>
          </w:tcPr>
          <w:p w14:paraId="29CB7AC2" w14:textId="77777777" w:rsidR="008D148F" w:rsidRPr="008D148F" w:rsidRDefault="008D148F" w:rsidP="008D148F"/>
        </w:tc>
        <w:tc>
          <w:tcPr>
            <w:tcW w:w="1132" w:type="dxa"/>
          </w:tcPr>
          <w:p w14:paraId="7E312AE8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3F47FC98" w14:textId="77777777" w:rsidR="008D148F" w:rsidRPr="008D148F" w:rsidRDefault="008D148F"/>
        </w:tc>
        <w:tc>
          <w:tcPr>
            <w:tcW w:w="1417" w:type="dxa"/>
          </w:tcPr>
          <w:p w14:paraId="47B225DD" w14:textId="77777777" w:rsidR="008D148F" w:rsidRPr="008D148F" w:rsidRDefault="008D148F" w:rsidP="008D148F"/>
        </w:tc>
        <w:tc>
          <w:tcPr>
            <w:tcW w:w="1418" w:type="dxa"/>
          </w:tcPr>
          <w:p w14:paraId="1863768A" w14:textId="77777777" w:rsidR="008D148F" w:rsidRPr="008D148F" w:rsidRDefault="008D148F" w:rsidP="008D148F"/>
        </w:tc>
        <w:tc>
          <w:tcPr>
            <w:tcW w:w="4961" w:type="dxa"/>
          </w:tcPr>
          <w:p w14:paraId="3AC74B26" w14:textId="77777777" w:rsidR="008D148F" w:rsidRPr="008D148F" w:rsidRDefault="008D148F" w:rsidP="008D148F"/>
        </w:tc>
      </w:tr>
      <w:tr w:rsidR="008D148F" w:rsidRPr="006E45AC" w14:paraId="39655F81" w14:textId="77777777" w:rsidTr="00793174">
        <w:trPr>
          <w:trHeight w:val="415"/>
        </w:trPr>
        <w:tc>
          <w:tcPr>
            <w:tcW w:w="1101" w:type="dxa"/>
          </w:tcPr>
          <w:p w14:paraId="6DFB5D85" w14:textId="77777777" w:rsidR="008D148F" w:rsidRPr="008D148F" w:rsidRDefault="008D148F" w:rsidP="008D148F"/>
        </w:tc>
        <w:tc>
          <w:tcPr>
            <w:tcW w:w="1132" w:type="dxa"/>
          </w:tcPr>
          <w:p w14:paraId="5F3F98D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5D89009" w14:textId="77777777" w:rsidR="008D148F" w:rsidRPr="008D148F" w:rsidRDefault="008D148F"/>
        </w:tc>
        <w:tc>
          <w:tcPr>
            <w:tcW w:w="1417" w:type="dxa"/>
          </w:tcPr>
          <w:p w14:paraId="001A67C4" w14:textId="77777777" w:rsidR="008D148F" w:rsidRPr="008D148F" w:rsidRDefault="008D148F" w:rsidP="008D148F"/>
        </w:tc>
        <w:tc>
          <w:tcPr>
            <w:tcW w:w="1418" w:type="dxa"/>
          </w:tcPr>
          <w:p w14:paraId="100B6A0D" w14:textId="77777777" w:rsidR="008D148F" w:rsidRPr="008D148F" w:rsidRDefault="008D148F" w:rsidP="008D148F"/>
        </w:tc>
        <w:tc>
          <w:tcPr>
            <w:tcW w:w="4961" w:type="dxa"/>
          </w:tcPr>
          <w:p w14:paraId="20F02FC5" w14:textId="77777777" w:rsidR="008D148F" w:rsidRPr="008D148F" w:rsidRDefault="008D148F" w:rsidP="008D148F"/>
        </w:tc>
      </w:tr>
      <w:tr w:rsidR="008D148F" w:rsidRPr="006E45AC" w14:paraId="3F854251" w14:textId="77777777" w:rsidTr="00793174">
        <w:trPr>
          <w:trHeight w:val="373"/>
        </w:trPr>
        <w:tc>
          <w:tcPr>
            <w:tcW w:w="1101" w:type="dxa"/>
          </w:tcPr>
          <w:p w14:paraId="010DBA19" w14:textId="77777777" w:rsidR="008D148F" w:rsidRPr="008D148F" w:rsidRDefault="008D148F" w:rsidP="008D148F"/>
        </w:tc>
        <w:tc>
          <w:tcPr>
            <w:tcW w:w="1132" w:type="dxa"/>
          </w:tcPr>
          <w:p w14:paraId="06A9099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DE14AF6" w14:textId="77777777" w:rsidR="008D148F" w:rsidRPr="008D148F" w:rsidRDefault="008D148F"/>
        </w:tc>
        <w:tc>
          <w:tcPr>
            <w:tcW w:w="1417" w:type="dxa"/>
          </w:tcPr>
          <w:p w14:paraId="67057652" w14:textId="77777777" w:rsidR="008D148F" w:rsidRPr="008D148F" w:rsidRDefault="008D148F" w:rsidP="008D148F"/>
        </w:tc>
        <w:tc>
          <w:tcPr>
            <w:tcW w:w="1418" w:type="dxa"/>
          </w:tcPr>
          <w:p w14:paraId="5799161F" w14:textId="77777777" w:rsidR="008D148F" w:rsidRPr="008D148F" w:rsidRDefault="008D148F" w:rsidP="008D148F"/>
        </w:tc>
        <w:tc>
          <w:tcPr>
            <w:tcW w:w="4961" w:type="dxa"/>
          </w:tcPr>
          <w:p w14:paraId="26F27BD4" w14:textId="77777777" w:rsidR="008D148F" w:rsidRPr="008D148F" w:rsidRDefault="008D148F" w:rsidP="008D148F"/>
        </w:tc>
      </w:tr>
      <w:tr w:rsidR="008D148F" w:rsidRPr="006E45AC" w14:paraId="1298F696" w14:textId="77777777" w:rsidTr="00793174">
        <w:trPr>
          <w:trHeight w:val="373"/>
        </w:trPr>
        <w:tc>
          <w:tcPr>
            <w:tcW w:w="1101" w:type="dxa"/>
          </w:tcPr>
          <w:p w14:paraId="764DF025" w14:textId="77777777" w:rsidR="008D148F" w:rsidRPr="008D148F" w:rsidRDefault="008D148F" w:rsidP="008D148F"/>
        </w:tc>
        <w:tc>
          <w:tcPr>
            <w:tcW w:w="1132" w:type="dxa"/>
          </w:tcPr>
          <w:p w14:paraId="2702A9AA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C3399BA" w14:textId="77777777" w:rsidR="008D148F" w:rsidRPr="008D148F" w:rsidRDefault="008D148F"/>
        </w:tc>
        <w:tc>
          <w:tcPr>
            <w:tcW w:w="1417" w:type="dxa"/>
          </w:tcPr>
          <w:p w14:paraId="529D4C89" w14:textId="77777777" w:rsidR="008D148F" w:rsidRPr="008D148F" w:rsidRDefault="008D148F" w:rsidP="008D148F"/>
        </w:tc>
        <w:tc>
          <w:tcPr>
            <w:tcW w:w="1418" w:type="dxa"/>
          </w:tcPr>
          <w:p w14:paraId="778E070C" w14:textId="77777777" w:rsidR="008D148F" w:rsidRPr="008D148F" w:rsidRDefault="008D148F" w:rsidP="008D148F"/>
        </w:tc>
        <w:tc>
          <w:tcPr>
            <w:tcW w:w="4961" w:type="dxa"/>
          </w:tcPr>
          <w:p w14:paraId="1EB14B0D" w14:textId="77777777" w:rsidR="008D148F" w:rsidRPr="008D148F" w:rsidRDefault="008D148F" w:rsidP="008D148F"/>
        </w:tc>
      </w:tr>
      <w:tr w:rsidR="008D148F" w:rsidRPr="006E45AC" w14:paraId="4830D7A4" w14:textId="77777777" w:rsidTr="00793174">
        <w:trPr>
          <w:trHeight w:val="373"/>
        </w:trPr>
        <w:tc>
          <w:tcPr>
            <w:tcW w:w="1101" w:type="dxa"/>
          </w:tcPr>
          <w:p w14:paraId="11388933" w14:textId="77777777" w:rsidR="008D148F" w:rsidRPr="008D148F" w:rsidRDefault="008D148F" w:rsidP="008D148F"/>
        </w:tc>
        <w:tc>
          <w:tcPr>
            <w:tcW w:w="1132" w:type="dxa"/>
          </w:tcPr>
          <w:p w14:paraId="40F41F8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06B3CA3" w14:textId="77777777" w:rsidR="008D148F" w:rsidRPr="008D148F" w:rsidRDefault="008D148F"/>
        </w:tc>
        <w:tc>
          <w:tcPr>
            <w:tcW w:w="1417" w:type="dxa"/>
          </w:tcPr>
          <w:p w14:paraId="5D021FF1" w14:textId="77777777" w:rsidR="008D148F" w:rsidRPr="008D148F" w:rsidRDefault="008D148F" w:rsidP="008D148F"/>
        </w:tc>
        <w:tc>
          <w:tcPr>
            <w:tcW w:w="1418" w:type="dxa"/>
          </w:tcPr>
          <w:p w14:paraId="35903B97" w14:textId="77777777" w:rsidR="008D148F" w:rsidRPr="008D148F" w:rsidRDefault="008D148F" w:rsidP="008D148F"/>
        </w:tc>
        <w:tc>
          <w:tcPr>
            <w:tcW w:w="4961" w:type="dxa"/>
          </w:tcPr>
          <w:p w14:paraId="794ADDED" w14:textId="77777777" w:rsidR="008D148F" w:rsidRPr="008D148F" w:rsidRDefault="008D148F" w:rsidP="008D148F"/>
        </w:tc>
      </w:tr>
      <w:tr w:rsidR="008D148F" w:rsidRPr="006E45AC" w14:paraId="4253BF44" w14:textId="77777777" w:rsidTr="00793174">
        <w:trPr>
          <w:trHeight w:val="373"/>
        </w:trPr>
        <w:tc>
          <w:tcPr>
            <w:tcW w:w="1101" w:type="dxa"/>
          </w:tcPr>
          <w:p w14:paraId="14CD82E0" w14:textId="77777777" w:rsidR="008D148F" w:rsidRPr="008D148F" w:rsidRDefault="008D148F" w:rsidP="008D148F"/>
        </w:tc>
        <w:tc>
          <w:tcPr>
            <w:tcW w:w="1132" w:type="dxa"/>
          </w:tcPr>
          <w:p w14:paraId="2B228C1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67660BF9" w14:textId="77777777" w:rsidR="008D148F" w:rsidRPr="008D148F" w:rsidRDefault="008D148F"/>
        </w:tc>
        <w:tc>
          <w:tcPr>
            <w:tcW w:w="1417" w:type="dxa"/>
          </w:tcPr>
          <w:p w14:paraId="50E64EAF" w14:textId="77777777" w:rsidR="008D148F" w:rsidRPr="008D148F" w:rsidRDefault="008D148F" w:rsidP="008D148F"/>
        </w:tc>
        <w:tc>
          <w:tcPr>
            <w:tcW w:w="1418" w:type="dxa"/>
          </w:tcPr>
          <w:p w14:paraId="2E6579C0" w14:textId="77777777" w:rsidR="008D148F" w:rsidRPr="008D148F" w:rsidRDefault="008D148F" w:rsidP="008D148F"/>
        </w:tc>
        <w:tc>
          <w:tcPr>
            <w:tcW w:w="4961" w:type="dxa"/>
          </w:tcPr>
          <w:p w14:paraId="05FC7CFE" w14:textId="77777777" w:rsidR="008D148F" w:rsidRPr="008D148F" w:rsidRDefault="008D148F" w:rsidP="008D148F"/>
        </w:tc>
      </w:tr>
      <w:tr w:rsidR="008D148F" w:rsidRPr="006E45AC" w14:paraId="49E6555F" w14:textId="77777777" w:rsidTr="00793174">
        <w:trPr>
          <w:trHeight w:val="373"/>
        </w:trPr>
        <w:tc>
          <w:tcPr>
            <w:tcW w:w="1101" w:type="dxa"/>
          </w:tcPr>
          <w:p w14:paraId="21DD66E0" w14:textId="77777777" w:rsidR="008D148F" w:rsidRPr="008D148F" w:rsidRDefault="008D148F" w:rsidP="008D148F"/>
        </w:tc>
        <w:tc>
          <w:tcPr>
            <w:tcW w:w="1132" w:type="dxa"/>
          </w:tcPr>
          <w:p w14:paraId="45C06AAE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1C95DBF" w14:textId="77777777" w:rsidR="008D148F" w:rsidRPr="008D148F" w:rsidRDefault="008D148F"/>
        </w:tc>
        <w:tc>
          <w:tcPr>
            <w:tcW w:w="1417" w:type="dxa"/>
          </w:tcPr>
          <w:p w14:paraId="251E1545" w14:textId="77777777" w:rsidR="008D148F" w:rsidRPr="008D148F" w:rsidRDefault="008D148F" w:rsidP="008D148F"/>
        </w:tc>
        <w:tc>
          <w:tcPr>
            <w:tcW w:w="1418" w:type="dxa"/>
          </w:tcPr>
          <w:p w14:paraId="0E22CA58" w14:textId="77777777" w:rsidR="008D148F" w:rsidRPr="008D148F" w:rsidRDefault="008D148F" w:rsidP="008D148F"/>
        </w:tc>
        <w:tc>
          <w:tcPr>
            <w:tcW w:w="4961" w:type="dxa"/>
          </w:tcPr>
          <w:p w14:paraId="67B94704" w14:textId="77777777" w:rsidR="008D148F" w:rsidRPr="008D148F" w:rsidRDefault="008D148F" w:rsidP="008D148F"/>
        </w:tc>
      </w:tr>
      <w:tr w:rsidR="008D148F" w:rsidRPr="006E45AC" w14:paraId="5CAEE4C3" w14:textId="77777777" w:rsidTr="00793174">
        <w:trPr>
          <w:trHeight w:val="373"/>
        </w:trPr>
        <w:tc>
          <w:tcPr>
            <w:tcW w:w="1101" w:type="dxa"/>
          </w:tcPr>
          <w:p w14:paraId="2465ED16" w14:textId="77777777" w:rsidR="008D148F" w:rsidRPr="008D148F" w:rsidRDefault="008D148F" w:rsidP="008D148F"/>
        </w:tc>
        <w:tc>
          <w:tcPr>
            <w:tcW w:w="1132" w:type="dxa"/>
          </w:tcPr>
          <w:p w14:paraId="75453B1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BF88984" w14:textId="77777777" w:rsidR="008D148F" w:rsidRPr="008D148F" w:rsidRDefault="008D148F"/>
        </w:tc>
        <w:tc>
          <w:tcPr>
            <w:tcW w:w="1417" w:type="dxa"/>
          </w:tcPr>
          <w:p w14:paraId="08C07495" w14:textId="77777777" w:rsidR="008D148F" w:rsidRPr="008D148F" w:rsidRDefault="008D148F" w:rsidP="008D148F"/>
        </w:tc>
        <w:tc>
          <w:tcPr>
            <w:tcW w:w="1418" w:type="dxa"/>
          </w:tcPr>
          <w:p w14:paraId="5A4533B2" w14:textId="77777777" w:rsidR="008D148F" w:rsidRPr="008D148F" w:rsidRDefault="008D148F" w:rsidP="008D148F"/>
        </w:tc>
        <w:tc>
          <w:tcPr>
            <w:tcW w:w="4961" w:type="dxa"/>
          </w:tcPr>
          <w:p w14:paraId="2BDD1D04" w14:textId="77777777" w:rsidR="008D148F" w:rsidRPr="008D148F" w:rsidRDefault="008D148F" w:rsidP="008D148F"/>
        </w:tc>
      </w:tr>
    </w:tbl>
    <w:p w14:paraId="3C8B038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C132118" w14:textId="77777777" w:rsidR="00E124CB" w:rsidRPr="006E45AC" w:rsidRDefault="00E124CB" w:rsidP="008D148F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D148F">
        <w:t xml:space="preserve">                     </w:t>
      </w:r>
      <w:proofErr w:type="gramStart"/>
      <w:r w:rsidR="008D148F">
        <w:t xml:space="preserve">   </w:t>
      </w:r>
      <w:r w:rsidRPr="006E45AC">
        <w:rPr>
          <w:rFonts w:ascii="Arial" w:hAnsi="Arial" w:cs="Arial"/>
          <w:bCs/>
          <w:color w:val="FF0000"/>
          <w:sz w:val="20"/>
          <w:szCs w:val="22"/>
        </w:rPr>
        <w:t>(</w:t>
      </w:r>
      <w:proofErr w:type="gramEnd"/>
      <w:r w:rsidRPr="006E45AC">
        <w:rPr>
          <w:rFonts w:ascii="Arial" w:hAnsi="Arial" w:cs="Arial"/>
          <w:bCs/>
          <w:color w:val="FF0000"/>
          <w:sz w:val="20"/>
          <w:szCs w:val="22"/>
        </w:rPr>
        <w:t>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120C5" w14:textId="77777777" w:rsidR="00243288" w:rsidRDefault="00243288" w:rsidP="001007E7">
      <w:pPr>
        <w:spacing w:after="0" w:line="240" w:lineRule="auto"/>
      </w:pPr>
      <w:r>
        <w:separator/>
      </w:r>
    </w:p>
  </w:endnote>
  <w:endnote w:type="continuationSeparator" w:id="0">
    <w:p w14:paraId="69FA3B22" w14:textId="77777777" w:rsidR="00243288" w:rsidRDefault="0024328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97BC93" w14:textId="77777777" w:rsidR="001007E7" w:rsidRDefault="00E113A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91DF5F" wp14:editId="643315FA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C3C4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B2714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2B15F47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9A10B7E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14:paraId="562A0C1F" w14:textId="77777777" w:rsidR="001007E7" w:rsidRDefault="00E113A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DF0931" wp14:editId="05704976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75A04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FBEF13C" wp14:editId="1B395B92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61FEE5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20804E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B0142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603573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E4453" w14:textId="77777777" w:rsidR="00243288" w:rsidRDefault="00243288" w:rsidP="001007E7">
      <w:pPr>
        <w:spacing w:after="0" w:line="240" w:lineRule="auto"/>
      </w:pPr>
      <w:r>
        <w:separator/>
      </w:r>
    </w:p>
  </w:footnote>
  <w:footnote w:type="continuationSeparator" w:id="0">
    <w:p w14:paraId="3B17613F" w14:textId="77777777" w:rsidR="00243288" w:rsidRDefault="00243288" w:rsidP="001007E7">
      <w:pPr>
        <w:spacing w:after="0" w:line="240" w:lineRule="auto"/>
      </w:pPr>
      <w:r>
        <w:continuationSeparator/>
      </w:r>
    </w:p>
  </w:footnote>
  <w:footnote w:id="1">
    <w:p w14:paraId="027AC28A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3A85DB16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</w:t>
      </w:r>
      <w:r w:rsidR="00D75193">
        <w:t>1</w:t>
      </w:r>
      <w:r w:rsidRPr="00B55C91">
        <w:rPr>
          <w:sz w:val="18"/>
        </w:rPr>
        <w:t xml:space="preserve"> Entidad Contratante.</w:t>
      </w: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01943"/>
    <w:rsid w:val="00023CA9"/>
    <w:rsid w:val="00034DD9"/>
    <w:rsid w:val="00045479"/>
    <w:rsid w:val="000B18F9"/>
    <w:rsid w:val="000D3F6A"/>
    <w:rsid w:val="000E52C7"/>
    <w:rsid w:val="000F7312"/>
    <w:rsid w:val="001007E7"/>
    <w:rsid w:val="001020C0"/>
    <w:rsid w:val="001071F0"/>
    <w:rsid w:val="00134D4F"/>
    <w:rsid w:val="001463BC"/>
    <w:rsid w:val="00157600"/>
    <w:rsid w:val="00165C6B"/>
    <w:rsid w:val="00170EC5"/>
    <w:rsid w:val="00177FA1"/>
    <w:rsid w:val="00194FF2"/>
    <w:rsid w:val="001A3F92"/>
    <w:rsid w:val="001B7AA5"/>
    <w:rsid w:val="001E61DE"/>
    <w:rsid w:val="001E73F1"/>
    <w:rsid w:val="001F73A7"/>
    <w:rsid w:val="002003A9"/>
    <w:rsid w:val="002009A7"/>
    <w:rsid w:val="00243288"/>
    <w:rsid w:val="00253DBA"/>
    <w:rsid w:val="0026335F"/>
    <w:rsid w:val="002823F7"/>
    <w:rsid w:val="002E1412"/>
    <w:rsid w:val="002E6B9A"/>
    <w:rsid w:val="00314023"/>
    <w:rsid w:val="00332B0B"/>
    <w:rsid w:val="003A751B"/>
    <w:rsid w:val="003B01B8"/>
    <w:rsid w:val="003D160E"/>
    <w:rsid w:val="00410707"/>
    <w:rsid w:val="0042293E"/>
    <w:rsid w:val="004243F6"/>
    <w:rsid w:val="0042490F"/>
    <w:rsid w:val="004564FE"/>
    <w:rsid w:val="00462024"/>
    <w:rsid w:val="00466B9C"/>
    <w:rsid w:val="00467598"/>
    <w:rsid w:val="004C01EF"/>
    <w:rsid w:val="004D45A8"/>
    <w:rsid w:val="00521233"/>
    <w:rsid w:val="00535962"/>
    <w:rsid w:val="00574DDE"/>
    <w:rsid w:val="00587691"/>
    <w:rsid w:val="005C0FD4"/>
    <w:rsid w:val="005C72BC"/>
    <w:rsid w:val="005F30F2"/>
    <w:rsid w:val="00611A07"/>
    <w:rsid w:val="0062592A"/>
    <w:rsid w:val="00626D0C"/>
    <w:rsid w:val="00640E82"/>
    <w:rsid w:val="006506D0"/>
    <w:rsid w:val="00651E48"/>
    <w:rsid w:val="006709BC"/>
    <w:rsid w:val="00683CDD"/>
    <w:rsid w:val="00691C64"/>
    <w:rsid w:val="006B202F"/>
    <w:rsid w:val="006D38F2"/>
    <w:rsid w:val="006E45AC"/>
    <w:rsid w:val="006F28AA"/>
    <w:rsid w:val="00706102"/>
    <w:rsid w:val="00721F4E"/>
    <w:rsid w:val="00725091"/>
    <w:rsid w:val="007532B2"/>
    <w:rsid w:val="00780880"/>
    <w:rsid w:val="007B6F6F"/>
    <w:rsid w:val="007D5E6F"/>
    <w:rsid w:val="007E2CD7"/>
    <w:rsid w:val="00806C78"/>
    <w:rsid w:val="00807015"/>
    <w:rsid w:val="00831319"/>
    <w:rsid w:val="00845FCE"/>
    <w:rsid w:val="00850351"/>
    <w:rsid w:val="008602D0"/>
    <w:rsid w:val="00862F3E"/>
    <w:rsid w:val="008B3AE5"/>
    <w:rsid w:val="008D148F"/>
    <w:rsid w:val="00903E75"/>
    <w:rsid w:val="009B42B9"/>
    <w:rsid w:val="00A16099"/>
    <w:rsid w:val="00A640BD"/>
    <w:rsid w:val="00A969B3"/>
    <w:rsid w:val="00AC0CC2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057E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4766F"/>
    <w:rsid w:val="00C66D08"/>
    <w:rsid w:val="00C7650B"/>
    <w:rsid w:val="00C846A2"/>
    <w:rsid w:val="00C857D9"/>
    <w:rsid w:val="00CA0E82"/>
    <w:rsid w:val="00CA4661"/>
    <w:rsid w:val="00CE58A6"/>
    <w:rsid w:val="00CE67A3"/>
    <w:rsid w:val="00D02754"/>
    <w:rsid w:val="00D05214"/>
    <w:rsid w:val="00D0542A"/>
    <w:rsid w:val="00D24FA7"/>
    <w:rsid w:val="00D64696"/>
    <w:rsid w:val="00D75193"/>
    <w:rsid w:val="00D90D49"/>
    <w:rsid w:val="00DC0B85"/>
    <w:rsid w:val="00DC5D96"/>
    <w:rsid w:val="00DD4F3E"/>
    <w:rsid w:val="00DD55A5"/>
    <w:rsid w:val="00E113A9"/>
    <w:rsid w:val="00E124CB"/>
    <w:rsid w:val="00E13BF0"/>
    <w:rsid w:val="00E13E55"/>
    <w:rsid w:val="00E824B2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69E45C8"/>
  <w15:docId w15:val="{AF3B2565-4C4E-4C5F-9F64-3C85AEC9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EC2D5-68A6-4DEB-8089-23C83B049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8</TotalTime>
  <Pages>1</Pages>
  <Words>57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Direccion de Compras</cp:lastModifiedBy>
  <cp:revision>23</cp:revision>
  <cp:lastPrinted>2011-03-04T18:41:00Z</cp:lastPrinted>
  <dcterms:created xsi:type="dcterms:W3CDTF">2025-01-13T15:23:00Z</dcterms:created>
  <dcterms:modified xsi:type="dcterms:W3CDTF">2026-09-17T14:00:00Z</dcterms:modified>
</cp:coreProperties>
</file>