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D7297" w14:textId="5B8F9869" w:rsidR="00535962" w:rsidRPr="00F7167E" w:rsidRDefault="00C3244E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A34AE14" wp14:editId="4B140EFB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210905873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1B0B88" w14:textId="77777777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34AE14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vrK9AEAAMo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" stroked="f">
                <v:textbox>
                  <w:txbxContent>
                    <w:p w14:paraId="711B0B88" w14:textId="77777777" w:rsidR="002E1412" w:rsidRPr="002E1412" w:rsidRDefault="00C3244E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5207311F" wp14:editId="78F455D7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08E024E" wp14:editId="46AD2F63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858295619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837018970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9304024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34330880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623F1249" w14:textId="77777777" w:rsidR="00957FDA" w:rsidRPr="00535962" w:rsidRDefault="00957FDA" w:rsidP="00957FDA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05262776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F899C91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8E024E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23F1249" w14:textId="77777777" w:rsidR="00957FDA" w:rsidRPr="00535962" w:rsidRDefault="00957FDA" w:rsidP="00957FDA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" fillcolor="black [3213]" strokecolor="white [3212]" strokeweight="3pt">
                    <v:textbox>
                      <w:txbxContent>
                        <w:p w14:paraId="1F899C91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2FB4512" wp14:editId="2671DE9F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488642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E36789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FB4512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53E36789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95C278" wp14:editId="544158EF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5254091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04F94612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3A536D6" wp14:editId="64357054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95C278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04F94612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3A536D6" wp14:editId="64357054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7A71C885" w14:textId="26225C37" w:rsidR="00535962" w:rsidRPr="00535962" w:rsidRDefault="00C3244E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852440C" wp14:editId="421120C1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123641312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D6279F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52440C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63D6279F" w14:textId="77777777" w:rsidR="00F7443C" w:rsidRPr="004767CC" w:rsidRDefault="00C3244E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7093AA7" wp14:editId="25FCD17A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181891602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6FAB71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093AA7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046FAB71" w14:textId="77777777" w:rsidR="0026335F" w:rsidRPr="0026335F" w:rsidRDefault="00C3244E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A2682F6" w14:textId="283DEEFD" w:rsidR="00535962" w:rsidRDefault="00C3244E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81BFEA6" wp14:editId="54324996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109035837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A3554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1BFEA6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5EA3554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327AFFE5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720A0688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33B7B6A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29E702E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1E682B4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1D50C27F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3E42401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0EA2079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790A76D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217DCC0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450FA50A" w14:textId="77777777" w:rsidTr="00A24343">
        <w:trPr>
          <w:trHeight w:val="457"/>
          <w:jc w:val="center"/>
        </w:trPr>
        <w:tc>
          <w:tcPr>
            <w:tcW w:w="849" w:type="dxa"/>
          </w:tcPr>
          <w:p w14:paraId="05A97A42" w14:textId="6A37BBA6" w:rsidR="0037246F" w:rsidRDefault="00963834" w:rsidP="00BB657B">
            <w:pPr>
              <w:spacing w:after="0" w:line="240" w:lineRule="auto"/>
            </w:pPr>
            <w:r>
              <w:t>1</w:t>
            </w:r>
          </w:p>
        </w:tc>
        <w:tc>
          <w:tcPr>
            <w:tcW w:w="5584" w:type="dxa"/>
          </w:tcPr>
          <w:p w14:paraId="51C3EA5A" w14:textId="77777777" w:rsidR="0037246F" w:rsidRDefault="0037246F" w:rsidP="00BB657B">
            <w:pPr>
              <w:spacing w:after="0" w:line="240" w:lineRule="auto"/>
            </w:pPr>
          </w:p>
          <w:p w14:paraId="6402574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8DA73A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F932D4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C3DAAD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4CF685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3E2F64C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820C0AE" w14:textId="77777777" w:rsidTr="00A24343">
        <w:trPr>
          <w:trHeight w:val="477"/>
          <w:jc w:val="center"/>
        </w:trPr>
        <w:tc>
          <w:tcPr>
            <w:tcW w:w="849" w:type="dxa"/>
          </w:tcPr>
          <w:p w14:paraId="043B4BE6" w14:textId="7726C8C3" w:rsidR="0037246F" w:rsidRDefault="00963834" w:rsidP="00BB657B">
            <w:pPr>
              <w:spacing w:after="0" w:line="240" w:lineRule="auto"/>
            </w:pPr>
            <w:r>
              <w:t>2</w:t>
            </w:r>
          </w:p>
        </w:tc>
        <w:tc>
          <w:tcPr>
            <w:tcW w:w="5584" w:type="dxa"/>
          </w:tcPr>
          <w:p w14:paraId="71DB732B" w14:textId="77777777" w:rsidR="0037246F" w:rsidRDefault="0037246F" w:rsidP="00BB657B">
            <w:pPr>
              <w:spacing w:after="0" w:line="240" w:lineRule="auto"/>
            </w:pPr>
          </w:p>
          <w:p w14:paraId="0ADE36C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9E92BD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142C67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9C5BA4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186E10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E7275DF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E65D6F3" w14:textId="77777777" w:rsidTr="00A24343">
        <w:trPr>
          <w:trHeight w:val="477"/>
          <w:jc w:val="center"/>
        </w:trPr>
        <w:tc>
          <w:tcPr>
            <w:tcW w:w="849" w:type="dxa"/>
          </w:tcPr>
          <w:p w14:paraId="1B8CC24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20688D9" w14:textId="77777777" w:rsidR="0037246F" w:rsidRDefault="0037246F" w:rsidP="00BB657B">
            <w:pPr>
              <w:spacing w:after="0" w:line="240" w:lineRule="auto"/>
            </w:pPr>
          </w:p>
          <w:p w14:paraId="4FBC98E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142352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3FEE1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426895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570AB1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E60B0A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52FDC8E" w14:textId="77777777" w:rsidTr="00A24343">
        <w:trPr>
          <w:trHeight w:val="477"/>
          <w:jc w:val="center"/>
        </w:trPr>
        <w:tc>
          <w:tcPr>
            <w:tcW w:w="849" w:type="dxa"/>
          </w:tcPr>
          <w:p w14:paraId="33F411C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55ACF8B" w14:textId="77777777" w:rsidR="0037246F" w:rsidRDefault="0037246F" w:rsidP="00BB657B">
            <w:pPr>
              <w:spacing w:after="0" w:line="240" w:lineRule="auto"/>
            </w:pPr>
          </w:p>
          <w:p w14:paraId="77D8CF9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3A0309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373EF6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1B3721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C2CE75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1B41900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9A16A03" w14:textId="77777777" w:rsidTr="00A24343">
        <w:trPr>
          <w:trHeight w:val="477"/>
          <w:jc w:val="center"/>
        </w:trPr>
        <w:tc>
          <w:tcPr>
            <w:tcW w:w="849" w:type="dxa"/>
          </w:tcPr>
          <w:p w14:paraId="582D1F5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617E15C" w14:textId="77777777" w:rsidR="0037246F" w:rsidRDefault="0037246F" w:rsidP="00BB657B">
            <w:pPr>
              <w:spacing w:after="0" w:line="240" w:lineRule="auto"/>
            </w:pPr>
          </w:p>
          <w:p w14:paraId="6D2D6C5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2A1873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9CC30F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97EC56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F68CDB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2A7C79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3354EB0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006CD3BA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6A0349DB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B3534BF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F18A4D6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3F7852A0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06069666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45C48B77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202727DA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1930A4F3" w14:textId="427EB992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C3244E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504E1F4" wp14:editId="62070604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10783095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10FB46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4E1F4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4410FB46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3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D4E19C" w14:textId="77777777" w:rsidR="00EB715D" w:rsidRDefault="00EB715D" w:rsidP="001007E7">
      <w:pPr>
        <w:spacing w:after="0" w:line="240" w:lineRule="auto"/>
      </w:pPr>
      <w:r>
        <w:separator/>
      </w:r>
    </w:p>
  </w:endnote>
  <w:endnote w:type="continuationSeparator" w:id="0">
    <w:p w14:paraId="2560ABAD" w14:textId="77777777" w:rsidR="00EB715D" w:rsidRDefault="00EB715D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712FE" w14:textId="3946F642" w:rsidR="001007E7" w:rsidRDefault="00C3244E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98AA261" wp14:editId="1D394634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77776286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233662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EEA2EB5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290EBF2E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98AA26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71233662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EEA2EB5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290EBF2E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3440819A" w14:textId="2F42EB9C" w:rsidR="001007E7" w:rsidRDefault="00C3244E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844DC9" wp14:editId="0A8BC64B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96108159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A08C58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6844DC9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7DA08C58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29B8B701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7CA8FD18" wp14:editId="7A02833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2E5174D6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BAAB9B" w14:textId="77777777" w:rsidR="00EB715D" w:rsidRDefault="00EB715D" w:rsidP="001007E7">
      <w:pPr>
        <w:spacing w:after="0" w:line="240" w:lineRule="auto"/>
      </w:pPr>
      <w:r>
        <w:separator/>
      </w:r>
    </w:p>
  </w:footnote>
  <w:footnote w:type="continuationSeparator" w:id="0">
    <w:p w14:paraId="196B10B0" w14:textId="77777777" w:rsidR="00EB715D" w:rsidRDefault="00EB715D" w:rsidP="001007E7">
      <w:pPr>
        <w:spacing w:after="0" w:line="240" w:lineRule="auto"/>
      </w:pPr>
      <w:r>
        <w:continuationSeparator/>
      </w:r>
    </w:p>
  </w:footnote>
  <w:footnote w:id="1">
    <w:p w14:paraId="4D6FEA35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5978D363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63834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3244E"/>
    <w:rsid w:val="00C66D08"/>
    <w:rsid w:val="00C90A3E"/>
    <w:rsid w:val="00CA4661"/>
    <w:rsid w:val="00CD7294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EB715D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E6E7B04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0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dbddd01-95ee-4ca9-a6d6-36c98d6e4b7a">
      <Terms xmlns="http://schemas.microsoft.com/office/infopath/2007/PartnerControls"/>
    </lcf76f155ced4ddcb4097134ff3c332f>
    <TaxCatchAll xmlns="3974242a-5dfc-42c3-9437-3db4ca5f678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C1193CB6A64A5459FFA788846F4FCE2" ma:contentTypeVersion="13" ma:contentTypeDescription="Crear nuevo documento." ma:contentTypeScope="" ma:versionID="cf5b2b70c380015c6d472621470525f6">
  <xsd:schema xmlns:xsd="http://www.w3.org/2001/XMLSchema" xmlns:xs="http://www.w3.org/2001/XMLSchema" xmlns:p="http://schemas.microsoft.com/office/2006/metadata/properties" xmlns:ns2="3dbddd01-95ee-4ca9-a6d6-36c98d6e4b7a" xmlns:ns3="3974242a-5dfc-42c3-9437-3db4ca5f678a" targetNamespace="http://schemas.microsoft.com/office/2006/metadata/properties" ma:root="true" ma:fieldsID="81cb0bcf873c967013d0c81a1d17f63e" ns2:_="" ns3:_="">
    <xsd:import namespace="3dbddd01-95ee-4ca9-a6d6-36c98d6e4b7a"/>
    <xsd:import namespace="3974242a-5dfc-42c3-9437-3db4ca5f67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bddd01-95ee-4ca9-a6d6-36c98d6e4b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9dc3a1e8-3b71-4339-98a0-1ebd43ceba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74242a-5dfc-42c3-9437-3db4ca5f678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5f71ab4-97d4-4966-955d-6c5e9ce37a1d}" ma:internalName="TaxCatchAll" ma:showField="CatchAllData" ma:web="3974242a-5dfc-42c3-9437-3db4ca5f67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A50BA5-D588-4374-8604-D185FF367A7A}">
  <ds:schemaRefs>
    <ds:schemaRef ds:uri="http://schemas.microsoft.com/office/2006/metadata/properties"/>
    <ds:schemaRef ds:uri="http://schemas.microsoft.com/office/infopath/2007/PartnerControls"/>
    <ds:schemaRef ds:uri="3dbddd01-95ee-4ca9-a6d6-36c98d6e4b7a"/>
    <ds:schemaRef ds:uri="3974242a-5dfc-42c3-9437-3db4ca5f678a"/>
  </ds:schemaRefs>
</ds:datastoreItem>
</file>

<file path=customXml/itemProps2.xml><?xml version="1.0" encoding="utf-8"?>
<ds:datastoreItem xmlns:ds="http://schemas.openxmlformats.org/officeDocument/2006/customXml" ds:itemID="{519C47C8-E97E-45E9-ACCA-907602F182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7D013F-1469-4EC7-891E-20BAF3526234}"/>
</file>

<file path=customXml/itemProps4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</TotalTime>
  <Pages>2</Pages>
  <Words>108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Yuderca Montero de Oleó</cp:lastModifiedBy>
  <cp:revision>3</cp:revision>
  <cp:lastPrinted>2011-03-04T18:27:00Z</cp:lastPrinted>
  <dcterms:created xsi:type="dcterms:W3CDTF">2025-10-03T14:03:00Z</dcterms:created>
  <dcterms:modified xsi:type="dcterms:W3CDTF">2025-11-21T14:00:00Z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0x0101007C1193CB6A64A5459FFA788846F4FCE2</vt:lpwstr>
  </property>
  <property fmtid="{D5CDD505-2E9C-101B-9397-08002B2CF9AE}" pid="3" name="MediaServiceImageTags">
    <vt:lpwstr/>
  </property>
</Properties>
</file>