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EE6C7" w14:textId="2A1CF8ED" w:rsidR="00535962" w:rsidRPr="00F7167E" w:rsidRDefault="00AF0ECB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617C567" wp14:editId="5E277AE9">
                <wp:simplePos x="0" y="0"/>
                <wp:positionH relativeFrom="column">
                  <wp:posOffset>7191375</wp:posOffset>
                </wp:positionH>
                <wp:positionV relativeFrom="paragraph">
                  <wp:posOffset>-590550</wp:posOffset>
                </wp:positionV>
                <wp:extent cx="1806575" cy="802640"/>
                <wp:effectExtent l="0" t="0" r="22225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6575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26" y="561"/>
                            <a:ext cx="2426" cy="1034"/>
                            <a:chOff x="9140" y="720"/>
                            <a:chExt cx="2020" cy="961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0" y="1138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1262670842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209BF9D8" w14:textId="7AEC44D8" w:rsidR="00D40CF7" w:rsidRDefault="00500C2F" w:rsidP="009C43B9">
                                        <w:pPr>
                                          <w:rPr>
                                            <w:rStyle w:val="Style2"/>
                                          </w:rPr>
                                        </w:pPr>
                                        <w:r>
                                          <w:rPr>
                                            <w:rStyle w:val="Style2"/>
                                          </w:rPr>
                                          <w:t>MIREX-DAF-CM-202</w:t>
                                        </w:r>
                                        <w:r w:rsidR="00434AB5">
                                          <w:rPr>
                                            <w:rStyle w:val="Style2"/>
                                          </w:rPr>
                                          <w:t>6</w:t>
                                        </w:r>
                                        <w:r w:rsidR="008F4BA6">
                                          <w:rPr>
                                            <w:rStyle w:val="Style2"/>
                                          </w:rPr>
                                          <w:t>-</w:t>
                                        </w:r>
                                        <w:r>
                                          <w:rPr>
                                            <w:rStyle w:val="Style2"/>
                                          </w:rPr>
                                          <w:t>0</w:t>
                                        </w:r>
                                        <w:r w:rsidR="00434AB5">
                                          <w:rPr>
                                            <w:rStyle w:val="Style2"/>
                                          </w:rPr>
                                          <w:t>0</w:t>
                                        </w:r>
                                        <w:r w:rsidR="00743EE6">
                                          <w:rPr>
                                            <w:rStyle w:val="Style2"/>
                                          </w:rPr>
                                          <w:t>51</w:t>
                                        </w:r>
                                      </w:p>
                                      <w:p w14:paraId="1ACC9B7A" w14:textId="77777777" w:rsidR="006B202F" w:rsidRPr="00535962" w:rsidRDefault="00041377" w:rsidP="009C43B9"/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F680EC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17C567" id="Group 21" o:spid="_x0000_s1026" style="position:absolute;margin-left:566.25pt;margin-top:-46.5pt;width:142.2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26;top:561;width:2426;height:1034" coordorigin="9140,720" coordsize="2020,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0;top:1138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1262670842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209BF9D8" w14:textId="7AEC44D8" w:rsidR="00D40CF7" w:rsidRDefault="00500C2F" w:rsidP="009C43B9">
                                  <w:pPr>
                                    <w:rPr>
                                      <w:rStyle w:val="Style2"/>
                                    </w:rPr>
                                  </w:pPr>
                                  <w:r>
                                    <w:rPr>
                                      <w:rStyle w:val="Style2"/>
                                    </w:rPr>
                                    <w:t>MIREX-DAF-CM-202</w:t>
                                  </w:r>
                                  <w:r w:rsidR="00434AB5">
                                    <w:rPr>
                                      <w:rStyle w:val="Style2"/>
                                    </w:rPr>
                                    <w:t>6</w:t>
                                  </w:r>
                                  <w:r w:rsidR="008F4BA6">
                                    <w:rPr>
                                      <w:rStyle w:val="Style2"/>
                                    </w:rPr>
                                    <w:t>-</w:t>
                                  </w:r>
                                  <w:r>
                                    <w:rPr>
                                      <w:rStyle w:val="Style2"/>
                                    </w:rPr>
                                    <w:t>0</w:t>
                                  </w:r>
                                  <w:r w:rsidR="00434AB5">
                                    <w:rPr>
                                      <w:rStyle w:val="Style2"/>
                                    </w:rPr>
                                    <w:t>0</w:t>
                                  </w:r>
                                  <w:r w:rsidR="00743EE6">
                                    <w:rPr>
                                      <w:rStyle w:val="Style2"/>
                                    </w:rPr>
                                    <w:t>51</w:t>
                                  </w:r>
                                </w:p>
                                <w:p w14:paraId="1ACC9B7A" w14:textId="77777777" w:rsidR="006B202F" w:rsidRPr="00535962" w:rsidRDefault="00041377" w:rsidP="009C43B9"/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FF680EC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09AA5028" wp14:editId="65D1B617">
            <wp:simplePos x="0" y="0"/>
            <wp:positionH relativeFrom="margin">
              <wp:posOffset>3987165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2AD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438CF6" wp14:editId="3F2991F7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1A043E3" w14:textId="77777777" w:rsidR="00BC61BD" w:rsidRPr="00BC61BD" w:rsidRDefault="0072301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23018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87F8C8B" wp14:editId="6EA3A224">
                                      <wp:extent cx="876300" cy="700405"/>
                                      <wp:effectExtent l="0" t="0" r="0" b="4445"/>
                                      <wp:docPr id="17" name="Imagen 17" descr="C:\Users\rtiburcio.MIREX\Downloads\Logo Mirex Izquierda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rtiburcio.MIREX\Downloads\Logo Mirex Izquierda.jp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6602" cy="70064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38CF6"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1A043E3" w14:textId="77777777" w:rsidR="00BC61BD" w:rsidRPr="00BC61BD" w:rsidRDefault="00723018">
                          <w:pPr>
                            <w:rPr>
                              <w:lang w:val="en-US"/>
                            </w:rPr>
                          </w:pPr>
                          <w:r w:rsidRPr="00723018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87F8C8B" wp14:editId="6EA3A224">
                                <wp:extent cx="876300" cy="700405"/>
                                <wp:effectExtent l="0" t="0" r="0" b="4445"/>
                                <wp:docPr id="17" name="Imagen 17" descr="C:\Users\rtiburcio.MIREX\Downloads\Logo Mirex Izquierda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rtiburcio.MIREX\Downloads\Logo Mirex Izquierda.jpg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6602" cy="70064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42AD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E15A9B" wp14:editId="6A5DABC5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005B5F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15A9B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6B005B5F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69881A5C" w14:textId="291A8C88" w:rsidR="00535962" w:rsidRPr="00535962" w:rsidRDefault="00A101B3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3382F8" wp14:editId="5478DE33">
                <wp:simplePos x="0" y="0"/>
                <wp:positionH relativeFrom="column">
                  <wp:posOffset>7620000</wp:posOffset>
                </wp:positionH>
                <wp:positionV relativeFrom="paragraph">
                  <wp:posOffset>277495</wp:posOffset>
                </wp:positionV>
                <wp:extent cx="1724025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17C73A" w14:textId="64C99C8A" w:rsidR="0026335F" w:rsidRPr="0026335F" w:rsidRDefault="0004137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16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43EE6">
                                  <w:rPr>
                                    <w:rStyle w:val="Style5"/>
                                    <w:lang w:val="es-DO"/>
                                  </w:rPr>
                                  <w:t>16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3382F8" id="Text Box 12" o:spid="_x0000_s1033" type="#_x0000_t202" style="position:absolute;margin-left:600pt;margin-top:21.85pt;width:135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" filled="f" stroked="f">
                <v:textbox>
                  <w:txbxContent>
                    <w:p w14:paraId="2617C73A" w14:textId="64C99C8A" w:rsidR="0026335F" w:rsidRPr="0026335F" w:rsidRDefault="0004137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16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43EE6">
                            <w:rPr>
                              <w:rStyle w:val="Style5"/>
                              <w:lang w:val="es-DO"/>
                            </w:rPr>
                            <w:t>16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242AD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939F00" wp14:editId="27CE056F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1704975" cy="418465"/>
                <wp:effectExtent l="0" t="0" r="9525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608034" w14:textId="77777777" w:rsidR="002E1412" w:rsidRPr="002E1412" w:rsidRDefault="00041377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23018">
                                  <w:rPr>
                                    <w:rStyle w:val="Style6"/>
                                  </w:rPr>
                                  <w:t>Ministerio de Relaciones Exteriores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39F00" id="Text Box 16" o:spid="_x0000_s1034" type="#_x0000_t202" style="position:absolute;margin-left:0;margin-top:.6pt;width:134.25pt;height:32.95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" stroked="f">
                <v:textbox>
                  <w:txbxContent>
                    <w:p w14:paraId="27608034" w14:textId="77777777" w:rsidR="002E1412" w:rsidRPr="002E1412" w:rsidRDefault="00041377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723018">
                            <w:rPr>
                              <w:rStyle w:val="Style6"/>
                            </w:rPr>
                            <w:t>Ministerio de Relaciones Exteriores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6832DC" w14:textId="4DF332EA" w:rsidR="00535962" w:rsidRDefault="00092688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AE84F1D" wp14:editId="7D9BD00A">
                <wp:simplePos x="0" y="0"/>
                <wp:positionH relativeFrom="column">
                  <wp:posOffset>2736215</wp:posOffset>
                </wp:positionH>
                <wp:positionV relativeFrom="paragraph">
                  <wp:posOffset>5715</wp:posOffset>
                </wp:positionV>
                <wp:extent cx="3397250" cy="434975"/>
                <wp:effectExtent l="0" t="0" r="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439DC8" w14:textId="0B241B77" w:rsidR="00F7443C" w:rsidRPr="00626D0C" w:rsidRDefault="00410707" w:rsidP="00CA0E8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  <w:r w:rsidR="00092688">
                              <w:rPr>
                                <w:rStyle w:val="Style7"/>
                              </w:rPr>
                              <w:t xml:space="preserve"> POR CATALOGO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84F1D" id="Text Box 18" o:spid="_x0000_s1035" type="#_x0000_t202" style="position:absolute;margin-left:215.45pt;margin-top:.4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" stroked="f">
                <v:textbox>
                  <w:txbxContent>
                    <w:p w14:paraId="11439DC8" w14:textId="0B241B77" w:rsidR="00F7443C" w:rsidRPr="00626D0C" w:rsidRDefault="00410707" w:rsidP="00CA0E82">
                      <w:pPr>
                        <w:jc w:val="center"/>
                        <w:rPr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  <w:r w:rsidR="00092688">
                        <w:rPr>
                          <w:rStyle w:val="Style7"/>
                        </w:rPr>
                        <w:t xml:space="preserve"> POR CATALOGO</w:t>
                      </w:r>
                    </w:p>
                  </w:txbxContent>
                </v:textbox>
              </v:shape>
            </w:pict>
          </mc:Fallback>
        </mc:AlternateContent>
      </w:r>
      <w:r w:rsidR="0033249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73F2367" wp14:editId="61E7DB34">
                <wp:simplePos x="0" y="0"/>
                <wp:positionH relativeFrom="column">
                  <wp:posOffset>7857490</wp:posOffset>
                </wp:positionH>
                <wp:positionV relativeFrom="paragraph">
                  <wp:posOffset>262890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D4AE20" w14:textId="77777777" w:rsidR="0026335F" w:rsidRPr="0026335F" w:rsidRDefault="0026335F" w:rsidP="0026335F">
                            <w:r w:rsidRPr="0026335F"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</w:rPr>
                              <w:fldChar w:fldCharType="end"/>
                            </w:r>
                            <w:r w:rsidRPr="0026335F">
                              <w:t xml:space="preserve"> de </w:t>
                            </w:r>
                            <w:r w:rsidR="00347654">
                              <w:rPr>
                                <w:b/>
                                <w:noProof/>
                              </w:rPr>
                              <w:fldChar w:fldCharType="begin"/>
                            </w:r>
                            <w:r w:rsidR="00347654">
                              <w:rPr>
                                <w:b/>
                                <w:noProof/>
                              </w:rPr>
                              <w:instrText xml:space="preserve"> NUMPAGES   \* MERGEFORMAT </w:instrText>
                            </w:r>
                            <w:r w:rsidR="00347654">
                              <w:rPr>
                                <w:b/>
                                <w:noProof/>
                              </w:rPr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</w:rPr>
                              <w:t>1</w:t>
                            </w:r>
                            <w:r w:rsidR="00347654">
                              <w:rPr>
                                <w:b/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F2367" id="Text Box 13" o:spid="_x0000_s1036" type="#_x0000_t202" style="position:absolute;margin-left:618.7pt;margin-top:20.7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P54wj3gAAAAsBAAAPAAAAAAAAAAAAAAAAAD0EAABkcnMvZG93bnJldi54bWxQ&#10;SwUGAAAAAAQABADzAAAASAUAAAAA&#10;" filled="f" stroked="f">
                <v:textbox>
                  <w:txbxContent>
                    <w:p w14:paraId="6AD4AE20" w14:textId="77777777" w:rsidR="0026335F" w:rsidRPr="0026335F" w:rsidRDefault="0026335F" w:rsidP="0026335F">
                      <w:r w:rsidRPr="0026335F">
                        <w:t xml:space="preserve">Página </w:t>
                      </w:r>
                      <w:r w:rsidR="00845FCE" w:rsidRPr="0026335F">
                        <w:rPr>
                          <w:b/>
                        </w:rPr>
                        <w:fldChar w:fldCharType="begin"/>
                      </w:r>
                      <w:r w:rsidRPr="0026335F">
                        <w:rPr>
                          <w:b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</w:rPr>
                        <w:t>1</w:t>
                      </w:r>
                      <w:r w:rsidR="00845FCE" w:rsidRPr="0026335F">
                        <w:rPr>
                          <w:b/>
                        </w:rPr>
                        <w:fldChar w:fldCharType="end"/>
                      </w:r>
                      <w:r w:rsidRPr="0026335F">
                        <w:t xml:space="preserve"> de </w:t>
                      </w:r>
                      <w:r w:rsidR="00347654">
                        <w:rPr>
                          <w:b/>
                          <w:noProof/>
                        </w:rPr>
                        <w:fldChar w:fldCharType="begin"/>
                      </w:r>
                      <w:r w:rsidR="00347654">
                        <w:rPr>
                          <w:b/>
                          <w:noProof/>
                        </w:rPr>
                        <w:instrText xml:space="preserve"> NUMPAGES   \* MERGEFORMAT </w:instrText>
                      </w:r>
                      <w:r w:rsidR="00347654">
                        <w:rPr>
                          <w:b/>
                          <w:noProof/>
                        </w:rPr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</w:rPr>
                        <w:t>1</w:t>
                      </w:r>
                      <w:r w:rsidR="00347654">
                        <w:rPr>
                          <w:b/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2973E9E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EE2184A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22CABE01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56E7EE26" w14:textId="7C4C94D8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</w:p>
    <w:p w14:paraId="1AA8141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454" w:type="dxa"/>
        <w:tblLayout w:type="fixed"/>
        <w:tblLook w:val="01E0" w:firstRow="1" w:lastRow="1" w:firstColumn="1" w:lastColumn="1" w:noHBand="0" w:noVBand="0"/>
      </w:tblPr>
      <w:tblGrid>
        <w:gridCol w:w="1101"/>
        <w:gridCol w:w="1021"/>
        <w:gridCol w:w="2835"/>
        <w:gridCol w:w="850"/>
        <w:gridCol w:w="1701"/>
        <w:gridCol w:w="1701"/>
        <w:gridCol w:w="1418"/>
        <w:gridCol w:w="3827"/>
      </w:tblGrid>
      <w:tr w:rsidR="00372D44" w:rsidRPr="006E45AC" w14:paraId="74E66367" w14:textId="77777777" w:rsidTr="00735B3F">
        <w:trPr>
          <w:trHeight w:val="511"/>
        </w:trPr>
        <w:tc>
          <w:tcPr>
            <w:tcW w:w="1101" w:type="dxa"/>
            <w:vAlign w:val="center"/>
          </w:tcPr>
          <w:p w14:paraId="3D1708CD" w14:textId="77777777" w:rsidR="00372D44" w:rsidRPr="006E45AC" w:rsidRDefault="00372D44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021" w:type="dxa"/>
            <w:vAlign w:val="center"/>
          </w:tcPr>
          <w:p w14:paraId="37B96987" w14:textId="77777777" w:rsidR="00372D44" w:rsidRPr="006E45AC" w:rsidRDefault="00372D44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2835" w:type="dxa"/>
            <w:vAlign w:val="center"/>
          </w:tcPr>
          <w:p w14:paraId="5F123DB4" w14:textId="77777777" w:rsidR="00372D44" w:rsidRPr="00372D44" w:rsidRDefault="00372D44" w:rsidP="00B55C91">
            <w:pPr>
              <w:jc w:val="center"/>
              <w:rPr>
                <w:rStyle w:val="Style6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850" w:type="dxa"/>
          </w:tcPr>
          <w:p w14:paraId="58226048" w14:textId="77777777" w:rsidR="00C46C53" w:rsidRDefault="00C46C53" w:rsidP="002222CA">
            <w:pPr>
              <w:rPr>
                <w:sz w:val="22"/>
              </w:rPr>
            </w:pPr>
          </w:p>
          <w:p w14:paraId="3634CB7D" w14:textId="26B3BB3A" w:rsidR="002222CA" w:rsidRPr="00C46C53" w:rsidRDefault="002222CA" w:rsidP="002222CA">
            <w:pPr>
              <w:rPr>
                <w:rStyle w:val="Textoennegrita"/>
              </w:rPr>
            </w:pPr>
            <w:r w:rsidRPr="00C46C53">
              <w:rPr>
                <w:rStyle w:val="Textoennegrita"/>
              </w:rPr>
              <w:t>Marca/modelo</w:t>
            </w:r>
          </w:p>
        </w:tc>
        <w:tc>
          <w:tcPr>
            <w:tcW w:w="1701" w:type="dxa"/>
          </w:tcPr>
          <w:p w14:paraId="4844FFFE" w14:textId="77777777" w:rsidR="00372D44" w:rsidRDefault="00372D44" w:rsidP="00B55C91">
            <w:pPr>
              <w:jc w:val="center"/>
            </w:pPr>
          </w:p>
          <w:p w14:paraId="0DB50FB9" w14:textId="62B9A3D8" w:rsidR="00372D44" w:rsidRPr="00C46C53" w:rsidRDefault="002222CA" w:rsidP="00B55C91">
            <w:pPr>
              <w:jc w:val="center"/>
              <w:rPr>
                <w:rStyle w:val="Textoennegrita"/>
              </w:rPr>
            </w:pPr>
            <w:r w:rsidRPr="00C46C53">
              <w:rPr>
                <w:rStyle w:val="Textoennegrita"/>
              </w:rPr>
              <w:t>Imágenes</w:t>
            </w:r>
          </w:p>
        </w:tc>
        <w:tc>
          <w:tcPr>
            <w:tcW w:w="1701" w:type="dxa"/>
            <w:vAlign w:val="center"/>
          </w:tcPr>
          <w:p w14:paraId="59D5FE2D" w14:textId="2C830833" w:rsidR="00372D44" w:rsidRPr="006E45AC" w:rsidRDefault="00372D44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  <w:r w:rsidR="00C46C53">
              <w:t xml:space="preserve"> </w:t>
            </w:r>
          </w:p>
          <w:p w14:paraId="0184F1BF" w14:textId="77777777" w:rsidR="00372D44" w:rsidRPr="006E45AC" w:rsidRDefault="00372D44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43AE75A" w14:textId="77777777" w:rsidR="00372D44" w:rsidRPr="00B55C91" w:rsidRDefault="00372D44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3827" w:type="dxa"/>
            <w:vAlign w:val="center"/>
          </w:tcPr>
          <w:p w14:paraId="42CA6607" w14:textId="77777777" w:rsidR="00372D44" w:rsidRPr="006E45AC" w:rsidRDefault="00372D44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69B8E2EC" w14:textId="77777777" w:rsidR="00372D44" w:rsidRPr="006E45AC" w:rsidRDefault="00372D44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372D44" w:rsidRPr="006E45AC" w14:paraId="1730BDC2" w14:textId="77777777" w:rsidTr="00D71AE2">
        <w:trPr>
          <w:trHeight w:val="351"/>
        </w:trPr>
        <w:tc>
          <w:tcPr>
            <w:tcW w:w="1101" w:type="dxa"/>
          </w:tcPr>
          <w:p w14:paraId="4580674B" w14:textId="5810388F" w:rsidR="00372D44" w:rsidRPr="006E45AC" w:rsidRDefault="00353940" w:rsidP="003805A6">
            <w:pPr>
              <w:rPr>
                <w:rFonts w:ascii="Arial" w:hAnsi="Arial" w:cs="Arial"/>
              </w:rPr>
            </w:pPr>
            <w:r>
              <w:t>1</w:t>
            </w:r>
          </w:p>
        </w:tc>
        <w:tc>
          <w:tcPr>
            <w:tcW w:w="1021" w:type="dxa"/>
          </w:tcPr>
          <w:p w14:paraId="6A079244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8974688" w14:textId="1C789CB6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2098F41C" w14:textId="77777777" w:rsidR="00372D44" w:rsidRPr="006E45AC" w:rsidRDefault="00372D44" w:rsidP="003805A6"/>
        </w:tc>
        <w:tc>
          <w:tcPr>
            <w:tcW w:w="1701" w:type="dxa"/>
          </w:tcPr>
          <w:p w14:paraId="18621687" w14:textId="77777777" w:rsidR="00372D44" w:rsidRPr="006E45AC" w:rsidRDefault="00372D44" w:rsidP="003805A6"/>
        </w:tc>
        <w:tc>
          <w:tcPr>
            <w:tcW w:w="1701" w:type="dxa"/>
          </w:tcPr>
          <w:p w14:paraId="4E79A1D4" w14:textId="7628DAE2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B42145D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2113FF2A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</w:tr>
      <w:tr w:rsidR="00372D44" w:rsidRPr="006E45AC" w14:paraId="222DB3EB" w14:textId="77777777" w:rsidTr="00D61AC7">
        <w:trPr>
          <w:trHeight w:val="271"/>
        </w:trPr>
        <w:tc>
          <w:tcPr>
            <w:tcW w:w="1101" w:type="dxa"/>
          </w:tcPr>
          <w:p w14:paraId="43EC8A9A" w14:textId="05BE5C3F" w:rsidR="00372D44" w:rsidRPr="006E45AC" w:rsidRDefault="00353940" w:rsidP="003805A6">
            <w:pPr>
              <w:rPr>
                <w:rFonts w:ascii="Arial" w:hAnsi="Arial" w:cs="Arial"/>
              </w:rPr>
            </w:pPr>
            <w:r>
              <w:t>2</w:t>
            </w:r>
          </w:p>
        </w:tc>
        <w:tc>
          <w:tcPr>
            <w:tcW w:w="1021" w:type="dxa"/>
          </w:tcPr>
          <w:p w14:paraId="648E0897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37EC701C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  <w:p w14:paraId="0495A131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598F36A" w14:textId="77777777" w:rsidR="00372D44" w:rsidRPr="006E45AC" w:rsidRDefault="00372D44" w:rsidP="003805A6"/>
        </w:tc>
        <w:tc>
          <w:tcPr>
            <w:tcW w:w="1701" w:type="dxa"/>
          </w:tcPr>
          <w:p w14:paraId="51E904C8" w14:textId="77777777" w:rsidR="00372D44" w:rsidRPr="006E45AC" w:rsidRDefault="00372D44" w:rsidP="003805A6"/>
        </w:tc>
        <w:tc>
          <w:tcPr>
            <w:tcW w:w="1701" w:type="dxa"/>
          </w:tcPr>
          <w:p w14:paraId="7B557F0F" w14:textId="0606E76D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9F84D60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65BD1724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</w:tr>
      <w:tr w:rsidR="00372D44" w:rsidRPr="006E45AC" w14:paraId="6ACDF578" w14:textId="77777777" w:rsidTr="00D61AC7">
        <w:trPr>
          <w:trHeight w:val="363"/>
        </w:trPr>
        <w:tc>
          <w:tcPr>
            <w:tcW w:w="1101" w:type="dxa"/>
          </w:tcPr>
          <w:p w14:paraId="4E5C112B" w14:textId="72E580C6" w:rsidR="00372D44" w:rsidRPr="006E45AC" w:rsidRDefault="00353940" w:rsidP="003805A6">
            <w:pPr>
              <w:rPr>
                <w:rFonts w:ascii="Arial" w:hAnsi="Arial" w:cs="Arial"/>
              </w:rPr>
            </w:pPr>
            <w:r>
              <w:t>3</w:t>
            </w:r>
          </w:p>
        </w:tc>
        <w:tc>
          <w:tcPr>
            <w:tcW w:w="1021" w:type="dxa"/>
          </w:tcPr>
          <w:p w14:paraId="3D0B6D72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7A728B8C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  <w:p w14:paraId="17607199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52C2C39A" w14:textId="77777777" w:rsidR="00372D44" w:rsidRPr="006E45AC" w:rsidRDefault="00372D44" w:rsidP="003805A6"/>
        </w:tc>
        <w:tc>
          <w:tcPr>
            <w:tcW w:w="1701" w:type="dxa"/>
          </w:tcPr>
          <w:p w14:paraId="2A717469" w14:textId="77777777" w:rsidR="00372D44" w:rsidRPr="006E45AC" w:rsidRDefault="00372D44" w:rsidP="003805A6"/>
        </w:tc>
        <w:tc>
          <w:tcPr>
            <w:tcW w:w="1701" w:type="dxa"/>
          </w:tcPr>
          <w:p w14:paraId="69F2B83F" w14:textId="736951BB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F933589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6D798AC7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</w:tr>
      <w:tr w:rsidR="00372D44" w:rsidRPr="006E45AC" w14:paraId="47CEFF35" w14:textId="77777777" w:rsidTr="00D61AC7">
        <w:trPr>
          <w:trHeight w:val="185"/>
        </w:trPr>
        <w:tc>
          <w:tcPr>
            <w:tcW w:w="1101" w:type="dxa"/>
          </w:tcPr>
          <w:p w14:paraId="7A4EDC20" w14:textId="698A2C5B" w:rsidR="00372D44" w:rsidRPr="006E45AC" w:rsidRDefault="00353940" w:rsidP="003805A6">
            <w:pPr>
              <w:rPr>
                <w:rFonts w:ascii="Arial" w:hAnsi="Arial" w:cs="Arial"/>
              </w:rPr>
            </w:pPr>
            <w:r>
              <w:t>4</w:t>
            </w:r>
          </w:p>
        </w:tc>
        <w:tc>
          <w:tcPr>
            <w:tcW w:w="1021" w:type="dxa"/>
          </w:tcPr>
          <w:p w14:paraId="3E5FA83E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76C62CA9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  <w:p w14:paraId="2BAC3CF1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10842AF5" w14:textId="77777777" w:rsidR="00372D44" w:rsidRPr="006E45AC" w:rsidRDefault="00372D44" w:rsidP="003805A6"/>
        </w:tc>
        <w:tc>
          <w:tcPr>
            <w:tcW w:w="1701" w:type="dxa"/>
          </w:tcPr>
          <w:p w14:paraId="53B2D27F" w14:textId="77777777" w:rsidR="00372D44" w:rsidRPr="006E45AC" w:rsidRDefault="00372D44" w:rsidP="003805A6"/>
        </w:tc>
        <w:tc>
          <w:tcPr>
            <w:tcW w:w="1701" w:type="dxa"/>
          </w:tcPr>
          <w:p w14:paraId="09AAB29C" w14:textId="5D8BB530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492C1F7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3D2822E2" w14:textId="77777777" w:rsidR="00372D44" w:rsidRPr="006E45AC" w:rsidRDefault="00372D44" w:rsidP="003805A6">
            <w:pPr>
              <w:rPr>
                <w:rFonts w:ascii="Arial" w:hAnsi="Arial" w:cs="Arial"/>
              </w:rPr>
            </w:pPr>
          </w:p>
        </w:tc>
      </w:tr>
      <w:tr w:rsidR="00372D44" w:rsidRPr="006E45AC" w14:paraId="07DFA6B6" w14:textId="77777777" w:rsidTr="00A16DA2">
        <w:trPr>
          <w:trHeight w:val="373"/>
        </w:trPr>
        <w:tc>
          <w:tcPr>
            <w:tcW w:w="1101" w:type="dxa"/>
          </w:tcPr>
          <w:p w14:paraId="6B28DA0B" w14:textId="4C7A5E3F" w:rsidR="00372D44" w:rsidRPr="006E45AC" w:rsidRDefault="00353940" w:rsidP="003805A6">
            <w:r>
              <w:t>5</w:t>
            </w:r>
          </w:p>
        </w:tc>
        <w:tc>
          <w:tcPr>
            <w:tcW w:w="1021" w:type="dxa"/>
          </w:tcPr>
          <w:p w14:paraId="1941C039" w14:textId="77777777" w:rsidR="00372D44" w:rsidRPr="006E45AC" w:rsidRDefault="00372D44" w:rsidP="003805A6"/>
        </w:tc>
        <w:tc>
          <w:tcPr>
            <w:tcW w:w="2835" w:type="dxa"/>
          </w:tcPr>
          <w:p w14:paraId="0A7817A9" w14:textId="77777777" w:rsidR="00372D44" w:rsidRPr="006E45AC" w:rsidRDefault="00372D44" w:rsidP="003805A6"/>
        </w:tc>
        <w:tc>
          <w:tcPr>
            <w:tcW w:w="850" w:type="dxa"/>
          </w:tcPr>
          <w:p w14:paraId="3C3076C7" w14:textId="77777777" w:rsidR="00372D44" w:rsidRPr="006E45AC" w:rsidRDefault="00372D44" w:rsidP="003805A6"/>
        </w:tc>
        <w:tc>
          <w:tcPr>
            <w:tcW w:w="1701" w:type="dxa"/>
          </w:tcPr>
          <w:p w14:paraId="1DD4AB03" w14:textId="77777777" w:rsidR="00372D44" w:rsidRPr="006E45AC" w:rsidRDefault="00372D44" w:rsidP="003805A6"/>
        </w:tc>
        <w:tc>
          <w:tcPr>
            <w:tcW w:w="1701" w:type="dxa"/>
          </w:tcPr>
          <w:p w14:paraId="2A49759A" w14:textId="0F53D30F" w:rsidR="00372D44" w:rsidRPr="006E45AC" w:rsidRDefault="00372D44" w:rsidP="003805A6"/>
        </w:tc>
        <w:tc>
          <w:tcPr>
            <w:tcW w:w="1418" w:type="dxa"/>
          </w:tcPr>
          <w:p w14:paraId="5F316F75" w14:textId="77777777" w:rsidR="00372D44" w:rsidRPr="006E45AC" w:rsidRDefault="00372D44" w:rsidP="003805A6"/>
        </w:tc>
        <w:tc>
          <w:tcPr>
            <w:tcW w:w="3827" w:type="dxa"/>
          </w:tcPr>
          <w:p w14:paraId="068DC588" w14:textId="77777777" w:rsidR="00372D44" w:rsidRPr="006E45AC" w:rsidRDefault="00372D44" w:rsidP="003805A6"/>
        </w:tc>
      </w:tr>
    </w:tbl>
    <w:p w14:paraId="41A4EAB6" w14:textId="6411F0E0" w:rsidR="00353940" w:rsidRPr="00353940" w:rsidRDefault="00353940" w:rsidP="00353940">
      <w:pPr>
        <w:pStyle w:val="Default"/>
      </w:pPr>
    </w:p>
    <w:p w14:paraId="36D26CCE" w14:textId="77777777" w:rsidR="00353940" w:rsidRDefault="00353940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</w:p>
    <w:p w14:paraId="26AC228F" w14:textId="63B4112C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</w:t>
      </w:r>
    </w:p>
    <w:p w14:paraId="59F43BE3" w14:textId="28D9FCAE" w:rsidR="00E124CB" w:rsidRDefault="00E124CB" w:rsidP="00A07D0E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</w:t>
      </w:r>
      <w:r w:rsidR="00353940">
        <w:t>o:</w:t>
      </w:r>
      <w:r w:rsidR="00A07D0E">
        <w:tab/>
      </w:r>
      <w:r w:rsidR="00A07D0E">
        <w:tab/>
      </w:r>
      <w:r w:rsidR="00A07D0E">
        <w:tab/>
      </w:r>
      <w:r w:rsidR="00A07D0E">
        <w:tab/>
      </w:r>
      <w:r w:rsidR="00A07D0E">
        <w:tab/>
      </w:r>
      <w:r w:rsidR="00A07D0E">
        <w:tab/>
      </w:r>
      <w:r w:rsidR="00A07D0E">
        <w:tab/>
      </w: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p w14:paraId="062A4626" w14:textId="77777777" w:rsidR="00353940" w:rsidRDefault="00353940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</w:p>
    <w:p w14:paraId="7019A00E" w14:textId="77777777" w:rsidR="00353940" w:rsidRDefault="00353940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</w:p>
    <w:sectPr w:rsidR="00353940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23447" w14:textId="77777777" w:rsidR="00041377" w:rsidRDefault="00041377" w:rsidP="001007E7">
      <w:pPr>
        <w:spacing w:after="0" w:line="240" w:lineRule="auto"/>
      </w:pPr>
      <w:r>
        <w:separator/>
      </w:r>
    </w:p>
  </w:endnote>
  <w:endnote w:type="continuationSeparator" w:id="0">
    <w:p w14:paraId="2F0BB41B" w14:textId="77777777" w:rsidR="00041377" w:rsidRDefault="0004137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D242C" w14:textId="274DED9C" w:rsidR="001007E7" w:rsidRDefault="00242AD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CE561C" wp14:editId="54B10D09">
              <wp:simplePos x="0" y="0"/>
              <wp:positionH relativeFrom="column">
                <wp:posOffset>8104505</wp:posOffset>
              </wp:positionH>
              <wp:positionV relativeFrom="paragraph">
                <wp:posOffset>6985</wp:posOffset>
              </wp:positionV>
              <wp:extent cx="1467485" cy="487680"/>
              <wp:effectExtent l="0" t="0" r="18415" b="762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230EF4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01789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37CEDF0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AC0CDE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CE561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638.15pt;margin-top:.5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" filled="f" stroked="f">
              <v:textbox inset="0,0,0,0">
                <w:txbxContent>
                  <w:p w14:paraId="34230EF4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01789D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37CEDF0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AC0CDEE" w14:textId="77777777" w:rsidR="00807015" w:rsidRDefault="00807015"/>
                </w:txbxContent>
              </v:textbox>
            </v:shape>
          </w:pict>
        </mc:Fallback>
      </mc:AlternateContent>
    </w:r>
  </w:p>
  <w:p w14:paraId="4D71A7B1" w14:textId="1CF4C156" w:rsidR="001007E7" w:rsidRDefault="00242ADF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7C4E162" wp14:editId="60096F4D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275A60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C4E162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19275A60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1C3B06F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F863CF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BDEB642" w14:textId="1979C8C4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A0307F3" w14:textId="74A9CF97" w:rsidR="00B97B51" w:rsidRDefault="00353940" w:rsidP="00B97B51">
    <w:pPr>
      <w:pStyle w:val="Piedepgina"/>
      <w:tabs>
        <w:tab w:val="clear" w:pos="4513"/>
        <w:tab w:val="clear" w:pos="9026"/>
        <w:tab w:val="left" w:pos="3681"/>
      </w:tabs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2929042" wp14:editId="11A4D8EF">
          <wp:simplePos x="0" y="0"/>
          <wp:positionH relativeFrom="column">
            <wp:posOffset>8406130</wp:posOffset>
          </wp:positionH>
          <wp:positionV relativeFrom="paragraph">
            <wp:posOffset>29845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D5020" w14:textId="77777777" w:rsidR="00041377" w:rsidRDefault="00041377" w:rsidP="001007E7">
      <w:pPr>
        <w:spacing w:after="0" w:line="240" w:lineRule="auto"/>
      </w:pPr>
      <w:r>
        <w:separator/>
      </w:r>
    </w:p>
  </w:footnote>
  <w:footnote w:type="continuationSeparator" w:id="0">
    <w:p w14:paraId="34CCE36F" w14:textId="77777777" w:rsidR="00041377" w:rsidRDefault="00041377" w:rsidP="001007E7">
      <w:pPr>
        <w:spacing w:after="0" w:line="240" w:lineRule="auto"/>
      </w:pPr>
      <w:r>
        <w:continuationSeparator/>
      </w:r>
    </w:p>
  </w:footnote>
  <w:footnote w:id="1">
    <w:p w14:paraId="3C7835BE" w14:textId="77777777" w:rsidR="00372D44" w:rsidRPr="00B55C91" w:rsidRDefault="00372D44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6AB29F2D" w14:textId="77777777" w:rsidR="00372D44" w:rsidRPr="006E45AC" w:rsidRDefault="00372D44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1377"/>
    <w:rsid w:val="00045479"/>
    <w:rsid w:val="00046517"/>
    <w:rsid w:val="00067524"/>
    <w:rsid w:val="00092688"/>
    <w:rsid w:val="000B0C36"/>
    <w:rsid w:val="000B1430"/>
    <w:rsid w:val="000D7D49"/>
    <w:rsid w:val="000E41F4"/>
    <w:rsid w:val="000F7312"/>
    <w:rsid w:val="001007E7"/>
    <w:rsid w:val="001020C0"/>
    <w:rsid w:val="00125AD4"/>
    <w:rsid w:val="00126AAE"/>
    <w:rsid w:val="00134D4F"/>
    <w:rsid w:val="001463BC"/>
    <w:rsid w:val="00154140"/>
    <w:rsid w:val="00157600"/>
    <w:rsid w:val="00165C6B"/>
    <w:rsid w:val="00170EC5"/>
    <w:rsid w:val="00194FF2"/>
    <w:rsid w:val="001A1472"/>
    <w:rsid w:val="001A3F92"/>
    <w:rsid w:val="001C089A"/>
    <w:rsid w:val="001C6E50"/>
    <w:rsid w:val="001E61DE"/>
    <w:rsid w:val="001E73F1"/>
    <w:rsid w:val="001F73A7"/>
    <w:rsid w:val="002003A9"/>
    <w:rsid w:val="002009A7"/>
    <w:rsid w:val="002164D4"/>
    <w:rsid w:val="002222CA"/>
    <w:rsid w:val="00242ADF"/>
    <w:rsid w:val="00253DBA"/>
    <w:rsid w:val="0026335F"/>
    <w:rsid w:val="002812DB"/>
    <w:rsid w:val="002823F7"/>
    <w:rsid w:val="002976B6"/>
    <w:rsid w:val="002A02DB"/>
    <w:rsid w:val="002A042F"/>
    <w:rsid w:val="002E1412"/>
    <w:rsid w:val="002E29DC"/>
    <w:rsid w:val="002E3A3B"/>
    <w:rsid w:val="002E6B9A"/>
    <w:rsid w:val="00314023"/>
    <w:rsid w:val="00326567"/>
    <w:rsid w:val="0033249F"/>
    <w:rsid w:val="00332B0B"/>
    <w:rsid w:val="0034377E"/>
    <w:rsid w:val="00347654"/>
    <w:rsid w:val="00353940"/>
    <w:rsid w:val="00372D44"/>
    <w:rsid w:val="003A0149"/>
    <w:rsid w:val="003A5A5E"/>
    <w:rsid w:val="003B1D01"/>
    <w:rsid w:val="003C133A"/>
    <w:rsid w:val="003D160E"/>
    <w:rsid w:val="003F6DE2"/>
    <w:rsid w:val="004065A9"/>
    <w:rsid w:val="00410707"/>
    <w:rsid w:val="0042490F"/>
    <w:rsid w:val="00434AB5"/>
    <w:rsid w:val="00452A49"/>
    <w:rsid w:val="004564FE"/>
    <w:rsid w:val="00462024"/>
    <w:rsid w:val="00466B9C"/>
    <w:rsid w:val="00470973"/>
    <w:rsid w:val="004854D0"/>
    <w:rsid w:val="004D45A8"/>
    <w:rsid w:val="004D6076"/>
    <w:rsid w:val="00500C2F"/>
    <w:rsid w:val="00521233"/>
    <w:rsid w:val="00523340"/>
    <w:rsid w:val="0052468D"/>
    <w:rsid w:val="00527B56"/>
    <w:rsid w:val="00535962"/>
    <w:rsid w:val="005649E7"/>
    <w:rsid w:val="005868A0"/>
    <w:rsid w:val="00587691"/>
    <w:rsid w:val="00611A07"/>
    <w:rsid w:val="00613C00"/>
    <w:rsid w:val="0062592A"/>
    <w:rsid w:val="00626D0C"/>
    <w:rsid w:val="006506D0"/>
    <w:rsid w:val="00651E48"/>
    <w:rsid w:val="006709BC"/>
    <w:rsid w:val="00691C64"/>
    <w:rsid w:val="006B202F"/>
    <w:rsid w:val="006D2D81"/>
    <w:rsid w:val="006D38F2"/>
    <w:rsid w:val="006E45AC"/>
    <w:rsid w:val="006F28AA"/>
    <w:rsid w:val="00721F4E"/>
    <w:rsid w:val="00723018"/>
    <w:rsid w:val="00725091"/>
    <w:rsid w:val="00732EF5"/>
    <w:rsid w:val="00735B3F"/>
    <w:rsid w:val="00743EE6"/>
    <w:rsid w:val="00776211"/>
    <w:rsid w:val="00780880"/>
    <w:rsid w:val="0078285D"/>
    <w:rsid w:val="007B6F6F"/>
    <w:rsid w:val="00806C78"/>
    <w:rsid w:val="00807015"/>
    <w:rsid w:val="00831319"/>
    <w:rsid w:val="00845FCE"/>
    <w:rsid w:val="00850351"/>
    <w:rsid w:val="00851030"/>
    <w:rsid w:val="00852044"/>
    <w:rsid w:val="00862F3E"/>
    <w:rsid w:val="0087720F"/>
    <w:rsid w:val="00877FAE"/>
    <w:rsid w:val="008A218D"/>
    <w:rsid w:val="008B3AE5"/>
    <w:rsid w:val="008F4BA6"/>
    <w:rsid w:val="00923B2D"/>
    <w:rsid w:val="0098324A"/>
    <w:rsid w:val="00994713"/>
    <w:rsid w:val="009B42B9"/>
    <w:rsid w:val="009C43B9"/>
    <w:rsid w:val="009D7C55"/>
    <w:rsid w:val="009E1E40"/>
    <w:rsid w:val="00A00794"/>
    <w:rsid w:val="00A07D0E"/>
    <w:rsid w:val="00A101B3"/>
    <w:rsid w:val="00A16099"/>
    <w:rsid w:val="00A16DA2"/>
    <w:rsid w:val="00A640BD"/>
    <w:rsid w:val="00A7566B"/>
    <w:rsid w:val="00AD7919"/>
    <w:rsid w:val="00AE0A6F"/>
    <w:rsid w:val="00AF0ECB"/>
    <w:rsid w:val="00AF1CB3"/>
    <w:rsid w:val="00AF5214"/>
    <w:rsid w:val="00B02129"/>
    <w:rsid w:val="00B227FF"/>
    <w:rsid w:val="00B55C91"/>
    <w:rsid w:val="00B62EEF"/>
    <w:rsid w:val="00B82467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BE614D"/>
    <w:rsid w:val="00C013EE"/>
    <w:rsid w:val="00C078CB"/>
    <w:rsid w:val="00C22DBE"/>
    <w:rsid w:val="00C4466F"/>
    <w:rsid w:val="00C46C53"/>
    <w:rsid w:val="00C66D08"/>
    <w:rsid w:val="00C8184E"/>
    <w:rsid w:val="00C953E1"/>
    <w:rsid w:val="00CA0E82"/>
    <w:rsid w:val="00CA4661"/>
    <w:rsid w:val="00CE58A6"/>
    <w:rsid w:val="00CE67A3"/>
    <w:rsid w:val="00D02754"/>
    <w:rsid w:val="00D0542A"/>
    <w:rsid w:val="00D24FA7"/>
    <w:rsid w:val="00D40CF7"/>
    <w:rsid w:val="00D61AC7"/>
    <w:rsid w:val="00D64696"/>
    <w:rsid w:val="00D71AE2"/>
    <w:rsid w:val="00D75190"/>
    <w:rsid w:val="00D90D49"/>
    <w:rsid w:val="00DA1B53"/>
    <w:rsid w:val="00DC5D96"/>
    <w:rsid w:val="00DD4F3E"/>
    <w:rsid w:val="00DF2F46"/>
    <w:rsid w:val="00DF6E2E"/>
    <w:rsid w:val="00E124CB"/>
    <w:rsid w:val="00E13E55"/>
    <w:rsid w:val="00E24FFB"/>
    <w:rsid w:val="00E6566B"/>
    <w:rsid w:val="00E82D3B"/>
    <w:rsid w:val="00E914D2"/>
    <w:rsid w:val="00EA40CE"/>
    <w:rsid w:val="00EA7406"/>
    <w:rsid w:val="00EA7535"/>
    <w:rsid w:val="00EB27AC"/>
    <w:rsid w:val="00ED6ED7"/>
    <w:rsid w:val="00EE1E7B"/>
    <w:rsid w:val="00EF79C3"/>
    <w:rsid w:val="00F225BF"/>
    <w:rsid w:val="00F23122"/>
    <w:rsid w:val="00F47BFB"/>
    <w:rsid w:val="00F53753"/>
    <w:rsid w:val="00F7167E"/>
    <w:rsid w:val="00F7443C"/>
    <w:rsid w:val="00F9504D"/>
    <w:rsid w:val="00FC2870"/>
    <w:rsid w:val="00FE0686"/>
    <w:rsid w:val="00FF697F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0D1916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C53"/>
  </w:style>
  <w:style w:type="paragraph" w:styleId="Ttulo1">
    <w:name w:val="heading 1"/>
    <w:basedOn w:val="Normal"/>
    <w:next w:val="Normal"/>
    <w:link w:val="Ttulo1Car"/>
    <w:uiPriority w:val="9"/>
    <w:qFormat/>
    <w:rsid w:val="00C46C5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846700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46C5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9A00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46C5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C49A00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46C5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C49A00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46C5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C49A00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46C5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846700" w:themeColor="accent1" w:themeShade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46C5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846700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46C5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846700" w:themeColor="accent1" w:themeShade="8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46C5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846700" w:themeColor="accent1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C46C53"/>
    <w:rPr>
      <w:b/>
      <w:bCs/>
      <w:smallCaps/>
      <w:spacing w:val="10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C46C53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C46C53"/>
    <w:rPr>
      <w:rFonts w:asciiTheme="majorHAnsi" w:eastAsiaTheme="majorEastAsia" w:hAnsiTheme="majorHAnsi" w:cstheme="majorBidi"/>
      <w:color w:val="846700" w:themeColor="accent1" w:themeShade="80"/>
      <w:sz w:val="36"/>
      <w:szCs w:val="36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46C53"/>
    <w:rPr>
      <w:rFonts w:asciiTheme="majorHAnsi" w:eastAsiaTheme="majorEastAsia" w:hAnsiTheme="majorHAnsi" w:cstheme="majorBidi"/>
      <w:color w:val="C49A00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46C53"/>
    <w:rPr>
      <w:rFonts w:asciiTheme="majorHAnsi" w:eastAsiaTheme="majorEastAsia" w:hAnsiTheme="majorHAnsi" w:cstheme="majorBidi"/>
      <w:color w:val="C49A00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46C53"/>
    <w:rPr>
      <w:rFonts w:asciiTheme="majorHAnsi" w:eastAsiaTheme="majorEastAsia" w:hAnsiTheme="majorHAnsi" w:cstheme="majorBidi"/>
      <w:color w:val="C49A00" w:themeColor="accent1" w:themeShade="B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46C53"/>
    <w:rPr>
      <w:rFonts w:asciiTheme="majorHAnsi" w:eastAsiaTheme="majorEastAsia" w:hAnsiTheme="majorHAnsi" w:cstheme="majorBidi"/>
      <w:caps/>
      <w:color w:val="C49A00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46C53"/>
    <w:rPr>
      <w:rFonts w:asciiTheme="majorHAnsi" w:eastAsiaTheme="majorEastAsia" w:hAnsiTheme="majorHAnsi" w:cstheme="majorBidi"/>
      <w:i/>
      <w:iCs/>
      <w:caps/>
      <w:color w:val="846700" w:themeColor="accent1" w:themeShade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46C53"/>
    <w:rPr>
      <w:rFonts w:asciiTheme="majorHAnsi" w:eastAsiaTheme="majorEastAsia" w:hAnsiTheme="majorHAnsi" w:cstheme="majorBidi"/>
      <w:b/>
      <w:bCs/>
      <w:color w:val="846700" w:themeColor="accent1" w:themeShade="8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46C53"/>
    <w:rPr>
      <w:rFonts w:asciiTheme="majorHAnsi" w:eastAsiaTheme="majorEastAsia" w:hAnsiTheme="majorHAnsi" w:cstheme="majorBidi"/>
      <w:b/>
      <w:bCs/>
      <w:i/>
      <w:iCs/>
      <w:color w:val="846700" w:themeColor="accent1" w:themeShade="8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46C53"/>
    <w:rPr>
      <w:rFonts w:asciiTheme="majorHAnsi" w:eastAsiaTheme="majorEastAsia" w:hAnsiTheme="majorHAnsi" w:cstheme="majorBidi"/>
      <w:i/>
      <w:iCs/>
      <w:color w:val="846700" w:themeColor="accent1" w:themeShade="80"/>
    </w:rPr>
  </w:style>
  <w:style w:type="paragraph" w:styleId="Ttulo">
    <w:name w:val="Title"/>
    <w:basedOn w:val="Normal"/>
    <w:next w:val="Normal"/>
    <w:link w:val="TtuloCar"/>
    <w:uiPriority w:val="10"/>
    <w:qFormat/>
    <w:rsid w:val="00C46C5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39302A" w:themeColor="text2"/>
      <w:spacing w:val="-15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C46C53"/>
    <w:rPr>
      <w:rFonts w:asciiTheme="majorHAnsi" w:eastAsiaTheme="majorEastAsia" w:hAnsiTheme="majorHAnsi" w:cstheme="majorBidi"/>
      <w:caps/>
      <w:color w:val="39302A" w:themeColor="text2"/>
      <w:spacing w:val="-15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C46C5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FFCA08" w:themeColor="accent1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46C53"/>
    <w:rPr>
      <w:rFonts w:asciiTheme="majorHAnsi" w:eastAsiaTheme="majorEastAsia" w:hAnsiTheme="majorHAnsi" w:cstheme="majorBidi"/>
      <w:color w:val="FFCA08" w:themeColor="accent1"/>
      <w:sz w:val="28"/>
      <w:szCs w:val="28"/>
    </w:rPr>
  </w:style>
  <w:style w:type="character" w:styleId="nfasis">
    <w:name w:val="Emphasis"/>
    <w:basedOn w:val="Fuentedeprrafopredeter"/>
    <w:uiPriority w:val="20"/>
    <w:qFormat/>
    <w:rsid w:val="00C46C53"/>
    <w:rPr>
      <w:i/>
      <w:iCs/>
    </w:rPr>
  </w:style>
  <w:style w:type="paragraph" w:styleId="Sinespaciado">
    <w:name w:val="No Spacing"/>
    <w:uiPriority w:val="1"/>
    <w:qFormat/>
    <w:rsid w:val="00C46C53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46C53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C46C53"/>
    <w:pPr>
      <w:spacing w:before="120" w:after="120"/>
      <w:ind w:left="720"/>
    </w:pPr>
    <w:rPr>
      <w:color w:val="39302A" w:themeColor="text2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C46C53"/>
    <w:rPr>
      <w:color w:val="39302A" w:themeColor="text2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46C5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39302A" w:themeColor="text2"/>
      <w:spacing w:val="-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46C53"/>
    <w:rPr>
      <w:rFonts w:asciiTheme="majorHAnsi" w:eastAsiaTheme="majorEastAsia" w:hAnsiTheme="majorHAnsi" w:cstheme="majorBidi"/>
      <w:color w:val="39302A" w:themeColor="text2"/>
      <w:spacing w:val="-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C46C53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C46C53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C46C5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enciaintensa">
    <w:name w:val="Intense Reference"/>
    <w:basedOn w:val="Fuentedeprrafopredeter"/>
    <w:uiPriority w:val="32"/>
    <w:qFormat/>
    <w:rsid w:val="00C46C53"/>
    <w:rPr>
      <w:b/>
      <w:bCs/>
      <w:smallCaps/>
      <w:color w:val="39302A" w:themeColor="text2"/>
      <w:u w:val="single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C46C53"/>
    <w:pPr>
      <w:outlineLvl w:val="9"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C46C53"/>
    <w:pPr>
      <w:spacing w:line="240" w:lineRule="auto"/>
    </w:pPr>
    <w:rPr>
      <w:b/>
      <w:bCs/>
      <w:smallCaps/>
      <w:color w:val="39302A" w:themeColor="text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Amarillo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95ABA-BAC5-45E3-A93B-79C4BAA02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45</TotalTime>
  <Pages>1</Pages>
  <Words>60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Natalia Altagracia Almanzar Ortega</cp:lastModifiedBy>
  <cp:revision>65</cp:revision>
  <cp:lastPrinted>2011-03-04T18:41:00Z</cp:lastPrinted>
  <dcterms:created xsi:type="dcterms:W3CDTF">2020-10-08T15:11:00Z</dcterms:created>
  <dcterms:modified xsi:type="dcterms:W3CDTF">2026-09-16T18:28:00Z</dcterms:modified>
</cp:coreProperties>
</file>