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0E2E1" w14:textId="0273A0B6" w:rsidR="00535962" w:rsidRPr="00F7167E" w:rsidRDefault="0098577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7293652" wp14:editId="530F065B">
                <wp:simplePos x="0" y="0"/>
                <wp:positionH relativeFrom="column">
                  <wp:posOffset>6556375</wp:posOffset>
                </wp:positionH>
                <wp:positionV relativeFrom="paragraph">
                  <wp:posOffset>-584200</wp:posOffset>
                </wp:positionV>
                <wp:extent cx="2339340" cy="638810"/>
                <wp:effectExtent l="12700" t="6350" r="10160" b="12065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9340" cy="63881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C772026" w14:textId="06504BCC" w:rsidR="00957FDA" w:rsidRPr="00535962" w:rsidRDefault="00985777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</w:t>
                                    </w:r>
                                    <w:r w:rsidR="003B0CC1">
                                      <w:rPr>
                                        <w:rStyle w:val="Style2"/>
                                      </w:rPr>
                                      <w:t>-DAF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3B0CC1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051BB7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FD0A0D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340472">
                                      <w:rPr>
                                        <w:rStyle w:val="Style2"/>
                                      </w:rPr>
                                      <w:t>41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6922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93652" id="Group 21" o:spid="_x0000_s1026" style="position:absolute;margin-left:516.25pt;margin-top:-46pt;width:184.2pt;height:50.3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C772026" w14:textId="06504BCC" w:rsidR="00957FDA" w:rsidRPr="00535962" w:rsidRDefault="00985777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</w:t>
                              </w:r>
                              <w:r w:rsidR="003B0CC1">
                                <w:rPr>
                                  <w:rStyle w:val="Style2"/>
                                </w:rPr>
                                <w:t>-DAF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3B0CC1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051BB7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FD0A0D">
                                <w:rPr>
                                  <w:rStyle w:val="Style2"/>
                                </w:rPr>
                                <w:t>0</w:t>
                              </w:r>
                              <w:r>
                                <w:rPr>
                                  <w:rStyle w:val="Style2"/>
                                </w:rPr>
                                <w:t>0</w:t>
                              </w:r>
                              <w:r w:rsidR="00340472">
                                <w:rPr>
                                  <w:rStyle w:val="Style2"/>
                                </w:rPr>
                                <w:t>41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5776922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F4CFF7" wp14:editId="56DA011A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5C496" w14:textId="1BC2A1F7" w:rsidR="002E1412" w:rsidRPr="002E1412" w:rsidRDefault="00AD573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85777">
                                  <w:rPr>
                                    <w:rStyle w:val="Style6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4CFF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" stroked="f">
                <v:textbox>
                  <w:txbxContent>
                    <w:p w14:paraId="03E5C496" w14:textId="1BC2A1F7" w:rsidR="002E1412" w:rsidRPr="002E1412" w:rsidRDefault="00AD573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85777">
                            <w:rPr>
                              <w:rStyle w:val="Style6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ADB2CAA" wp14:editId="454D725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15CE25" wp14:editId="584107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9BDB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5CE2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sz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IY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7QMLM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3AE9BDB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921990" wp14:editId="5B5C126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7F8E15F" w14:textId="01E0F724" w:rsidR="00BC61BD" w:rsidRPr="00BC61BD" w:rsidRDefault="0098577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8577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E75C3BF" wp14:editId="76E33B8B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2199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MDU9Q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7F8E15F" w14:textId="01E0F724" w:rsidR="00BC61BD" w:rsidRPr="00BC61BD" w:rsidRDefault="00985777">
                          <w:pPr>
                            <w:rPr>
                              <w:lang w:val="en-US"/>
                            </w:rPr>
                          </w:pPr>
                          <w:r w:rsidRPr="00985777">
                            <w:rPr>
                              <w:noProof/>
                            </w:rPr>
                            <w:drawing>
                              <wp:inline distT="0" distB="0" distL="0" distR="0" wp14:anchorId="2E75C3BF" wp14:editId="76E33B8B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8BC9B05" w14:textId="5F1C6EFB" w:rsidR="00535962" w:rsidRPr="00535962" w:rsidRDefault="00985777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EB8506" wp14:editId="4ECE6599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872AA" w14:textId="77777777" w:rsidR="00F7443C" w:rsidRPr="004767CC" w:rsidRDefault="00AD573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B8506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HAVCgIAAPg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CYAcBUKAgAA+A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736872AA" w14:textId="77777777" w:rsidR="00F7443C" w:rsidRPr="004767CC" w:rsidRDefault="00AD573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5B1D9A" wp14:editId="271A319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32C52" w14:textId="77777777" w:rsidR="0026335F" w:rsidRPr="0026335F" w:rsidRDefault="00AD573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B1D9A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lqtMBf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74C32C52" w14:textId="77777777" w:rsidR="0026335F" w:rsidRPr="0026335F" w:rsidRDefault="00AD573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93DB06" w14:textId="2F80FCA6" w:rsidR="00535962" w:rsidRDefault="00985777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8BA8D6" wp14:editId="16E021E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23FB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BA8D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" filled="f" stroked="f">
                <v:textbox>
                  <w:txbxContent>
                    <w:p w14:paraId="49123FB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1461E3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4174CD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A02F8A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F0B020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45A9A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2E89174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F20F4D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E5CE2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C6723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BD06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6FDCE1E" w14:textId="77777777" w:rsidTr="00A24343">
        <w:trPr>
          <w:trHeight w:val="457"/>
          <w:jc w:val="center"/>
        </w:trPr>
        <w:tc>
          <w:tcPr>
            <w:tcW w:w="849" w:type="dxa"/>
          </w:tcPr>
          <w:p w14:paraId="2CEC8E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A1E0B42" w14:textId="77777777" w:rsidR="0037246F" w:rsidRDefault="0037246F" w:rsidP="00BB657B">
            <w:pPr>
              <w:spacing w:after="0" w:line="240" w:lineRule="auto"/>
            </w:pPr>
          </w:p>
          <w:p w14:paraId="3DA2A06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100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2B155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267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A9B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75730F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7A9404A" w14:textId="77777777" w:rsidTr="00A24343">
        <w:trPr>
          <w:trHeight w:val="477"/>
          <w:jc w:val="center"/>
        </w:trPr>
        <w:tc>
          <w:tcPr>
            <w:tcW w:w="849" w:type="dxa"/>
          </w:tcPr>
          <w:p w14:paraId="61D927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D4A67D" w14:textId="77777777" w:rsidR="0037246F" w:rsidRDefault="0037246F" w:rsidP="00BB657B">
            <w:pPr>
              <w:spacing w:after="0" w:line="240" w:lineRule="auto"/>
            </w:pPr>
          </w:p>
          <w:p w14:paraId="1303E6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7B05A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826D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A874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2949A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9EBD7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A457FA2" w14:textId="77777777" w:rsidTr="00A24343">
        <w:trPr>
          <w:trHeight w:val="477"/>
          <w:jc w:val="center"/>
        </w:trPr>
        <w:tc>
          <w:tcPr>
            <w:tcW w:w="849" w:type="dxa"/>
          </w:tcPr>
          <w:p w14:paraId="63144A5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C750EA7" w14:textId="77777777" w:rsidR="0037246F" w:rsidRDefault="0037246F" w:rsidP="00BB657B">
            <w:pPr>
              <w:spacing w:after="0" w:line="240" w:lineRule="auto"/>
            </w:pPr>
          </w:p>
          <w:p w14:paraId="51BFD9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10DC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EA3C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A304E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A37CF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A12474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1A2688" w14:textId="77777777" w:rsidTr="00A24343">
        <w:trPr>
          <w:trHeight w:val="477"/>
          <w:jc w:val="center"/>
        </w:trPr>
        <w:tc>
          <w:tcPr>
            <w:tcW w:w="849" w:type="dxa"/>
          </w:tcPr>
          <w:p w14:paraId="473E21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9EA9B0" w14:textId="77777777" w:rsidR="0037246F" w:rsidRDefault="0037246F" w:rsidP="00BB657B">
            <w:pPr>
              <w:spacing w:after="0" w:line="240" w:lineRule="auto"/>
            </w:pPr>
          </w:p>
          <w:p w14:paraId="22E095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D39A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C7D7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A9F4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80FAE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2AED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4C1FCF" w14:textId="77777777" w:rsidTr="00A24343">
        <w:trPr>
          <w:trHeight w:val="477"/>
          <w:jc w:val="center"/>
        </w:trPr>
        <w:tc>
          <w:tcPr>
            <w:tcW w:w="849" w:type="dxa"/>
          </w:tcPr>
          <w:p w14:paraId="6E44DA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791884" w14:textId="77777777" w:rsidR="0037246F" w:rsidRDefault="0037246F" w:rsidP="00BB657B">
            <w:pPr>
              <w:spacing w:after="0" w:line="240" w:lineRule="auto"/>
            </w:pPr>
          </w:p>
          <w:p w14:paraId="5AAE62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1082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77A8F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3D22C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1141E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E5F09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0B35C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66D163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F97FBE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BA64E0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71A3290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312850B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86E2D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9B8546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F89C8A8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3E3B072" w14:textId="793AC02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85777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D8F861" wp14:editId="0F52DED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6A742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8F86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" filled="f" stroked="f">
                <v:textbox inset=",.3mm">
                  <w:txbxContent>
                    <w:p w14:paraId="4896A742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D9BF5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775275B5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D770" w14:textId="6793C0CF" w:rsidR="001007E7" w:rsidRDefault="00985777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6928A7" wp14:editId="0A5E87F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1D82E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7343A3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A9A5A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C6928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NAew0H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501D82E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7343A3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A9A5A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AADD055" w14:textId="1172DF82" w:rsidR="001007E7" w:rsidRDefault="0098577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4960F0" wp14:editId="69DAFEE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CBC5A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4960F0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" filled="f" stroked="f">
              <v:textbox inset="0,0,0,0">
                <w:txbxContent>
                  <w:p w14:paraId="3DCBC5A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91E354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F18C1F7" wp14:editId="43D5CE1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6EDD96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D6486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0899727E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7C4F1187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060607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51BB7"/>
    <w:rsid w:val="000A5720"/>
    <w:rsid w:val="000C1375"/>
    <w:rsid w:val="001007E7"/>
    <w:rsid w:val="001020C0"/>
    <w:rsid w:val="00112FE7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40472"/>
    <w:rsid w:val="00351DE8"/>
    <w:rsid w:val="0037246F"/>
    <w:rsid w:val="003A4539"/>
    <w:rsid w:val="003B0CC1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46AC4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7F284B"/>
    <w:rsid w:val="00810515"/>
    <w:rsid w:val="0083342F"/>
    <w:rsid w:val="00854B4F"/>
    <w:rsid w:val="008B3AE5"/>
    <w:rsid w:val="009002B4"/>
    <w:rsid w:val="00957FDA"/>
    <w:rsid w:val="009773D3"/>
    <w:rsid w:val="00985777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419D2"/>
    <w:rsid w:val="00D52000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179BB"/>
    <w:rsid w:val="00F225BF"/>
    <w:rsid w:val="00F25B99"/>
    <w:rsid w:val="00F4086F"/>
    <w:rsid w:val="00F53753"/>
    <w:rsid w:val="00F7167E"/>
    <w:rsid w:val="00F7443C"/>
    <w:rsid w:val="00FC280C"/>
    <w:rsid w:val="00FC2870"/>
    <w:rsid w:val="00FD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  <w14:docId w14:val="1689AD4B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77E46.7522BBA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Yamilka Padilla Castillo</cp:lastModifiedBy>
  <cp:revision>2</cp:revision>
  <cp:lastPrinted>2011-03-04T18:27:00Z</cp:lastPrinted>
  <dcterms:created xsi:type="dcterms:W3CDTF">2026-09-16T19:24:00Z</dcterms:created>
  <dcterms:modified xsi:type="dcterms:W3CDTF">2026-09-16T19:24:00Z</dcterms:modified>
</cp:coreProperties>
</file>