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97683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7FE06C38" w:rsidR="009005C3" w:rsidRPr="004760C0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3F3C08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386EBC">
                                      <w:t>110</w:t>
                                    </w:r>
                                  </w:p>
                                  <w:p w14:paraId="335646C0" w14:textId="77777777" w:rsidR="00957FDA" w:rsidRPr="00535962" w:rsidRDefault="00976832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7FE06C38" w:rsidR="009005C3" w:rsidRPr="004760C0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3F3C08">
                                <w:rPr>
                                  <w:lang w:val="en-US"/>
                                </w:rPr>
                                <w:t>TAL CENTRAL FFA-DAF-CM-2026-0</w:t>
                              </w:r>
                              <w:r w:rsidR="00386EBC">
                                <w:t>110</w:t>
                              </w:r>
                            </w:p>
                            <w:p w14:paraId="335646C0" w14:textId="77777777" w:rsidR="00957FDA" w:rsidRPr="00535962" w:rsidRDefault="00976832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2D0F3E90" w:rsidR="00535962" w:rsidRPr="00535962" w:rsidRDefault="00386EB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702D0ADC">
                <wp:simplePos x="0" y="0"/>
                <wp:positionH relativeFrom="column">
                  <wp:posOffset>7219950</wp:posOffset>
                </wp:positionH>
                <wp:positionV relativeFrom="paragraph">
                  <wp:posOffset>36195</wp:posOffset>
                </wp:positionV>
                <wp:extent cx="1901825" cy="428625"/>
                <wp:effectExtent l="0" t="0" r="0" b="9525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2A61B85B" w:rsidR="0026335F" w:rsidRPr="0026335F" w:rsidRDefault="0097683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86EBC">
                                  <w:rPr>
                                    <w:rStyle w:val="Style5"/>
                                  </w:rPr>
                                  <w:t xml:space="preserve">15 de septiembre </w:t>
                                </w:r>
                              </w:sdtContent>
                            </w:sdt>
                            <w:r w:rsidR="00B31159">
                              <w:rPr>
                                <w:rStyle w:val="Style5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4" type="#_x0000_t202" style="position:absolute;margin-left:568.5pt;margin-top:2.85pt;width:149.75pt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KwtwIAAME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" filled="f" stroked="f">
                <v:textbox>
                  <w:txbxContent>
                    <w:p w14:paraId="7883E488" w14:textId="2A61B85B" w:rsidR="0026335F" w:rsidRPr="0026335F" w:rsidRDefault="0097683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86EBC">
                            <w:rPr>
                              <w:rStyle w:val="Style5"/>
                            </w:rPr>
                            <w:t xml:space="preserve">15 de septiembre </w:t>
                          </w:r>
                        </w:sdtContent>
                      </w:sdt>
                      <w:r w:rsidR="00B31159">
                        <w:rPr>
                          <w:rStyle w:val="Style5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42E36C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97683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05AFF24D" w14:textId="77777777" w:rsidR="00F7443C" w:rsidRPr="004767CC" w:rsidRDefault="0097683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2761FE9A" w:rsidR="0037246F" w:rsidRPr="00D90C2A" w:rsidRDefault="00976832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VALOR </w:t>
            </w:r>
            <w:r w:rsidR="0037246F" w:rsidRPr="00D90C2A">
              <w:rPr>
                <w:b/>
                <w:sz w:val="22"/>
                <w:szCs w:val="22"/>
              </w:rPr>
              <w:t>TOTAL DE LA OF</w:t>
            </w:r>
            <w:bookmarkStart w:id="0" w:name="_GoBack"/>
            <w:bookmarkEnd w:id="0"/>
            <w:r w:rsidR="0037246F" w:rsidRPr="00D90C2A">
              <w:rPr>
                <w:b/>
                <w:sz w:val="22"/>
                <w:szCs w:val="22"/>
              </w:rPr>
              <w:t>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37246F" w:rsidRPr="00D90C2A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…..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7445F" w14:textId="77777777" w:rsidR="005D71AF" w:rsidRDefault="005D71AF" w:rsidP="001007E7">
      <w:pPr>
        <w:spacing w:after="0" w:line="240" w:lineRule="auto"/>
      </w:pPr>
      <w:r>
        <w:separator/>
      </w:r>
    </w:p>
  </w:endnote>
  <w:endnote w:type="continuationSeparator" w:id="0">
    <w:p w14:paraId="17AEDF0A" w14:textId="77777777" w:rsidR="005D71AF" w:rsidRDefault="005D71A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20302" w14:textId="77777777" w:rsidR="005D71AF" w:rsidRDefault="005D71AF" w:rsidP="001007E7">
      <w:pPr>
        <w:spacing w:after="0" w:line="240" w:lineRule="auto"/>
      </w:pPr>
      <w:r>
        <w:separator/>
      </w:r>
    </w:p>
  </w:footnote>
  <w:footnote w:type="continuationSeparator" w:id="0">
    <w:p w14:paraId="487A8181" w14:textId="77777777" w:rsidR="005D71AF" w:rsidRDefault="005D71AF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62176"/>
    <w:rsid w:val="000F7C12"/>
    <w:rsid w:val="001007E7"/>
    <w:rsid w:val="001020C0"/>
    <w:rsid w:val="00123B8D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86EBC"/>
    <w:rsid w:val="003A4539"/>
    <w:rsid w:val="003B29C3"/>
    <w:rsid w:val="003B38E0"/>
    <w:rsid w:val="003B4F80"/>
    <w:rsid w:val="003F3C08"/>
    <w:rsid w:val="00403697"/>
    <w:rsid w:val="004047F7"/>
    <w:rsid w:val="0042490F"/>
    <w:rsid w:val="0044078B"/>
    <w:rsid w:val="00466B9C"/>
    <w:rsid w:val="004760C0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9002B4"/>
    <w:rsid w:val="009005C3"/>
    <w:rsid w:val="00903D58"/>
    <w:rsid w:val="009368F4"/>
    <w:rsid w:val="00957FDA"/>
    <w:rsid w:val="00976832"/>
    <w:rsid w:val="009773D3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919"/>
    <w:rsid w:val="00AF0D2F"/>
    <w:rsid w:val="00AF4A4D"/>
    <w:rsid w:val="00B24A5C"/>
    <w:rsid w:val="00B3101F"/>
    <w:rsid w:val="00B31159"/>
    <w:rsid w:val="00B420BA"/>
    <w:rsid w:val="00B61D08"/>
    <w:rsid w:val="00B62EEF"/>
    <w:rsid w:val="00B6627F"/>
    <w:rsid w:val="00B82170"/>
    <w:rsid w:val="00B9237C"/>
    <w:rsid w:val="00B97B51"/>
    <w:rsid w:val="00BB281D"/>
    <w:rsid w:val="00BC1D0C"/>
    <w:rsid w:val="00BC61BD"/>
    <w:rsid w:val="00BE4FB0"/>
    <w:rsid w:val="00BF1AD5"/>
    <w:rsid w:val="00C015D0"/>
    <w:rsid w:val="00C0432F"/>
    <w:rsid w:val="00C66D08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  <w:rsid w:val="00FE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579C7-0AAE-4204-A4BE-D4AD29FD7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Direccion de Compras</cp:lastModifiedBy>
  <cp:revision>36</cp:revision>
  <cp:lastPrinted>2011-03-04T18:27:00Z</cp:lastPrinted>
  <dcterms:created xsi:type="dcterms:W3CDTF">2023-02-26T17:19:00Z</dcterms:created>
  <dcterms:modified xsi:type="dcterms:W3CDTF">2026-09-15T20:02:00Z</dcterms:modified>
</cp:coreProperties>
</file>