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1F4E9258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42293E">
                                          <w:t>110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14:paraId="4C4CAC86" w14:textId="77777777" w:rsidR="006B202F" w:rsidRPr="00535962" w:rsidRDefault="0042293E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1F4E9258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42293E">
                                    <w:t>110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14:paraId="4C4CAC86" w14:textId="77777777" w:rsidR="006B202F" w:rsidRPr="00535962" w:rsidRDefault="0042293E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42293E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42293E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757DDF83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7E7DA537" w:rsidR="0026335F" w:rsidRPr="0026335F" w:rsidRDefault="0042293E">
                            <w:r>
                              <w:t xml:space="preserve">15 de septiembre </w:t>
                            </w:r>
                            <w:r w:rsidR="00C4766F"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" filled="f" stroked="f">
                <v:textbox>
                  <w:txbxContent>
                    <w:p w14:paraId="71FB5569" w14:textId="7E7DA537" w:rsidR="0026335F" w:rsidRPr="0026335F" w:rsidRDefault="0042293E">
                      <w:r>
                        <w:t xml:space="preserve">15 de septiembre </w:t>
                      </w:r>
                      <w:r w:rsidR="00C4766F"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120C5" w14:textId="77777777" w:rsidR="00243288" w:rsidRDefault="00243288" w:rsidP="001007E7">
      <w:pPr>
        <w:spacing w:after="0" w:line="240" w:lineRule="auto"/>
      </w:pPr>
      <w:r>
        <w:separator/>
      </w:r>
    </w:p>
  </w:endnote>
  <w:endnote w:type="continuationSeparator" w:id="0">
    <w:p w14:paraId="69FA3B22" w14:textId="77777777" w:rsidR="00243288" w:rsidRDefault="0024328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E4453" w14:textId="77777777" w:rsidR="00243288" w:rsidRDefault="00243288" w:rsidP="001007E7">
      <w:pPr>
        <w:spacing w:after="0" w:line="240" w:lineRule="auto"/>
      </w:pPr>
      <w:r>
        <w:separator/>
      </w:r>
    </w:p>
  </w:footnote>
  <w:footnote w:type="continuationSeparator" w:id="0">
    <w:p w14:paraId="3B17613F" w14:textId="77777777" w:rsidR="00243288" w:rsidRDefault="00243288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B18F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A751B"/>
    <w:rsid w:val="003B01B8"/>
    <w:rsid w:val="003D160E"/>
    <w:rsid w:val="00410707"/>
    <w:rsid w:val="0042293E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E2CD7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46A2"/>
    <w:rsid w:val="00C857D9"/>
    <w:rsid w:val="00CA0E82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EB908-20D4-408E-8D95-C4033BB9F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7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Direccion de Compras</cp:lastModifiedBy>
  <cp:revision>22</cp:revision>
  <cp:lastPrinted>2011-03-04T18:41:00Z</cp:lastPrinted>
  <dcterms:created xsi:type="dcterms:W3CDTF">2025-01-13T15:23:00Z</dcterms:created>
  <dcterms:modified xsi:type="dcterms:W3CDTF">2026-09-15T20:02:00Z</dcterms:modified>
</cp:coreProperties>
</file>