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C62BCA" w14:textId="1D1AC63A" w:rsidR="00535962" w:rsidRPr="00F7167E" w:rsidRDefault="006233E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4D86B54" wp14:editId="63CC23FB">
                <wp:simplePos x="0" y="0"/>
                <wp:positionH relativeFrom="column">
                  <wp:posOffset>6800850</wp:posOffset>
                </wp:positionH>
                <wp:positionV relativeFrom="paragraph">
                  <wp:posOffset>-571500</wp:posOffset>
                </wp:positionV>
                <wp:extent cx="2409825" cy="933450"/>
                <wp:effectExtent l="19050" t="0" r="28575" b="1905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9825" cy="933450"/>
                          <a:chOff x="12615" y="523"/>
                          <a:chExt cx="2795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615" y="561"/>
                            <a:ext cx="2737" cy="968"/>
                            <a:chOff x="8881" y="720"/>
                            <a:chExt cx="227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81" y="1077"/>
                              <a:ext cx="227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6337020" w14:textId="297459CC" w:rsidR="00840E00" w:rsidRPr="00535962" w:rsidRDefault="006233E2" w:rsidP="00840E00">
                                    <w:pPr>
                                      <w:jc w:val="center"/>
                                    </w:pPr>
                                    <w:r w:rsidRPr="006233E2">
                                      <w:rPr>
                                        <w:rStyle w:val="Style2"/>
                                      </w:rPr>
                                      <w:t>HOSP</w:t>
                                    </w:r>
                                    <w:r w:rsidR="004F3E04">
                                      <w:rPr>
                                        <w:rStyle w:val="Style2"/>
                                      </w:rPr>
                                      <w:t>I</w:t>
                                    </w:r>
                                    <w:r w:rsidR="007B00CF">
                                      <w:rPr>
                                        <w:rStyle w:val="Style2"/>
                                      </w:rPr>
                                      <w:t>TAL CENTRAL FFA-DAF-CM-2026-0110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C2F9D3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86B54" id="Group 20" o:spid="_x0000_s1026" style="position:absolute;margin-left:535.5pt;margin-top:-45pt;width:189.75pt;height:73.5pt;z-index:251660288" coordorigin="12615,523" coordsize="279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615;top:561;width:2737;height:968" coordorigin="8881,720" coordsize="227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8881;top:1077;width:227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6337020" w14:textId="297459CC" w:rsidR="00840E00" w:rsidRPr="00535962" w:rsidRDefault="006233E2" w:rsidP="00840E00">
                              <w:pPr>
                                <w:jc w:val="center"/>
                              </w:pPr>
                              <w:r w:rsidRPr="006233E2">
                                <w:rPr>
                                  <w:rStyle w:val="Style2"/>
                                </w:rPr>
                                <w:t>HOSP</w:t>
                              </w:r>
                              <w:r w:rsidR="004F3E04">
                                <w:rPr>
                                  <w:rStyle w:val="Style2"/>
                                </w:rPr>
                                <w:t>I</w:t>
                              </w:r>
                              <w:r w:rsidR="007B00CF">
                                <w:rPr>
                                  <w:rStyle w:val="Style2"/>
                                </w:rPr>
                                <w:t>TAL CENTRAL FFA-DAF-CM-2026-0110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2C2F9D3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1D54E25E" wp14:editId="5C7CEE90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FD8EFEA" wp14:editId="273359BE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3903C38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AF3336F" wp14:editId="3F08FE71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8EFEA"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3903C38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AF3336F" wp14:editId="3F08FE71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3663F8" wp14:editId="22A6159C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CF0A8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663F8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    <v:textbox inset="0,0,0,0">
                  <w:txbxContent>
                    <w:p w14:paraId="74DCF0A8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1A8AB323" w14:textId="3AF5C5E6" w:rsidR="00535962" w:rsidRPr="00535962" w:rsidRDefault="007B00CF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926274" wp14:editId="0A865BED">
                <wp:simplePos x="0" y="0"/>
                <wp:positionH relativeFrom="column">
                  <wp:posOffset>7324725</wp:posOffset>
                </wp:positionH>
                <wp:positionV relativeFrom="paragraph">
                  <wp:posOffset>83820</wp:posOffset>
                </wp:positionV>
                <wp:extent cx="1844675" cy="266700"/>
                <wp:effectExtent l="0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763D25" w14:textId="50ECDFFF" w:rsidR="0026335F" w:rsidRPr="0026335F" w:rsidRDefault="0043489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15</w:t>
                                </w:r>
                                <w:r w:rsidR="007B00CF">
                                  <w:rPr>
                                    <w:rStyle w:val="Style5"/>
                                    <w:lang w:val="es-DO"/>
                                  </w:rPr>
                                  <w:t xml:space="preserve">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26274" id="Text Box 12" o:spid="_x0000_s1033" type="#_x0000_t202" style="position:absolute;margin-left:576.75pt;margin-top:6.6pt;width:145.25pt;height:2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" filled="f" stroked="f">
                <v:textbox>
                  <w:txbxContent>
                    <w:p w14:paraId="45763D25" w14:textId="50ECDFFF" w:rsidR="0026335F" w:rsidRPr="0026335F" w:rsidRDefault="0043489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15</w:t>
                          </w:r>
                          <w:r w:rsidR="007B00CF">
                            <w:rPr>
                              <w:rStyle w:val="Style5"/>
                              <w:lang w:val="es-DO"/>
                            </w:rPr>
                            <w:t xml:space="preserve">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9A41E5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97C674" wp14:editId="1A8212C5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5EB2BA" w14:textId="77777777" w:rsidR="002E1412" w:rsidRPr="002E1412" w:rsidRDefault="0043489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7C674" id="Text Box 16" o:spid="_x0000_s1034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    <v:textbox>
                  <w:txbxContent>
                    <w:p w14:paraId="0F5EB2BA" w14:textId="77777777" w:rsidR="002E1412" w:rsidRPr="002E1412" w:rsidRDefault="0043489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606F585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F3D2F6" wp14:editId="64F0F092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B13A2A" w14:textId="77777777" w:rsidR="00F7443C" w:rsidRPr="004767CC" w:rsidRDefault="0043489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3D2F6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    <v:textbox>
                  <w:txbxContent>
                    <w:p w14:paraId="05B13A2A" w14:textId="77777777" w:rsidR="00F7443C" w:rsidRPr="004767CC" w:rsidRDefault="0043489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A49FCA4" wp14:editId="536DCCC2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A1981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9FCA4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" filled="f" stroked="f">
                <v:textbox>
                  <w:txbxContent>
                    <w:p w14:paraId="5AA1981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405C4CF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C5C1CB4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04C607A0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</w:t>
      </w:r>
      <w:bookmarkStart w:id="0" w:name="_GoBack"/>
      <w:bookmarkEnd w:id="0"/>
      <w:r w:rsidRPr="00AE0C17">
        <w:rPr>
          <w:rFonts w:ascii="Arial" w:hAnsi="Arial" w:cs="Arial"/>
          <w:sz w:val="22"/>
          <w:szCs w:val="22"/>
        </w:rPr>
        <w:t>…………………</w:t>
      </w:r>
    </w:p>
    <w:p w14:paraId="3C1F3D9F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58BD4F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3075667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12B8D7DE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22E8A43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51EFD825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7943F64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3F4CF9A2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071199E4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494971BB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219CEBB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1C0BFB6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2A2122C4" w14:textId="77777777" w:rsidTr="00822B7A">
        <w:trPr>
          <w:trHeight w:val="229"/>
          <w:jc w:val="center"/>
        </w:trPr>
        <w:tc>
          <w:tcPr>
            <w:tcW w:w="0" w:type="auto"/>
          </w:tcPr>
          <w:p w14:paraId="583E28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63A97F2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880E7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44285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7053EC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F470B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396BC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CDCC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5BC2DF3" w14:textId="77777777" w:rsidTr="00822B7A">
        <w:trPr>
          <w:trHeight w:val="211"/>
          <w:jc w:val="center"/>
        </w:trPr>
        <w:tc>
          <w:tcPr>
            <w:tcW w:w="0" w:type="auto"/>
          </w:tcPr>
          <w:p w14:paraId="543F94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6325C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0365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E52F6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FD59B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0AA64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3D757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746E4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CBC65D6" w14:textId="77777777" w:rsidTr="00822B7A">
        <w:trPr>
          <w:trHeight w:val="229"/>
          <w:jc w:val="center"/>
        </w:trPr>
        <w:tc>
          <w:tcPr>
            <w:tcW w:w="0" w:type="auto"/>
          </w:tcPr>
          <w:p w14:paraId="5F3BACD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F62FE6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3C6EC7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16A87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E751A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B3554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7E960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F2C2CB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A229904" w14:textId="77777777" w:rsidTr="00822B7A">
        <w:trPr>
          <w:trHeight w:val="229"/>
          <w:jc w:val="center"/>
        </w:trPr>
        <w:tc>
          <w:tcPr>
            <w:tcW w:w="0" w:type="auto"/>
          </w:tcPr>
          <w:p w14:paraId="429B983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62C19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4D3813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11086C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20E4B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9842E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EF3E5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DB37F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0872B08" w14:textId="77777777" w:rsidTr="00822B7A">
        <w:trPr>
          <w:trHeight w:val="229"/>
          <w:jc w:val="center"/>
        </w:trPr>
        <w:tc>
          <w:tcPr>
            <w:tcW w:w="0" w:type="auto"/>
          </w:tcPr>
          <w:p w14:paraId="4C552D2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AB237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1FFF0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2CC20E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C170A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AF4B6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90263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BBA2E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FEC6631" w14:textId="77777777" w:rsidTr="00822B7A">
        <w:trPr>
          <w:trHeight w:val="229"/>
          <w:jc w:val="center"/>
        </w:trPr>
        <w:tc>
          <w:tcPr>
            <w:tcW w:w="0" w:type="auto"/>
          </w:tcPr>
          <w:p w14:paraId="1C8AA3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0DA99E8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F3415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C19B79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1A625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DF1F3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60FEC9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BF48D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E5C1822" w14:textId="77777777" w:rsidTr="00822B7A">
        <w:trPr>
          <w:trHeight w:val="229"/>
          <w:jc w:val="center"/>
        </w:trPr>
        <w:tc>
          <w:tcPr>
            <w:tcW w:w="0" w:type="auto"/>
          </w:tcPr>
          <w:p w14:paraId="7B1923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E7B18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3674F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D619E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4F8DC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A3D23E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985D0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E3550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7B4EB7F" w14:textId="77777777" w:rsidTr="00822B7A">
        <w:trPr>
          <w:trHeight w:val="211"/>
          <w:jc w:val="center"/>
        </w:trPr>
        <w:tc>
          <w:tcPr>
            <w:tcW w:w="0" w:type="auto"/>
          </w:tcPr>
          <w:p w14:paraId="4E1687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15347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2EF03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65A28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BC7C5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9E20F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087E78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C925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D5DB9CC" w14:textId="77777777" w:rsidTr="00822B7A">
        <w:trPr>
          <w:trHeight w:val="229"/>
          <w:jc w:val="center"/>
        </w:trPr>
        <w:tc>
          <w:tcPr>
            <w:tcW w:w="0" w:type="auto"/>
          </w:tcPr>
          <w:p w14:paraId="72BB63D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9F12C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43F7A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2475E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7068D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668C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61B5F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339041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6BFC490" w14:textId="77777777" w:rsidTr="00822B7A">
        <w:trPr>
          <w:trHeight w:val="229"/>
          <w:jc w:val="center"/>
        </w:trPr>
        <w:tc>
          <w:tcPr>
            <w:tcW w:w="0" w:type="auto"/>
          </w:tcPr>
          <w:p w14:paraId="7FAD94B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12FD1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272E69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D04072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93C2D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5A620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1398E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80AF0A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55E48621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3AFA743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3548F56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4AFAB28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0E9FBD8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2136F81A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4D8D449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301C84" w14:textId="77777777" w:rsidR="00AC3126" w:rsidRDefault="00AC3126" w:rsidP="001007E7">
      <w:pPr>
        <w:spacing w:after="0" w:line="240" w:lineRule="auto"/>
      </w:pPr>
      <w:r>
        <w:separator/>
      </w:r>
    </w:p>
  </w:endnote>
  <w:endnote w:type="continuationSeparator" w:id="0">
    <w:p w14:paraId="656A91FB" w14:textId="77777777" w:rsidR="00AC3126" w:rsidRDefault="00AC312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952F7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61C1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    <v:textbox inset="0,0,0,0">
                <w:txbxContent>
                  <w:p w14:paraId="57161C1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95EA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FA0C9B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6AE3DB1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    <v:textbox style="mso-fit-shape-to-text:t" inset="0,0,0,0">
                <w:txbxContent>
                  <w:p w14:paraId="5FA95EA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FA0C9B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3F90A326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ACFC558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7FD280F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85A6C9" w14:textId="77777777" w:rsidR="00AC3126" w:rsidRDefault="00AC3126" w:rsidP="001007E7">
      <w:pPr>
        <w:spacing w:after="0" w:line="240" w:lineRule="auto"/>
      </w:pPr>
      <w:r>
        <w:separator/>
      </w:r>
    </w:p>
  </w:footnote>
  <w:footnote w:type="continuationSeparator" w:id="0">
    <w:p w14:paraId="6186652E" w14:textId="77777777" w:rsidR="00AC3126" w:rsidRDefault="00AC3126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F0543"/>
    <w:rsid w:val="0042490F"/>
    <w:rsid w:val="00434899"/>
    <w:rsid w:val="00466B9C"/>
    <w:rsid w:val="004762B3"/>
    <w:rsid w:val="004767CC"/>
    <w:rsid w:val="004C4743"/>
    <w:rsid w:val="004F3E04"/>
    <w:rsid w:val="0053293F"/>
    <w:rsid w:val="00535962"/>
    <w:rsid w:val="00551CCA"/>
    <w:rsid w:val="005B442B"/>
    <w:rsid w:val="00602C05"/>
    <w:rsid w:val="00611A07"/>
    <w:rsid w:val="006233E2"/>
    <w:rsid w:val="0062592A"/>
    <w:rsid w:val="006506D0"/>
    <w:rsid w:val="00651E48"/>
    <w:rsid w:val="00654A8C"/>
    <w:rsid w:val="006709BC"/>
    <w:rsid w:val="00674257"/>
    <w:rsid w:val="006758C0"/>
    <w:rsid w:val="006A43C4"/>
    <w:rsid w:val="007372FF"/>
    <w:rsid w:val="007563D3"/>
    <w:rsid w:val="00780880"/>
    <w:rsid w:val="007B00CF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C3126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D4EF8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C650E9D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1E713-9BB9-419B-8041-D4B33C052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Direccion de Compras</cp:lastModifiedBy>
  <cp:revision>9</cp:revision>
  <cp:lastPrinted>2011-03-04T19:05:00Z</cp:lastPrinted>
  <dcterms:created xsi:type="dcterms:W3CDTF">2026-07-16T15:51:00Z</dcterms:created>
  <dcterms:modified xsi:type="dcterms:W3CDTF">2026-09-15T20:04:00Z</dcterms:modified>
</cp:coreProperties>
</file>