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A024" w14:textId="0B9EB0E5" w:rsidR="00535962" w:rsidRPr="00F7167E" w:rsidRDefault="000D1220">
      <w:r>
        <w:rPr>
          <w:noProof/>
        </w:rPr>
        <w:drawing>
          <wp:inline distT="0" distB="0" distL="0" distR="0" wp14:anchorId="61F4EA40" wp14:editId="0BCB87C6">
            <wp:extent cx="1560195" cy="723900"/>
            <wp:effectExtent l="0" t="0" r="1905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881914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126096" wp14:editId="0202FFB5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2690F31" w14:textId="229FAFC8" w:rsidR="001466B0" w:rsidRPr="00535962" w:rsidRDefault="000D122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MJ-DAF-C</w:t>
                                    </w:r>
                                    <w:r w:rsidR="000C25DB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0B6D80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5F3D78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0B6D80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E11701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0C25DB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736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26096"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2690F31" w14:textId="229FAFC8" w:rsidR="001466B0" w:rsidRPr="00535962" w:rsidRDefault="000D122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MJ-DAF-C</w:t>
                              </w:r>
                              <w:r w:rsidR="000C25DB">
                                <w:rPr>
                                  <w:rStyle w:val="Style2"/>
                                </w:rPr>
                                <w:t>M</w:t>
                              </w:r>
                              <w:r w:rsidR="000B6D80">
                                <w:rPr>
                                  <w:rStyle w:val="Style2"/>
                                </w:rPr>
                                <w:t>-202</w:t>
                              </w:r>
                              <w:r w:rsidR="005F3D78">
                                <w:rPr>
                                  <w:rStyle w:val="Style2"/>
                                </w:rPr>
                                <w:t>6</w:t>
                              </w:r>
                              <w:r w:rsidR="000B6D80">
                                <w:rPr>
                                  <w:rStyle w:val="Style2"/>
                                </w:rPr>
                                <w:t>-00</w:t>
                              </w:r>
                              <w:r w:rsidR="00E11701">
                                <w:rPr>
                                  <w:rStyle w:val="Style2"/>
                                </w:rPr>
                                <w:t>4</w:t>
                              </w:r>
                              <w:r w:rsidR="000C25DB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7D736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50851D" wp14:editId="720FA95C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ADC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0851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6400ADC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F056EE" wp14:editId="34B30AC0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9C92FE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879562" wp14:editId="047AC81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15824" w14:textId="77777777" w:rsidR="0026335F" w:rsidRPr="0026335F" w:rsidRDefault="006509F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9562" id="Text Box 12" o:spid="_x0000_s1032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3F315824" w14:textId="77777777" w:rsidR="0026335F" w:rsidRPr="0026335F" w:rsidRDefault="005D4CF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BFF54F" w14:textId="77777777"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BCF95" wp14:editId="5E37792B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D46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CF95" id="Text Box 13" o:spid="_x0000_s1033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" filled="f" stroked="f">
                <v:textbox>
                  <w:txbxContent>
                    <w:p w14:paraId="56FD46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305225" wp14:editId="05CC22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574B7" w14:textId="5E414AF6" w:rsidR="002E1412" w:rsidRPr="002E1412" w:rsidRDefault="006509F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6523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05225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4B5574B7" w14:textId="5E414AF6" w:rsidR="002E1412" w:rsidRPr="002E1412" w:rsidRDefault="005D4C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65235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32CC2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CE3E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41E5B9" wp14:editId="12169DC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89B6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1E5B9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C089B6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14FAB6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AEF41F" wp14:editId="3AD80F2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16272" w14:textId="4585EA15" w:rsidR="002E1412" w:rsidRPr="002E1412" w:rsidRDefault="006509F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0D1220">
                                  <w:rPr>
                                    <w:rStyle w:val="Style8"/>
                                    <w:smallCaps/>
                                  </w:rPr>
                                  <w:t>ADMINISTRACION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F41F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9B16272" w14:textId="4585EA15" w:rsidR="002E1412" w:rsidRPr="002E1412" w:rsidRDefault="005D4CF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0D1220">
                            <w:rPr>
                              <w:rStyle w:val="Style8"/>
                              <w:smallCaps/>
                            </w:rPr>
                            <w:t>ADMINISTRACION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6FBB4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706E5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146718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67EF58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83D52A8" w14:textId="3D71EFA3" w:rsidR="007B0E1F" w:rsidRDefault="00E82502" w:rsidP="000D1220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0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7"/>
      </w:tblGrid>
      <w:tr w:rsidR="00E82502" w:rsidRPr="00E82502" w14:paraId="37B476A4" w14:textId="77777777" w:rsidTr="153D33DC">
        <w:trPr>
          <w:cantSplit/>
          <w:trHeight w:val="420"/>
        </w:trPr>
        <w:tc>
          <w:tcPr>
            <w:tcW w:w="9027" w:type="dxa"/>
          </w:tcPr>
          <w:p w14:paraId="2398CB1A" w14:textId="77777777" w:rsidR="00E82502" w:rsidRPr="00E82502" w:rsidRDefault="00FA01DC" w:rsidP="153D33DC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153D33DC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153D33DC">
              <w:rPr>
                <w:spacing w:val="-2"/>
                <w:sz w:val="22"/>
                <w:szCs w:val="22"/>
              </w:rPr>
              <w:t>Razón Social del Oferente:</w:t>
            </w:r>
            <w:r w:rsidR="00E82502" w:rsidRPr="153D33DC">
              <w:rPr>
                <w:sz w:val="22"/>
                <w:szCs w:val="22"/>
              </w:rPr>
              <w:t xml:space="preserve">  </w:t>
            </w:r>
            <w:r w:rsidR="00E82502" w:rsidRPr="153D33DC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09306859" w14:textId="77777777" w:rsidTr="153D33DC">
        <w:trPr>
          <w:cantSplit/>
          <w:trHeight w:val="420"/>
        </w:trPr>
        <w:tc>
          <w:tcPr>
            <w:tcW w:w="9027" w:type="dxa"/>
          </w:tcPr>
          <w:p w14:paraId="213855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B08F7A8" w14:textId="77777777" w:rsidTr="153D33DC">
        <w:trPr>
          <w:cantSplit/>
          <w:trHeight w:val="420"/>
        </w:trPr>
        <w:tc>
          <w:tcPr>
            <w:tcW w:w="9027" w:type="dxa"/>
          </w:tcPr>
          <w:p w14:paraId="211FC6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0B71DA0" w14:textId="77777777" w:rsidTr="153D33DC">
        <w:trPr>
          <w:cantSplit/>
          <w:trHeight w:val="420"/>
        </w:trPr>
        <w:tc>
          <w:tcPr>
            <w:tcW w:w="9027" w:type="dxa"/>
          </w:tcPr>
          <w:p w14:paraId="0211D2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A794FF4" w14:textId="77777777" w:rsidTr="153D33DC">
        <w:trPr>
          <w:cantSplit/>
          <w:trHeight w:val="420"/>
        </w:trPr>
        <w:tc>
          <w:tcPr>
            <w:tcW w:w="9027" w:type="dxa"/>
          </w:tcPr>
          <w:p w14:paraId="0BF82A3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31A7007" w14:textId="77777777" w:rsidTr="153D33DC">
        <w:trPr>
          <w:cantSplit/>
          <w:trHeight w:val="420"/>
        </w:trPr>
        <w:tc>
          <w:tcPr>
            <w:tcW w:w="9027" w:type="dxa"/>
          </w:tcPr>
          <w:p w14:paraId="2AFD1CA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4072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28212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2FEFB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AF77A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48708B" w14:textId="77777777" w:rsidR="00EE1E7B" w:rsidRPr="00E82502" w:rsidRDefault="00EE1E7B" w:rsidP="000D1220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69431" w14:textId="77777777" w:rsidR="006509F2" w:rsidRDefault="006509F2" w:rsidP="001007E7">
      <w:pPr>
        <w:spacing w:after="0" w:line="240" w:lineRule="auto"/>
      </w:pPr>
      <w:r>
        <w:separator/>
      </w:r>
    </w:p>
  </w:endnote>
  <w:endnote w:type="continuationSeparator" w:id="0">
    <w:p w14:paraId="0FE2BE40" w14:textId="77777777" w:rsidR="006509F2" w:rsidRDefault="006509F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E2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4B6482" wp14:editId="2B5B8C9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2D73FD" wp14:editId="54C7A9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2EC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074B65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D73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59E2EC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074B65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C8C3F6" wp14:editId="53125C3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3C4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C8C3F6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01D3C4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EFC35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CA589D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5A6E2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3B668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D9971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A6EE8" w14:textId="77777777" w:rsidR="006509F2" w:rsidRDefault="006509F2" w:rsidP="001007E7">
      <w:pPr>
        <w:spacing w:after="0" w:line="240" w:lineRule="auto"/>
      </w:pPr>
      <w:r>
        <w:separator/>
      </w:r>
    </w:p>
  </w:footnote>
  <w:footnote w:type="continuationSeparator" w:id="0">
    <w:p w14:paraId="78E891F3" w14:textId="77777777" w:rsidR="006509F2" w:rsidRDefault="006509F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146"/>
    <w:rsid w:val="00045479"/>
    <w:rsid w:val="00052196"/>
    <w:rsid w:val="0005225E"/>
    <w:rsid w:val="0005792C"/>
    <w:rsid w:val="000A0C04"/>
    <w:rsid w:val="000B0DCD"/>
    <w:rsid w:val="000B6D80"/>
    <w:rsid w:val="000C25DB"/>
    <w:rsid w:val="000D1220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27600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C7ACE"/>
    <w:rsid w:val="004D45A8"/>
    <w:rsid w:val="00534F92"/>
    <w:rsid w:val="00535962"/>
    <w:rsid w:val="005840D9"/>
    <w:rsid w:val="005B1545"/>
    <w:rsid w:val="005D4CFE"/>
    <w:rsid w:val="005F3D78"/>
    <w:rsid w:val="00611A07"/>
    <w:rsid w:val="0062592A"/>
    <w:rsid w:val="006506D0"/>
    <w:rsid w:val="006509F2"/>
    <w:rsid w:val="00651E48"/>
    <w:rsid w:val="00666D56"/>
    <w:rsid w:val="006709BC"/>
    <w:rsid w:val="006C304B"/>
    <w:rsid w:val="006F567F"/>
    <w:rsid w:val="00725091"/>
    <w:rsid w:val="00765235"/>
    <w:rsid w:val="00780880"/>
    <w:rsid w:val="007B0E1F"/>
    <w:rsid w:val="007B6F6F"/>
    <w:rsid w:val="007F5B32"/>
    <w:rsid w:val="00820C9F"/>
    <w:rsid w:val="0082707E"/>
    <w:rsid w:val="008315B0"/>
    <w:rsid w:val="008B3AE5"/>
    <w:rsid w:val="008C388B"/>
    <w:rsid w:val="008C4328"/>
    <w:rsid w:val="00966EEE"/>
    <w:rsid w:val="009713A7"/>
    <w:rsid w:val="00977C54"/>
    <w:rsid w:val="00A16099"/>
    <w:rsid w:val="00A640BD"/>
    <w:rsid w:val="00A641A7"/>
    <w:rsid w:val="00A677EF"/>
    <w:rsid w:val="00A72F42"/>
    <w:rsid w:val="00A8343A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E74EA"/>
    <w:rsid w:val="00CF1B41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D5E96"/>
    <w:rsid w:val="00DE2B0A"/>
    <w:rsid w:val="00E11701"/>
    <w:rsid w:val="00E13E55"/>
    <w:rsid w:val="00E82502"/>
    <w:rsid w:val="00EA6B34"/>
    <w:rsid w:val="00EA7406"/>
    <w:rsid w:val="00EE1E7B"/>
    <w:rsid w:val="00F225BF"/>
    <w:rsid w:val="00F53753"/>
    <w:rsid w:val="00F5626F"/>
    <w:rsid w:val="00F7167E"/>
    <w:rsid w:val="00F7443C"/>
    <w:rsid w:val="00F84D68"/>
    <w:rsid w:val="00F9504D"/>
    <w:rsid w:val="00FA01DC"/>
    <w:rsid w:val="00FC2870"/>
    <w:rsid w:val="00FF610E"/>
    <w:rsid w:val="153D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D899F"/>
  <w15:docId w15:val="{A8909457-E88C-4EED-ACC9-DC547F67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5bc3d0fe37d2fcc1583c913290efbeb3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58eb60b2c67bf54f43492e11f8da374e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099f0-ee8b-427b-a679-58fc92e6fd6a">
      <Terms xmlns="http://schemas.microsoft.com/office/infopath/2007/PartnerControls"/>
    </lcf76f155ced4ddcb4097134ff3c332f>
    <TaxCatchAll xmlns="36c01258-c2f9-4066-858d-80af5dc2da93" xsi:nil="true"/>
  </documentManagement>
</p:properties>
</file>

<file path=customXml/itemProps1.xml><?xml version="1.0" encoding="utf-8"?>
<ds:datastoreItem xmlns:ds="http://schemas.openxmlformats.org/officeDocument/2006/customXml" ds:itemID="{4360E408-79A5-4D45-BB36-0E3C0DFC59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5B6357-4C89-4A2A-8A2A-81D28F6C4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97B3E5-B11C-452C-9CBF-6211C921AD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6F32F3-055A-4C03-86CE-5B6BCBDB07AB}">
  <ds:schemaRefs>
    <ds:schemaRef ds:uri="http://schemas.microsoft.com/office/2006/metadata/properties"/>
    <ds:schemaRef ds:uri="http://schemas.microsoft.com/office/infopath/2007/PartnerControls"/>
    <ds:schemaRef ds:uri="f7b099f0-ee8b-427b-a679-58fc92e6fd6a"/>
    <ds:schemaRef ds:uri="36c01258-c2f9-4066-858d-80af5dc2da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Stephany Masiel Calderón Peguero</cp:lastModifiedBy>
  <cp:revision>6</cp:revision>
  <cp:lastPrinted>2011-03-04T18:48:00Z</cp:lastPrinted>
  <dcterms:created xsi:type="dcterms:W3CDTF">2026-03-25T11:46:00Z</dcterms:created>
  <dcterms:modified xsi:type="dcterms:W3CDTF">2026-09-16T13:18:00Z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  <property fmtid="{D5CDD505-2E9C-101B-9397-08002B2CF9AE}" pid="3" name="MediaServiceImageTags">
    <vt:lpwstr/>
  </property>
</Properties>
</file>