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CA024" w14:textId="75F07E84" w:rsidR="00535962" w:rsidRPr="00F7167E" w:rsidRDefault="00016034">
      <w:r w:rsidRPr="00016034">
        <w:rPr>
          <w:noProof/>
        </w:rPr>
        <w:drawing>
          <wp:inline distT="0" distB="0" distL="0" distR="0" wp14:anchorId="1117F888" wp14:editId="70495B38">
            <wp:extent cx="1354955" cy="628650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165" cy="63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564E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9A1DAA" wp14:editId="6781B45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3721000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9DAE4" w14:textId="0D1C746E" w:rsidR="002E1412" w:rsidRPr="002E1412" w:rsidRDefault="00641DD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14F39">
                                  <w:rPr>
                                    <w:rStyle w:val="Style6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A1DA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389DAE4" w14:textId="0D1C746E" w:rsidR="002E1412" w:rsidRPr="002E1412" w:rsidRDefault="0044430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14F39">
                            <w:rPr>
                              <w:rStyle w:val="Style6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7728" behindDoc="0" locked="0" layoutInCell="1" allowOverlap="1" wp14:anchorId="1670E1B2" wp14:editId="038F227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0564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529D692" wp14:editId="4546938C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32552730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42782893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0757156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1638829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FF607E" w14:textId="7AC7982A" w:rsidR="00957FDA" w:rsidRPr="00535962" w:rsidRDefault="009F5EA1" w:rsidP="00957FDA">
                                <w:pPr>
                                  <w:jc w:val="center"/>
                                </w:pPr>
                                <w:r w:rsidRPr="006038D0">
                                  <w:rPr>
                                    <w:rStyle w:val="Style2"/>
                                  </w:rPr>
                                  <w:t>mj-DAF-C</w:t>
                                </w:r>
                                <w:r w:rsidR="00B859B5">
                                  <w:rPr>
                                    <w:rStyle w:val="Style2"/>
                                  </w:rPr>
                                  <w:t>M</w:t>
                                </w:r>
                                <w:r w:rsidR="002A05EC"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Pr="006038D0">
                                  <w:rPr>
                                    <w:rStyle w:val="Style2"/>
                                  </w:rPr>
                                  <w:t>202</w:t>
                                </w:r>
                                <w:r w:rsidR="00175056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Pr="009F5EA1">
                                  <w:rPr>
                                    <w:rStyle w:val="Style2"/>
                                  </w:rPr>
                                  <w:t>-00</w:t>
                                </w:r>
                                <w:r w:rsidR="006650F4">
                                  <w:rPr>
                                    <w:rStyle w:val="Style2"/>
                                  </w:rPr>
                                  <w:t>4</w:t>
                                </w:r>
                                <w:r w:rsidR="00E11D4D">
                                  <w:rPr>
                                    <w:rStyle w:val="Style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0617352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EC666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9D69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" fillcolor="white [3212]" strokecolor="white [3212]" strokeweight="2.25pt">
                    <v:textbox inset=",0">
                      <w:txbxContent>
                        <w:p w14:paraId="31FF607E" w14:textId="7AC7982A" w:rsidR="00957FDA" w:rsidRPr="00535962" w:rsidRDefault="009F5EA1" w:rsidP="00957FDA">
                          <w:pPr>
                            <w:jc w:val="center"/>
                          </w:pPr>
                          <w:r w:rsidRPr="006038D0">
                            <w:rPr>
                              <w:rStyle w:val="Style2"/>
                            </w:rPr>
                            <w:t>mj-DAF-C</w:t>
                          </w:r>
                          <w:r w:rsidR="00B859B5">
                            <w:rPr>
                              <w:rStyle w:val="Style2"/>
                            </w:rPr>
                            <w:t>M</w:t>
                          </w:r>
                          <w:r w:rsidR="002A05EC">
                            <w:rPr>
                              <w:rStyle w:val="Style2"/>
                            </w:rPr>
                            <w:t>-</w:t>
                          </w:r>
                          <w:r w:rsidRPr="006038D0">
                            <w:rPr>
                              <w:rStyle w:val="Style2"/>
                            </w:rPr>
                            <w:t>202</w:t>
                          </w:r>
                          <w:r w:rsidR="00175056">
                            <w:rPr>
                              <w:rStyle w:val="Style2"/>
                            </w:rPr>
                            <w:t>6</w:t>
                          </w:r>
                          <w:r w:rsidRPr="009F5EA1">
                            <w:rPr>
                              <w:rStyle w:val="Style2"/>
                            </w:rPr>
                            <w:t>-00</w:t>
                          </w:r>
                          <w:r w:rsidR="006650F4">
                            <w:rPr>
                              <w:rStyle w:val="Style2"/>
                            </w:rPr>
                            <w:t>4</w:t>
                          </w:r>
                          <w:r w:rsidR="00E11D4D">
                            <w:rPr>
                              <w:rStyle w:val="Style2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" fillcolor="black [3213]" strokecolor="white [3212]" strokeweight="3pt">
                    <v:textbox>
                      <w:txbxContent>
                        <w:p w14:paraId="16EC666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0564E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196060" wp14:editId="0D234B7C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9312574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DE0FB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96060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8DE0FB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1AE87180" w14:textId="6D98CD9C" w:rsidR="00535962" w:rsidRPr="00535962" w:rsidRDefault="0020564E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00504A" wp14:editId="5F58D2B8">
                <wp:simplePos x="0" y="0"/>
                <wp:positionH relativeFrom="column">
                  <wp:posOffset>3324860</wp:posOffset>
                </wp:positionH>
                <wp:positionV relativeFrom="paragraph">
                  <wp:posOffset>50165</wp:posOffset>
                </wp:positionV>
                <wp:extent cx="1993265" cy="454660"/>
                <wp:effectExtent l="635" t="0" r="0" b="0"/>
                <wp:wrapNone/>
                <wp:docPr id="54884299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282585" w14:textId="77777777" w:rsidR="00F7443C" w:rsidRPr="004767CC" w:rsidRDefault="00641DD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0504A" id="Text Box 18" o:spid="_x0000_s1033" type="#_x0000_t202" style="position:absolute;margin-left:261.8pt;margin-top:3.95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J6n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" stroked="f">
                <v:textbox>
                  <w:txbxContent>
                    <w:p w14:paraId="0B282585" w14:textId="77777777" w:rsidR="00F7443C" w:rsidRPr="004767CC" w:rsidRDefault="0044430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14EDB1" wp14:editId="03608713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635" r="0" b="0"/>
                <wp:wrapNone/>
                <wp:docPr id="13397353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F58517" w14:textId="77777777" w:rsidR="0026335F" w:rsidRPr="0026335F" w:rsidRDefault="00641DD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4EDB1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4EF58517" w14:textId="77777777" w:rsidR="0026335F" w:rsidRPr="0026335F" w:rsidRDefault="0044430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2570EF8" w14:textId="1341BEA6" w:rsidR="00535962" w:rsidRDefault="0020564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EF6BBA" wp14:editId="0E84AF32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54573766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ED53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F6BBA"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588ED53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E6274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43DD2B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87D607A" w14:textId="1FC16CA2" w:rsidR="0037246F" w:rsidRPr="00131369" w:rsidRDefault="0038259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CEAFD1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DFB395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9D463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3FA0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8F65C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E374B5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A5183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B48D3EA" w14:textId="77777777" w:rsidTr="00A24343">
        <w:trPr>
          <w:trHeight w:val="457"/>
          <w:jc w:val="center"/>
        </w:trPr>
        <w:tc>
          <w:tcPr>
            <w:tcW w:w="849" w:type="dxa"/>
          </w:tcPr>
          <w:p w14:paraId="42CA81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E00AC5" w14:textId="77777777" w:rsidR="0037246F" w:rsidRDefault="0037246F" w:rsidP="00BB657B">
            <w:pPr>
              <w:spacing w:after="0" w:line="240" w:lineRule="auto"/>
            </w:pPr>
          </w:p>
          <w:p w14:paraId="470A22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EC8A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9E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0347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DB41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D7A638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E9990C" w14:textId="77777777" w:rsidTr="00A24343">
        <w:trPr>
          <w:trHeight w:val="477"/>
          <w:jc w:val="center"/>
        </w:trPr>
        <w:tc>
          <w:tcPr>
            <w:tcW w:w="849" w:type="dxa"/>
          </w:tcPr>
          <w:p w14:paraId="03F66F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1BBEFF" w14:textId="77777777" w:rsidR="0037246F" w:rsidRDefault="0037246F" w:rsidP="00BB657B">
            <w:pPr>
              <w:spacing w:after="0" w:line="240" w:lineRule="auto"/>
            </w:pPr>
          </w:p>
          <w:p w14:paraId="637AFF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AA7F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ECB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E7A1D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DB5A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33A9EC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4A331A" w14:textId="77777777" w:rsidTr="00A24343">
        <w:trPr>
          <w:trHeight w:val="477"/>
          <w:jc w:val="center"/>
        </w:trPr>
        <w:tc>
          <w:tcPr>
            <w:tcW w:w="849" w:type="dxa"/>
          </w:tcPr>
          <w:p w14:paraId="7EA145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BE17443" w14:textId="77777777" w:rsidR="0037246F" w:rsidRDefault="0037246F" w:rsidP="00BB657B">
            <w:pPr>
              <w:spacing w:after="0" w:line="240" w:lineRule="auto"/>
            </w:pPr>
          </w:p>
          <w:p w14:paraId="6335DE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AC26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3BC7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63C4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1696B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60452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35189AA" w14:textId="77777777" w:rsidTr="00A24343">
        <w:trPr>
          <w:trHeight w:val="477"/>
          <w:jc w:val="center"/>
        </w:trPr>
        <w:tc>
          <w:tcPr>
            <w:tcW w:w="849" w:type="dxa"/>
          </w:tcPr>
          <w:p w14:paraId="359734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B2CFC0" w14:textId="77777777" w:rsidR="0037246F" w:rsidRDefault="0037246F" w:rsidP="00BB657B">
            <w:pPr>
              <w:spacing w:after="0" w:line="240" w:lineRule="auto"/>
            </w:pPr>
          </w:p>
          <w:p w14:paraId="5AD8B3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7931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6EC9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2BDD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DA0F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98A72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BC2A2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D913E4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80FEE9C" w14:textId="0C597D69" w:rsidR="0037246F" w:rsidRPr="00D90C2A" w:rsidRDefault="00F2439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E1A23" w:rsidRPr="00D90C2A">
              <w:rPr>
                <w:b/>
                <w:sz w:val="22"/>
                <w:szCs w:val="22"/>
              </w:rPr>
              <w:t>…</w:t>
            </w:r>
            <w:r w:rsidR="005E1A23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664199F5" w14:textId="7B156B6E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5E1A23" w:rsidRPr="00D90C2A">
              <w:rPr>
                <w:sz w:val="22"/>
                <w:szCs w:val="22"/>
              </w:rPr>
              <w:t>letras</w:t>
            </w:r>
            <w:r w:rsidR="005E1A23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6AB59A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69AB9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BCE494" w14:textId="798B9CC9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F2439F" w:rsidRPr="009B0931">
        <w:rPr>
          <w:rFonts w:ascii="Arial" w:hAnsi="Arial" w:cs="Arial"/>
          <w:sz w:val="20"/>
          <w:szCs w:val="22"/>
        </w:rPr>
        <w:t>….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DDDC34B" w14:textId="7BAC46E1" w:rsidR="007B4164" w:rsidRPr="0037246F" w:rsidRDefault="00621941" w:rsidP="00621941">
      <w:pPr>
        <w:ind w:right="66"/>
        <w:rPr>
          <w:color w:val="000000"/>
          <w:sz w:val="20"/>
          <w:szCs w:val="20"/>
        </w:rPr>
      </w:pPr>
      <w:r>
        <w:t xml:space="preserve">                                                              </w:t>
      </w:r>
      <w:r w:rsidR="0037246F" w:rsidRPr="00403697">
        <w:rPr>
          <w:color w:val="000000"/>
          <w:sz w:val="20"/>
          <w:szCs w:val="20"/>
        </w:rPr>
        <w:t xml:space="preserve">Firma ___________________________________……../……../……….… </w:t>
      </w:r>
      <w:r w:rsidR="0037246F" w:rsidRPr="00403697">
        <w:rPr>
          <w:color w:val="FF0000"/>
          <w:sz w:val="20"/>
          <w:szCs w:val="20"/>
        </w:rPr>
        <w:t>fecha</w:t>
      </w:r>
      <w:r w:rsidR="0020564E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04A2E5" wp14:editId="4F4157F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100030680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89234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4A2E5" id="Text Box 26" o:spid="_x0000_s1036" type="#_x0000_t202" style="position:absolute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7989234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1E2FF" w14:textId="77777777" w:rsidR="00641DD3" w:rsidRDefault="00641DD3" w:rsidP="001007E7">
      <w:pPr>
        <w:spacing w:after="0" w:line="240" w:lineRule="auto"/>
      </w:pPr>
      <w:r>
        <w:separator/>
      </w:r>
    </w:p>
  </w:endnote>
  <w:endnote w:type="continuationSeparator" w:id="0">
    <w:p w14:paraId="108223E7" w14:textId="77777777" w:rsidR="00641DD3" w:rsidRDefault="00641DD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3E9F7" w14:textId="51B9422B" w:rsidR="001007E7" w:rsidRDefault="0020564E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D83CE7" wp14:editId="27570DC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1421365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46436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94FAC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065396C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D83CE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846436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94FAC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065396C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0637D2D" w14:textId="4847BA09" w:rsidR="001007E7" w:rsidRDefault="0020564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A55D61" wp14:editId="24E38A92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054220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CE219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A55D61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6CE219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3C5F60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5FC4EEB" wp14:editId="2B6C70CD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C7C136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D8736" w14:textId="77777777" w:rsidR="00641DD3" w:rsidRDefault="00641DD3" w:rsidP="001007E7">
      <w:pPr>
        <w:spacing w:after="0" w:line="240" w:lineRule="auto"/>
      </w:pPr>
      <w:r>
        <w:separator/>
      </w:r>
    </w:p>
  </w:footnote>
  <w:footnote w:type="continuationSeparator" w:id="0">
    <w:p w14:paraId="3367B272" w14:textId="77777777" w:rsidR="00641DD3" w:rsidRDefault="00641DD3" w:rsidP="001007E7">
      <w:pPr>
        <w:spacing w:after="0" w:line="240" w:lineRule="auto"/>
      </w:pPr>
      <w:r>
        <w:continuationSeparator/>
      </w:r>
    </w:p>
  </w:footnote>
  <w:footnote w:id="1">
    <w:p w14:paraId="7A3043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8A3664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1F7A"/>
    <w:rsid w:val="00016034"/>
    <w:rsid w:val="000266CA"/>
    <w:rsid w:val="00034DD9"/>
    <w:rsid w:val="00096074"/>
    <w:rsid w:val="000E4DCF"/>
    <w:rsid w:val="001007E7"/>
    <w:rsid w:val="0010129F"/>
    <w:rsid w:val="001020C0"/>
    <w:rsid w:val="00123B8D"/>
    <w:rsid w:val="00157600"/>
    <w:rsid w:val="00170EC5"/>
    <w:rsid w:val="00175056"/>
    <w:rsid w:val="00194FF2"/>
    <w:rsid w:val="001968DD"/>
    <w:rsid w:val="001B445F"/>
    <w:rsid w:val="001C7B24"/>
    <w:rsid w:val="001D6292"/>
    <w:rsid w:val="001F73A7"/>
    <w:rsid w:val="00200073"/>
    <w:rsid w:val="0020564E"/>
    <w:rsid w:val="00210CBB"/>
    <w:rsid w:val="00253DBA"/>
    <w:rsid w:val="0026335F"/>
    <w:rsid w:val="002860A4"/>
    <w:rsid w:val="002971F5"/>
    <w:rsid w:val="002A05EC"/>
    <w:rsid w:val="002C4A7E"/>
    <w:rsid w:val="002C7C5D"/>
    <w:rsid w:val="002D2436"/>
    <w:rsid w:val="002E1412"/>
    <w:rsid w:val="00314023"/>
    <w:rsid w:val="0031441A"/>
    <w:rsid w:val="00314F39"/>
    <w:rsid w:val="00351DE8"/>
    <w:rsid w:val="0037246F"/>
    <w:rsid w:val="0038259E"/>
    <w:rsid w:val="00396B95"/>
    <w:rsid w:val="003A4539"/>
    <w:rsid w:val="003B29C3"/>
    <w:rsid w:val="003B38E0"/>
    <w:rsid w:val="003D1720"/>
    <w:rsid w:val="003F69F9"/>
    <w:rsid w:val="00403697"/>
    <w:rsid w:val="0042490F"/>
    <w:rsid w:val="004432BD"/>
    <w:rsid w:val="0044430A"/>
    <w:rsid w:val="00466B9C"/>
    <w:rsid w:val="00467E62"/>
    <w:rsid w:val="00471A11"/>
    <w:rsid w:val="004767CC"/>
    <w:rsid w:val="0049643D"/>
    <w:rsid w:val="004A05EF"/>
    <w:rsid w:val="004C4743"/>
    <w:rsid w:val="004E4F9F"/>
    <w:rsid w:val="00535962"/>
    <w:rsid w:val="00544EFE"/>
    <w:rsid w:val="005B1545"/>
    <w:rsid w:val="005B442B"/>
    <w:rsid w:val="005D0D63"/>
    <w:rsid w:val="005D279B"/>
    <w:rsid w:val="005E1A23"/>
    <w:rsid w:val="00611A07"/>
    <w:rsid w:val="00621941"/>
    <w:rsid w:val="0062415D"/>
    <w:rsid w:val="0062592A"/>
    <w:rsid w:val="00641DD3"/>
    <w:rsid w:val="006506D0"/>
    <w:rsid w:val="00651E48"/>
    <w:rsid w:val="006650F4"/>
    <w:rsid w:val="006709BC"/>
    <w:rsid w:val="006A3DA1"/>
    <w:rsid w:val="006E3437"/>
    <w:rsid w:val="0070631A"/>
    <w:rsid w:val="00754B35"/>
    <w:rsid w:val="00780880"/>
    <w:rsid w:val="007B4164"/>
    <w:rsid w:val="007B6F6F"/>
    <w:rsid w:val="007D6D1B"/>
    <w:rsid w:val="007F5B32"/>
    <w:rsid w:val="00810515"/>
    <w:rsid w:val="0083342F"/>
    <w:rsid w:val="0084114D"/>
    <w:rsid w:val="00854B4F"/>
    <w:rsid w:val="008918D4"/>
    <w:rsid w:val="008B3AE5"/>
    <w:rsid w:val="008C3894"/>
    <w:rsid w:val="008E0F75"/>
    <w:rsid w:val="009002B4"/>
    <w:rsid w:val="00957FDA"/>
    <w:rsid w:val="009713A7"/>
    <w:rsid w:val="00976F10"/>
    <w:rsid w:val="009773D3"/>
    <w:rsid w:val="009A2AEC"/>
    <w:rsid w:val="009B0931"/>
    <w:rsid w:val="009E0472"/>
    <w:rsid w:val="009F5EA1"/>
    <w:rsid w:val="00A16099"/>
    <w:rsid w:val="00A24343"/>
    <w:rsid w:val="00A640BD"/>
    <w:rsid w:val="00A677EF"/>
    <w:rsid w:val="00AB4966"/>
    <w:rsid w:val="00AC6687"/>
    <w:rsid w:val="00AC7631"/>
    <w:rsid w:val="00AD7919"/>
    <w:rsid w:val="00AF0D2F"/>
    <w:rsid w:val="00AF53EF"/>
    <w:rsid w:val="00B11CB3"/>
    <w:rsid w:val="00B3101F"/>
    <w:rsid w:val="00B420BA"/>
    <w:rsid w:val="00B57051"/>
    <w:rsid w:val="00B61D08"/>
    <w:rsid w:val="00B62EEF"/>
    <w:rsid w:val="00B77455"/>
    <w:rsid w:val="00B82170"/>
    <w:rsid w:val="00B859B5"/>
    <w:rsid w:val="00B9237C"/>
    <w:rsid w:val="00B94E8A"/>
    <w:rsid w:val="00B97B51"/>
    <w:rsid w:val="00BB547A"/>
    <w:rsid w:val="00BC1D0C"/>
    <w:rsid w:val="00BC61BD"/>
    <w:rsid w:val="00BE4FB0"/>
    <w:rsid w:val="00BF1AD5"/>
    <w:rsid w:val="00BF2994"/>
    <w:rsid w:val="00C64F32"/>
    <w:rsid w:val="00C66D08"/>
    <w:rsid w:val="00C80A95"/>
    <w:rsid w:val="00CA4661"/>
    <w:rsid w:val="00CE0766"/>
    <w:rsid w:val="00CE67A3"/>
    <w:rsid w:val="00CE74EA"/>
    <w:rsid w:val="00CF1B41"/>
    <w:rsid w:val="00D24FA7"/>
    <w:rsid w:val="00D514B0"/>
    <w:rsid w:val="00D64696"/>
    <w:rsid w:val="00D90D49"/>
    <w:rsid w:val="00DC5D96"/>
    <w:rsid w:val="00DD4F3E"/>
    <w:rsid w:val="00DD5E96"/>
    <w:rsid w:val="00E11D4D"/>
    <w:rsid w:val="00E13E55"/>
    <w:rsid w:val="00E24147"/>
    <w:rsid w:val="00E25430"/>
    <w:rsid w:val="00E3360B"/>
    <w:rsid w:val="00E96D05"/>
    <w:rsid w:val="00EA03F1"/>
    <w:rsid w:val="00EA7406"/>
    <w:rsid w:val="00EB128A"/>
    <w:rsid w:val="00EC7086"/>
    <w:rsid w:val="00EF5A12"/>
    <w:rsid w:val="00F116C5"/>
    <w:rsid w:val="00F225BF"/>
    <w:rsid w:val="00F2439F"/>
    <w:rsid w:val="00F25B99"/>
    <w:rsid w:val="00F4086F"/>
    <w:rsid w:val="00F53753"/>
    <w:rsid w:val="00F5626F"/>
    <w:rsid w:val="00F7167E"/>
    <w:rsid w:val="00F7443C"/>
    <w:rsid w:val="00FB1615"/>
    <w:rsid w:val="00FB3E4B"/>
    <w:rsid w:val="00FC280C"/>
    <w:rsid w:val="00FC2870"/>
    <w:rsid w:val="00FE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5A31B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30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Stephany Masiel Calderón Peguero</cp:lastModifiedBy>
  <cp:revision>8</cp:revision>
  <cp:lastPrinted>2011-03-04T18:27:00Z</cp:lastPrinted>
  <dcterms:created xsi:type="dcterms:W3CDTF">2026-03-25T11:46:00Z</dcterms:created>
  <dcterms:modified xsi:type="dcterms:W3CDTF">2026-09-16T13:18:00Z</dcterms:modified>
</cp:coreProperties>
</file>