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E6519" w14:textId="425619D1" w:rsidR="00535962" w:rsidRPr="00F7167E" w:rsidRDefault="00B94310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468809E" wp14:editId="3EA53EE1">
                <wp:simplePos x="0" y="0"/>
                <wp:positionH relativeFrom="column">
                  <wp:posOffset>6118225</wp:posOffset>
                </wp:positionH>
                <wp:positionV relativeFrom="paragraph">
                  <wp:posOffset>-584200</wp:posOffset>
                </wp:positionV>
                <wp:extent cx="2777490" cy="701040"/>
                <wp:effectExtent l="12700" t="6350" r="10160" b="6985"/>
                <wp:wrapNone/>
                <wp:docPr id="62405783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7490" cy="701040"/>
                          <a:chOff x="12866" y="523"/>
                          <a:chExt cx="2544" cy="1104"/>
                        </a:xfrm>
                      </wpg:grpSpPr>
                      <wps:wsp>
                        <wps:cNvPr id="1167116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5987711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7475762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alias w:val="No. del Expediente de Compras "/>
                                      <w:tag w:val="No. del Expediente de Compras "/>
                                      <w:id w:val="-771934138"/>
                                    </w:sdtPr>
                                    <w:sdtContent>
                                      <w:p w14:paraId="18349591" w14:textId="77777777" w:rsidR="00962E68" w:rsidRPr="00962E68" w:rsidRDefault="00962E68" w:rsidP="00962E68">
                                        <w:r w:rsidRPr="00962E68">
                                          <w:t>AGRICULTURA-DAF-CM-2026-0122</w:t>
                                        </w:r>
                                      </w:p>
                                    </w:sdtContent>
                                  </w:sdt>
                                  <w:p w14:paraId="1451E404" w14:textId="345A881C" w:rsidR="005E072C" w:rsidRPr="005E072C" w:rsidRDefault="005E072C" w:rsidP="005E072C"/>
                                  <w:p w14:paraId="031F213A" w14:textId="24A51DC9" w:rsidR="00957FDA" w:rsidRPr="00535962" w:rsidRDefault="00000000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3392245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FA9BA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8809E" id="Group 21" o:spid="_x0000_s1026" style="position:absolute;margin-left:481.75pt;margin-top:-46pt;width:218.7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alias w:val="No. del Expediente de Compras "/>
                                <w:tag w:val="No. del Expediente de Compras "/>
                                <w:id w:val="-771934138"/>
                              </w:sdtPr>
                              <w:sdtContent>
                                <w:p w14:paraId="18349591" w14:textId="77777777" w:rsidR="00962E68" w:rsidRPr="00962E68" w:rsidRDefault="00962E68" w:rsidP="00962E68">
                                  <w:r w:rsidRPr="00962E68">
                                    <w:t>AGRICULTURA-DAF-CM-2026-0122</w:t>
                                  </w:r>
                                </w:p>
                              </w:sdtContent>
                            </w:sdt>
                            <w:p w14:paraId="1451E404" w14:textId="345A881C" w:rsidR="005E072C" w:rsidRPr="005E072C" w:rsidRDefault="005E072C" w:rsidP="005E072C"/>
                            <w:p w14:paraId="031F213A" w14:textId="24A51DC9" w:rsidR="00957FDA" w:rsidRPr="00535962" w:rsidRDefault="00000000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2AFA9BA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73979" w:rsidRPr="00B82170">
        <w:rPr>
          <w:noProof/>
          <w:lang w:val="es-DO" w:eastAsia="es-DO"/>
        </w:rPr>
        <w:drawing>
          <wp:anchor distT="0" distB="0" distL="114300" distR="114300" simplePos="0" relativeHeight="251657728" behindDoc="0" locked="0" layoutInCell="1" allowOverlap="1" wp14:anchorId="181B2091" wp14:editId="63BD151E">
            <wp:simplePos x="0" y="0"/>
            <wp:positionH relativeFrom="margin">
              <wp:posOffset>4039235</wp:posOffset>
            </wp:positionH>
            <wp:positionV relativeFrom="margin">
              <wp:posOffset>-781050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E013CF" wp14:editId="69DC9CD7">
                <wp:simplePos x="0" y="0"/>
                <wp:positionH relativeFrom="column">
                  <wp:posOffset>2771140</wp:posOffset>
                </wp:positionH>
                <wp:positionV relativeFrom="paragraph">
                  <wp:posOffset>96520</wp:posOffset>
                </wp:positionV>
                <wp:extent cx="3311525" cy="336550"/>
                <wp:effectExtent l="0" t="1270" r="3810" b="0"/>
                <wp:wrapNone/>
                <wp:docPr id="169128355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1F3E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73979">
                                  <w:rPr>
                                    <w:rStyle w:val="Style6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013CF" id="Text Box 16" o:spid="_x0000_s1031" type="#_x0000_t202" style="position:absolute;margin-left:218.2pt;margin-top:7.6pt;width:260.75pt;height:26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" stroked="f">
                <v:textbox>
                  <w:txbxContent>
                    <w:p w14:paraId="6BF11F3E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73979">
                            <w:rPr>
                              <w:rStyle w:val="Style6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4EC54" wp14:editId="7DA6C61F">
                <wp:simplePos x="0" y="0"/>
                <wp:positionH relativeFrom="column">
                  <wp:posOffset>-268605</wp:posOffset>
                </wp:positionH>
                <wp:positionV relativeFrom="paragraph">
                  <wp:posOffset>-339090</wp:posOffset>
                </wp:positionV>
                <wp:extent cx="1449705" cy="1012190"/>
                <wp:effectExtent l="0" t="3810" r="0" b="3175"/>
                <wp:wrapNone/>
                <wp:docPr id="1764704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70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239D8AE9" w14:textId="77777777" w:rsidR="00BC61BD" w:rsidRPr="00BC61BD" w:rsidRDefault="0027397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73979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7FAA96D" wp14:editId="62CAAB02">
                                      <wp:extent cx="990600" cy="990600"/>
                                      <wp:effectExtent l="0" t="0" r="0" b="0"/>
                                      <wp:docPr id="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90600" cy="990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4EC54" id="Text Box 2" o:spid="_x0000_s1032" type="#_x0000_t202" style="position:absolute;margin-left:-21.15pt;margin-top:-26.7pt;width:114.15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7tf5AEAAKkDAAAOAAAAZHJzL2Uyb0RvYy54bWysU8tu2zAQvBfoPxC815Jcp6kF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239D8AE9" w14:textId="77777777" w:rsidR="00BC61BD" w:rsidRPr="00BC61BD" w:rsidRDefault="00273979">
                          <w:pPr>
                            <w:rPr>
                              <w:lang w:val="en-US"/>
                            </w:rPr>
                          </w:pPr>
                          <w:r w:rsidRPr="00273979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7FAA96D" wp14:editId="62CAAB02">
                                <wp:extent cx="990600" cy="990600"/>
                                <wp:effectExtent l="0" t="0" r="0" b="0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0600" cy="990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CB1D38" wp14:editId="358085F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87386977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6C707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B1D38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9C6C707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C23AA">
        <w:t>F</w:t>
      </w:r>
    </w:p>
    <w:p w14:paraId="71B9279A" w14:textId="356C17AD" w:rsidR="00535962" w:rsidRPr="00535962" w:rsidRDefault="00B9431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2CCADC" wp14:editId="7E2D92F7">
                <wp:simplePos x="0" y="0"/>
                <wp:positionH relativeFrom="column">
                  <wp:posOffset>3429635</wp:posOffset>
                </wp:positionH>
                <wp:positionV relativeFrom="paragraph">
                  <wp:posOffset>207645</wp:posOffset>
                </wp:positionV>
                <wp:extent cx="1993265" cy="287655"/>
                <wp:effectExtent l="635" t="0" r="0" b="0"/>
                <wp:wrapNone/>
                <wp:docPr id="172807327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019D05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CCADC" id="Text Box 18" o:spid="_x0000_s1034" type="#_x0000_t202" style="position:absolute;margin-left:270.05pt;margin-top:16.35pt;width:156.95pt;height:2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" stroked="f">
                <v:textbox>
                  <w:txbxContent>
                    <w:p w14:paraId="25019D05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6F0168" wp14:editId="6AC95713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32698165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30B66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F0168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1930B66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312FA3" w14:textId="2BF6B21C" w:rsidR="00535962" w:rsidRDefault="00B9431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95E86C" wp14:editId="23987CC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7654762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5D965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5E86C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7295D965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FD613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4D24B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6788905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D164D5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BA3015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777398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3E7B2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ACA42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3BB2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91063D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29132A0" w14:textId="77777777" w:rsidTr="00A24343">
        <w:trPr>
          <w:trHeight w:val="457"/>
          <w:jc w:val="center"/>
        </w:trPr>
        <w:tc>
          <w:tcPr>
            <w:tcW w:w="849" w:type="dxa"/>
          </w:tcPr>
          <w:p w14:paraId="7299E5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4F97FD6" w14:textId="77777777" w:rsidR="0037246F" w:rsidRDefault="0037246F" w:rsidP="00BB657B">
            <w:pPr>
              <w:spacing w:after="0" w:line="240" w:lineRule="auto"/>
            </w:pPr>
          </w:p>
          <w:p w14:paraId="42A9E6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0500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F4F3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1C4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7E899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143D6B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1762D6A" w14:textId="77777777" w:rsidTr="00A24343">
        <w:trPr>
          <w:trHeight w:val="477"/>
          <w:jc w:val="center"/>
        </w:trPr>
        <w:tc>
          <w:tcPr>
            <w:tcW w:w="849" w:type="dxa"/>
          </w:tcPr>
          <w:p w14:paraId="774FFF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30B1BB0" w14:textId="77777777" w:rsidR="0037246F" w:rsidRDefault="0037246F" w:rsidP="00BB657B">
            <w:pPr>
              <w:spacing w:after="0" w:line="240" w:lineRule="auto"/>
            </w:pPr>
          </w:p>
          <w:p w14:paraId="6C31FE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09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3A91B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8303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22FF3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A74E5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16DBD46" w14:textId="77777777" w:rsidTr="00A24343">
        <w:trPr>
          <w:trHeight w:val="477"/>
          <w:jc w:val="center"/>
        </w:trPr>
        <w:tc>
          <w:tcPr>
            <w:tcW w:w="849" w:type="dxa"/>
          </w:tcPr>
          <w:p w14:paraId="1DB8F7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BE89D61" w14:textId="77777777" w:rsidR="0037246F" w:rsidRDefault="0037246F" w:rsidP="00BB657B">
            <w:pPr>
              <w:spacing w:after="0" w:line="240" w:lineRule="auto"/>
            </w:pPr>
          </w:p>
          <w:p w14:paraId="05EA7F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0184C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30D2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183B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FA76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568D2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6B3D07" w14:textId="77777777" w:rsidTr="00A24343">
        <w:trPr>
          <w:trHeight w:val="477"/>
          <w:jc w:val="center"/>
        </w:trPr>
        <w:tc>
          <w:tcPr>
            <w:tcW w:w="849" w:type="dxa"/>
          </w:tcPr>
          <w:p w14:paraId="1A031C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6CB7EF" w14:textId="77777777" w:rsidR="0037246F" w:rsidRDefault="0037246F" w:rsidP="00BB657B">
            <w:pPr>
              <w:spacing w:after="0" w:line="240" w:lineRule="auto"/>
            </w:pPr>
          </w:p>
          <w:p w14:paraId="59D8EE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245FB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CD9B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DB83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3EDC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8B7DF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D2C51D" w14:textId="77777777" w:rsidTr="00A24343">
        <w:trPr>
          <w:trHeight w:val="477"/>
          <w:jc w:val="center"/>
        </w:trPr>
        <w:tc>
          <w:tcPr>
            <w:tcW w:w="849" w:type="dxa"/>
          </w:tcPr>
          <w:p w14:paraId="1410EB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815D2FF" w14:textId="77777777" w:rsidR="0037246F" w:rsidRDefault="0037246F" w:rsidP="00BB657B">
            <w:pPr>
              <w:spacing w:after="0" w:line="240" w:lineRule="auto"/>
            </w:pPr>
          </w:p>
          <w:p w14:paraId="284C5D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B926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DFA45B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526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971D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6312B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89EB6B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0E0A51B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52ABFCC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40CC2E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BD40D2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0A6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F2CC6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B98E562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3A4C98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3D318BA" w14:textId="124FB0A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9431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023173" wp14:editId="26C94458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31254614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C774A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2317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F1C774A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86635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D100C" w14:textId="77777777" w:rsidR="00944348" w:rsidRDefault="00944348" w:rsidP="001007E7">
      <w:pPr>
        <w:spacing w:after="0" w:line="240" w:lineRule="auto"/>
      </w:pPr>
      <w:r>
        <w:separator/>
      </w:r>
    </w:p>
  </w:endnote>
  <w:endnote w:type="continuationSeparator" w:id="0">
    <w:p w14:paraId="25ED170C" w14:textId="77777777" w:rsidR="00944348" w:rsidRDefault="0094434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12255" w14:textId="01103CD9" w:rsidR="001007E7" w:rsidRDefault="00B9431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062D51" wp14:editId="2DA07E0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9914325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4B499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D53CC5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32D26027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4062D5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24B499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D53CC5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32D26027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92EDC09" w14:textId="1938D3A7" w:rsidR="001007E7" w:rsidRDefault="00B9431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05621B" wp14:editId="6EF71DA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1211332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35C22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05621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AD35C22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5BC383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5916BF1" wp14:editId="76E6D6F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0C53BA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7B961" w14:textId="77777777" w:rsidR="00944348" w:rsidRDefault="00944348" w:rsidP="001007E7">
      <w:pPr>
        <w:spacing w:after="0" w:line="240" w:lineRule="auto"/>
      </w:pPr>
      <w:r>
        <w:separator/>
      </w:r>
    </w:p>
  </w:footnote>
  <w:footnote w:type="continuationSeparator" w:id="0">
    <w:p w14:paraId="4DE30E39" w14:textId="77777777" w:rsidR="00944348" w:rsidRDefault="00944348" w:rsidP="001007E7">
      <w:pPr>
        <w:spacing w:after="0" w:line="240" w:lineRule="auto"/>
      </w:pPr>
      <w:r>
        <w:continuationSeparator/>
      </w:r>
    </w:p>
  </w:footnote>
  <w:footnote w:id="1">
    <w:p w14:paraId="10D28AF8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82A04A9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422B5"/>
    <w:rsid w:val="00053702"/>
    <w:rsid w:val="0007453A"/>
    <w:rsid w:val="00075307"/>
    <w:rsid w:val="00077FBB"/>
    <w:rsid w:val="000944C5"/>
    <w:rsid w:val="000B1168"/>
    <w:rsid w:val="000B318E"/>
    <w:rsid w:val="000D0416"/>
    <w:rsid w:val="000D2607"/>
    <w:rsid w:val="000E16CF"/>
    <w:rsid w:val="000E4D04"/>
    <w:rsid w:val="000E6D73"/>
    <w:rsid w:val="001007E7"/>
    <w:rsid w:val="00100C45"/>
    <w:rsid w:val="001020C0"/>
    <w:rsid w:val="00123B8D"/>
    <w:rsid w:val="00157600"/>
    <w:rsid w:val="00170EC5"/>
    <w:rsid w:val="00176894"/>
    <w:rsid w:val="0018224B"/>
    <w:rsid w:val="00194253"/>
    <w:rsid w:val="00194FF2"/>
    <w:rsid w:val="001B621F"/>
    <w:rsid w:val="001D4C20"/>
    <w:rsid w:val="001D77EE"/>
    <w:rsid w:val="001E19B9"/>
    <w:rsid w:val="001F4F9C"/>
    <w:rsid w:val="001F73A7"/>
    <w:rsid w:val="00200073"/>
    <w:rsid w:val="0020400F"/>
    <w:rsid w:val="00253DBA"/>
    <w:rsid w:val="002577AE"/>
    <w:rsid w:val="0026335F"/>
    <w:rsid w:val="002645A9"/>
    <w:rsid w:val="00273979"/>
    <w:rsid w:val="002860A4"/>
    <w:rsid w:val="002971F5"/>
    <w:rsid w:val="002B297C"/>
    <w:rsid w:val="002B5519"/>
    <w:rsid w:val="002B7624"/>
    <w:rsid w:val="002C17D9"/>
    <w:rsid w:val="002C4A7E"/>
    <w:rsid w:val="002D52A6"/>
    <w:rsid w:val="002E1412"/>
    <w:rsid w:val="002F0AEC"/>
    <w:rsid w:val="00314023"/>
    <w:rsid w:val="0031441A"/>
    <w:rsid w:val="003171B8"/>
    <w:rsid w:val="003227A0"/>
    <w:rsid w:val="0032710B"/>
    <w:rsid w:val="00331340"/>
    <w:rsid w:val="003442B5"/>
    <w:rsid w:val="00351DE8"/>
    <w:rsid w:val="0036406C"/>
    <w:rsid w:val="0037246F"/>
    <w:rsid w:val="00390703"/>
    <w:rsid w:val="003A4539"/>
    <w:rsid w:val="003B29C3"/>
    <w:rsid w:val="003B38E0"/>
    <w:rsid w:val="003C6FCB"/>
    <w:rsid w:val="003E3D7A"/>
    <w:rsid w:val="003E5F8D"/>
    <w:rsid w:val="003F4017"/>
    <w:rsid w:val="00402404"/>
    <w:rsid w:val="00403697"/>
    <w:rsid w:val="0042490F"/>
    <w:rsid w:val="00466B9C"/>
    <w:rsid w:val="0047550D"/>
    <w:rsid w:val="00475AA4"/>
    <w:rsid w:val="00475CAB"/>
    <w:rsid w:val="004767CC"/>
    <w:rsid w:val="00495943"/>
    <w:rsid w:val="0049643D"/>
    <w:rsid w:val="004C4743"/>
    <w:rsid w:val="004D05AE"/>
    <w:rsid w:val="004E4F9F"/>
    <w:rsid w:val="00513630"/>
    <w:rsid w:val="00535962"/>
    <w:rsid w:val="00553C45"/>
    <w:rsid w:val="00572B3A"/>
    <w:rsid w:val="005A040C"/>
    <w:rsid w:val="005A1818"/>
    <w:rsid w:val="005A401D"/>
    <w:rsid w:val="005B442B"/>
    <w:rsid w:val="005C1D5F"/>
    <w:rsid w:val="005C392A"/>
    <w:rsid w:val="005D0D63"/>
    <w:rsid w:val="005D28A2"/>
    <w:rsid w:val="005E072C"/>
    <w:rsid w:val="005E3DC8"/>
    <w:rsid w:val="00611A07"/>
    <w:rsid w:val="006151F5"/>
    <w:rsid w:val="00623A0B"/>
    <w:rsid w:val="0062592A"/>
    <w:rsid w:val="006506D0"/>
    <w:rsid w:val="00651E48"/>
    <w:rsid w:val="006544DC"/>
    <w:rsid w:val="00655FD4"/>
    <w:rsid w:val="006679B5"/>
    <w:rsid w:val="006709BC"/>
    <w:rsid w:val="00673C4E"/>
    <w:rsid w:val="006B253F"/>
    <w:rsid w:val="006C36C5"/>
    <w:rsid w:val="006E1272"/>
    <w:rsid w:val="00726E85"/>
    <w:rsid w:val="00764096"/>
    <w:rsid w:val="00766BE5"/>
    <w:rsid w:val="00780880"/>
    <w:rsid w:val="007A6325"/>
    <w:rsid w:val="007B4164"/>
    <w:rsid w:val="007B6F6F"/>
    <w:rsid w:val="007C3B16"/>
    <w:rsid w:val="00810515"/>
    <w:rsid w:val="00822652"/>
    <w:rsid w:val="0083342F"/>
    <w:rsid w:val="00852208"/>
    <w:rsid w:val="00854B4F"/>
    <w:rsid w:val="00865A59"/>
    <w:rsid w:val="00894947"/>
    <w:rsid w:val="008B3AE5"/>
    <w:rsid w:val="008B7511"/>
    <w:rsid w:val="008C23AA"/>
    <w:rsid w:val="008F1ABC"/>
    <w:rsid w:val="009002B4"/>
    <w:rsid w:val="009164E2"/>
    <w:rsid w:val="00942C58"/>
    <w:rsid w:val="00944348"/>
    <w:rsid w:val="00957FDA"/>
    <w:rsid w:val="00962E68"/>
    <w:rsid w:val="00963439"/>
    <w:rsid w:val="00967D48"/>
    <w:rsid w:val="009773D3"/>
    <w:rsid w:val="00986635"/>
    <w:rsid w:val="009A2AEC"/>
    <w:rsid w:val="009B0931"/>
    <w:rsid w:val="009B0CC7"/>
    <w:rsid w:val="009D2B89"/>
    <w:rsid w:val="009E0472"/>
    <w:rsid w:val="009F245A"/>
    <w:rsid w:val="00A10995"/>
    <w:rsid w:val="00A16099"/>
    <w:rsid w:val="00A24343"/>
    <w:rsid w:val="00A57FFA"/>
    <w:rsid w:val="00A640BD"/>
    <w:rsid w:val="00A71FE5"/>
    <w:rsid w:val="00A820EC"/>
    <w:rsid w:val="00A97F22"/>
    <w:rsid w:val="00AB4966"/>
    <w:rsid w:val="00AC21D6"/>
    <w:rsid w:val="00AC7631"/>
    <w:rsid w:val="00AD241F"/>
    <w:rsid w:val="00AD36F3"/>
    <w:rsid w:val="00AD7919"/>
    <w:rsid w:val="00AE32B7"/>
    <w:rsid w:val="00AF0D2F"/>
    <w:rsid w:val="00AF2987"/>
    <w:rsid w:val="00B0201B"/>
    <w:rsid w:val="00B1133D"/>
    <w:rsid w:val="00B25334"/>
    <w:rsid w:val="00B3101F"/>
    <w:rsid w:val="00B420BA"/>
    <w:rsid w:val="00B43267"/>
    <w:rsid w:val="00B432AD"/>
    <w:rsid w:val="00B45B06"/>
    <w:rsid w:val="00B61D08"/>
    <w:rsid w:val="00B626AE"/>
    <w:rsid w:val="00B62EEF"/>
    <w:rsid w:val="00B7556C"/>
    <w:rsid w:val="00B81384"/>
    <w:rsid w:val="00B82170"/>
    <w:rsid w:val="00B826B2"/>
    <w:rsid w:val="00B82A72"/>
    <w:rsid w:val="00B83B1E"/>
    <w:rsid w:val="00B9237C"/>
    <w:rsid w:val="00B94310"/>
    <w:rsid w:val="00B97B51"/>
    <w:rsid w:val="00BC1162"/>
    <w:rsid w:val="00BC1D0C"/>
    <w:rsid w:val="00BC61BD"/>
    <w:rsid w:val="00BE3E95"/>
    <w:rsid w:val="00BE4FB0"/>
    <w:rsid w:val="00BE7461"/>
    <w:rsid w:val="00BF1AD5"/>
    <w:rsid w:val="00C13E1B"/>
    <w:rsid w:val="00C15C2D"/>
    <w:rsid w:val="00C27419"/>
    <w:rsid w:val="00C37AE4"/>
    <w:rsid w:val="00C4553F"/>
    <w:rsid w:val="00C6062A"/>
    <w:rsid w:val="00C622C3"/>
    <w:rsid w:val="00C62F3F"/>
    <w:rsid w:val="00C66D08"/>
    <w:rsid w:val="00C739E0"/>
    <w:rsid w:val="00CA2C3F"/>
    <w:rsid w:val="00CA4661"/>
    <w:rsid w:val="00CB6AED"/>
    <w:rsid w:val="00CC4D11"/>
    <w:rsid w:val="00CC7E08"/>
    <w:rsid w:val="00CE67A3"/>
    <w:rsid w:val="00D0670F"/>
    <w:rsid w:val="00D24FA7"/>
    <w:rsid w:val="00D34118"/>
    <w:rsid w:val="00D5240F"/>
    <w:rsid w:val="00D52E2A"/>
    <w:rsid w:val="00D5396C"/>
    <w:rsid w:val="00D542BC"/>
    <w:rsid w:val="00D64696"/>
    <w:rsid w:val="00D90D49"/>
    <w:rsid w:val="00D9209A"/>
    <w:rsid w:val="00D94583"/>
    <w:rsid w:val="00DB26C1"/>
    <w:rsid w:val="00DB7580"/>
    <w:rsid w:val="00DC5D96"/>
    <w:rsid w:val="00DD3025"/>
    <w:rsid w:val="00DD4F3E"/>
    <w:rsid w:val="00DF1AA0"/>
    <w:rsid w:val="00DF24BA"/>
    <w:rsid w:val="00DF2DFC"/>
    <w:rsid w:val="00E13E55"/>
    <w:rsid w:val="00E164F7"/>
    <w:rsid w:val="00E3360B"/>
    <w:rsid w:val="00E33BDA"/>
    <w:rsid w:val="00E43A11"/>
    <w:rsid w:val="00E63D2F"/>
    <w:rsid w:val="00E806A4"/>
    <w:rsid w:val="00E87212"/>
    <w:rsid w:val="00E96D05"/>
    <w:rsid w:val="00EA7406"/>
    <w:rsid w:val="00EB0E80"/>
    <w:rsid w:val="00EB128A"/>
    <w:rsid w:val="00EC5FA9"/>
    <w:rsid w:val="00EC6BD1"/>
    <w:rsid w:val="00ED79A8"/>
    <w:rsid w:val="00F06355"/>
    <w:rsid w:val="00F10E25"/>
    <w:rsid w:val="00F116C5"/>
    <w:rsid w:val="00F225BF"/>
    <w:rsid w:val="00F25B99"/>
    <w:rsid w:val="00F4086F"/>
    <w:rsid w:val="00F53753"/>
    <w:rsid w:val="00F7167E"/>
    <w:rsid w:val="00F7443C"/>
    <w:rsid w:val="00F776D5"/>
    <w:rsid w:val="00FB5443"/>
    <w:rsid w:val="00FC280C"/>
    <w:rsid w:val="00FC2870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830E4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5FBC5-118D-499E-AA7D-92B769B7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2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Mercedes Jimenez</cp:lastModifiedBy>
  <cp:revision>43</cp:revision>
  <cp:lastPrinted>2011-03-04T18:27:00Z</cp:lastPrinted>
  <dcterms:created xsi:type="dcterms:W3CDTF">2024-07-29T19:48:00Z</dcterms:created>
  <dcterms:modified xsi:type="dcterms:W3CDTF">2026-09-11T14:03:00Z</dcterms:modified>
</cp:coreProperties>
</file>