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C2EC" w14:textId="77777777" w:rsidR="00535962" w:rsidRPr="00F7167E" w:rsidRDefault="0034770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3605E23E">
                <wp:simplePos x="0" y="0"/>
                <wp:positionH relativeFrom="column">
                  <wp:posOffset>3514725</wp:posOffset>
                </wp:positionH>
                <wp:positionV relativeFrom="paragraph">
                  <wp:posOffset>-542925</wp:posOffset>
                </wp:positionV>
                <wp:extent cx="28155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55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251D7A67" w14:textId="78A2379E" w:rsidR="00362951" w:rsidRPr="00535962" w:rsidRDefault="00362951" w:rsidP="00362951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AGRICULTURA-</w:t>
                                    </w:r>
                                    <w:r w:rsidR="004D182F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 w:rsidR="00A11FE6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E652D3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0D32D6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="004C2450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EE337E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4C2450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4609CB">
                                      <w:rPr>
                                        <w:rStyle w:val="Style2"/>
                                      </w:rPr>
                                      <w:t>-0</w:t>
                                    </w:r>
                                    <w:r w:rsidR="000D32D6">
                                      <w:rPr>
                                        <w:rStyle w:val="Style2"/>
                                      </w:rPr>
                                      <w:t>122</w:t>
                                    </w:r>
                                  </w:p>
                                </w:sdtContent>
                              </w:sdt>
                              <w:p w14:paraId="0A489A05" w14:textId="3D133678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21.7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GxKagMAAMYMAAAOAAAAZHJzL2Uyb0RvYy54bWzUV9tu2zAMfR+wfxD0vvqSOBejTtH1hgHd&#10;VqzdByi2fMFkyZOU2t3Xj5IcJ2k7DO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251D7A67" w14:textId="78A2379E" w:rsidR="00362951" w:rsidRPr="00535962" w:rsidRDefault="00362951" w:rsidP="00362951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AGRICULTURA-</w:t>
                              </w:r>
                              <w:r w:rsidR="004D182F">
                                <w:rPr>
                                  <w:rStyle w:val="Style2"/>
                                </w:rPr>
                                <w:t>DAF</w:t>
                              </w:r>
                              <w:r w:rsidR="00A11FE6">
                                <w:rPr>
                                  <w:rStyle w:val="Style2"/>
                                </w:rPr>
                                <w:t>-</w:t>
                              </w:r>
                              <w:r w:rsidR="00E652D3">
                                <w:rPr>
                                  <w:rStyle w:val="Style2"/>
                                </w:rPr>
                                <w:t>C</w:t>
                              </w:r>
                              <w:r w:rsidR="000D32D6">
                                <w:rPr>
                                  <w:rStyle w:val="Style2"/>
                                </w:rPr>
                                <w:t>M</w:t>
                              </w:r>
                              <w:r w:rsidR="004C2450">
                                <w:rPr>
                                  <w:rStyle w:val="Style2"/>
                                </w:rPr>
                                <w:t>-</w:t>
                              </w:r>
                              <w:r w:rsidR="00EE337E">
                                <w:rPr>
                                  <w:rStyle w:val="Style2"/>
                                </w:rPr>
                                <w:t>202</w:t>
                              </w:r>
                              <w:r w:rsidR="004C2450">
                                <w:rPr>
                                  <w:rStyle w:val="Style2"/>
                                </w:rPr>
                                <w:t>6</w:t>
                              </w:r>
                              <w:r w:rsidR="004609CB">
                                <w:rPr>
                                  <w:rStyle w:val="Style2"/>
                                </w:rPr>
                                <w:t>-0</w:t>
                              </w:r>
                              <w:r w:rsidR="000D32D6">
                                <w:rPr>
                                  <w:rStyle w:val="Style2"/>
                                </w:rPr>
                                <w:t>122</w:t>
                              </w:r>
                            </w:p>
                          </w:sdtContent>
                        </w:sdt>
                        <w:p w14:paraId="0A489A05" w14:textId="3D133678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1AE54222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B0D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32E4C32A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-342900</wp:posOffset>
                </wp:positionV>
                <wp:extent cx="109093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093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562F76A4">
                                      <wp:extent cx="819150" cy="1104900"/>
                                      <wp:effectExtent l="0" t="0" r="0" b="0"/>
                                      <wp:docPr id="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15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873" id="Text Box 2" o:spid="_x0000_s1031" type="#_x0000_t202" style="position:absolute;margin-left:-42pt;margin-top:-27pt;width:85.9pt;height:84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562F76A4">
                                <wp:extent cx="819150" cy="1104900"/>
                                <wp:effectExtent l="0" t="0" r="0" b="0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15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7D5AD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000000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" stroked="f">
                <v:textbox>
                  <w:txbxContent>
                    <w:p w14:paraId="7EE70760" w14:textId="77777777" w:rsidR="002E1412" w:rsidRPr="00EB3B0D" w:rsidRDefault="00000000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CE83780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956D12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9D348" w14:textId="77777777" w:rsidR="00B65616" w:rsidRDefault="00B65616" w:rsidP="001007E7">
      <w:pPr>
        <w:spacing w:after="0" w:line="240" w:lineRule="auto"/>
      </w:pPr>
      <w:r>
        <w:separator/>
      </w:r>
    </w:p>
  </w:endnote>
  <w:endnote w:type="continuationSeparator" w:id="0">
    <w:p w14:paraId="4692512B" w14:textId="77777777" w:rsidR="00B65616" w:rsidRDefault="00B6561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E971B" w14:textId="77777777" w:rsidR="00B65616" w:rsidRDefault="00B65616" w:rsidP="001007E7">
      <w:pPr>
        <w:spacing w:after="0" w:line="240" w:lineRule="auto"/>
      </w:pPr>
      <w:r>
        <w:separator/>
      </w:r>
    </w:p>
  </w:footnote>
  <w:footnote w:type="continuationSeparator" w:id="0">
    <w:p w14:paraId="1452995A" w14:textId="77777777" w:rsidR="00B65616" w:rsidRDefault="00B6561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0EAD"/>
    <w:rsid w:val="00034DD9"/>
    <w:rsid w:val="00040522"/>
    <w:rsid w:val="00045479"/>
    <w:rsid w:val="000461A7"/>
    <w:rsid w:val="0005792C"/>
    <w:rsid w:val="00057B38"/>
    <w:rsid w:val="000732CF"/>
    <w:rsid w:val="00082937"/>
    <w:rsid w:val="000A3D8D"/>
    <w:rsid w:val="000B0DCD"/>
    <w:rsid w:val="000B54CD"/>
    <w:rsid w:val="000D1854"/>
    <w:rsid w:val="000D32D6"/>
    <w:rsid w:val="000E02D9"/>
    <w:rsid w:val="000E52DF"/>
    <w:rsid w:val="001007E7"/>
    <w:rsid w:val="001020C0"/>
    <w:rsid w:val="00132D5B"/>
    <w:rsid w:val="00142D8E"/>
    <w:rsid w:val="001466B0"/>
    <w:rsid w:val="00153A8E"/>
    <w:rsid w:val="00157600"/>
    <w:rsid w:val="00165362"/>
    <w:rsid w:val="00170EC5"/>
    <w:rsid w:val="00181E8D"/>
    <w:rsid w:val="00194FF2"/>
    <w:rsid w:val="001A3F92"/>
    <w:rsid w:val="001D4C20"/>
    <w:rsid w:val="001E732A"/>
    <w:rsid w:val="001F353B"/>
    <w:rsid w:val="001F66DC"/>
    <w:rsid w:val="001F6C85"/>
    <w:rsid w:val="001F73A7"/>
    <w:rsid w:val="002009A7"/>
    <w:rsid w:val="0022659C"/>
    <w:rsid w:val="00232F67"/>
    <w:rsid w:val="00253DBA"/>
    <w:rsid w:val="0026335F"/>
    <w:rsid w:val="00266427"/>
    <w:rsid w:val="002762E9"/>
    <w:rsid w:val="00295BD4"/>
    <w:rsid w:val="002B01EF"/>
    <w:rsid w:val="002C17D9"/>
    <w:rsid w:val="002D27AE"/>
    <w:rsid w:val="002D451D"/>
    <w:rsid w:val="002E1412"/>
    <w:rsid w:val="002F0AEC"/>
    <w:rsid w:val="002F6A7D"/>
    <w:rsid w:val="00307F0B"/>
    <w:rsid w:val="00314023"/>
    <w:rsid w:val="0033348A"/>
    <w:rsid w:val="00341484"/>
    <w:rsid w:val="00347706"/>
    <w:rsid w:val="00355B9D"/>
    <w:rsid w:val="00362951"/>
    <w:rsid w:val="00370277"/>
    <w:rsid w:val="00380656"/>
    <w:rsid w:val="00392351"/>
    <w:rsid w:val="003A2C81"/>
    <w:rsid w:val="003A6141"/>
    <w:rsid w:val="003B3E8A"/>
    <w:rsid w:val="003E3717"/>
    <w:rsid w:val="003E5258"/>
    <w:rsid w:val="003F3B19"/>
    <w:rsid w:val="00402208"/>
    <w:rsid w:val="00404131"/>
    <w:rsid w:val="0042490F"/>
    <w:rsid w:val="00426B61"/>
    <w:rsid w:val="004379A6"/>
    <w:rsid w:val="0044234A"/>
    <w:rsid w:val="00456C17"/>
    <w:rsid w:val="004609CB"/>
    <w:rsid w:val="00466B9C"/>
    <w:rsid w:val="00467232"/>
    <w:rsid w:val="004B1E79"/>
    <w:rsid w:val="004B30DA"/>
    <w:rsid w:val="004C2450"/>
    <w:rsid w:val="004C461D"/>
    <w:rsid w:val="004D182F"/>
    <w:rsid w:val="004D45A8"/>
    <w:rsid w:val="004F4524"/>
    <w:rsid w:val="00507206"/>
    <w:rsid w:val="0052709F"/>
    <w:rsid w:val="00535962"/>
    <w:rsid w:val="00543B09"/>
    <w:rsid w:val="00555808"/>
    <w:rsid w:val="005779DC"/>
    <w:rsid w:val="00581AEB"/>
    <w:rsid w:val="005A49EE"/>
    <w:rsid w:val="005E3DC8"/>
    <w:rsid w:val="005F696B"/>
    <w:rsid w:val="00611A07"/>
    <w:rsid w:val="00621D9C"/>
    <w:rsid w:val="00623C1A"/>
    <w:rsid w:val="006243C3"/>
    <w:rsid w:val="0062592A"/>
    <w:rsid w:val="00631DFD"/>
    <w:rsid w:val="006327A3"/>
    <w:rsid w:val="00641AED"/>
    <w:rsid w:val="00643856"/>
    <w:rsid w:val="006506D0"/>
    <w:rsid w:val="00651E48"/>
    <w:rsid w:val="00660221"/>
    <w:rsid w:val="00666D56"/>
    <w:rsid w:val="006709BC"/>
    <w:rsid w:val="00676905"/>
    <w:rsid w:val="00682F42"/>
    <w:rsid w:val="00690E6B"/>
    <w:rsid w:val="006A05F4"/>
    <w:rsid w:val="006E67C2"/>
    <w:rsid w:val="006F13C8"/>
    <w:rsid w:val="006F567F"/>
    <w:rsid w:val="00700509"/>
    <w:rsid w:val="00714037"/>
    <w:rsid w:val="00717860"/>
    <w:rsid w:val="00725091"/>
    <w:rsid w:val="00744FE8"/>
    <w:rsid w:val="00765F44"/>
    <w:rsid w:val="00780880"/>
    <w:rsid w:val="00781C5A"/>
    <w:rsid w:val="00797858"/>
    <w:rsid w:val="007B0E1F"/>
    <w:rsid w:val="007B6F6F"/>
    <w:rsid w:val="007C23B7"/>
    <w:rsid w:val="008143E8"/>
    <w:rsid w:val="00820C9F"/>
    <w:rsid w:val="0082707E"/>
    <w:rsid w:val="008315B0"/>
    <w:rsid w:val="00856FEB"/>
    <w:rsid w:val="00866DCF"/>
    <w:rsid w:val="008817A8"/>
    <w:rsid w:val="00883C82"/>
    <w:rsid w:val="00885A2C"/>
    <w:rsid w:val="008A2DE4"/>
    <w:rsid w:val="008A4196"/>
    <w:rsid w:val="008A59EC"/>
    <w:rsid w:val="008B1EBF"/>
    <w:rsid w:val="008B3AE5"/>
    <w:rsid w:val="008C388B"/>
    <w:rsid w:val="008D4D6F"/>
    <w:rsid w:val="00925252"/>
    <w:rsid w:val="009447F6"/>
    <w:rsid w:val="009556B8"/>
    <w:rsid w:val="00956D12"/>
    <w:rsid w:val="00966DD2"/>
    <w:rsid w:val="00966EEE"/>
    <w:rsid w:val="00970202"/>
    <w:rsid w:val="00977C54"/>
    <w:rsid w:val="00982F26"/>
    <w:rsid w:val="009C5A22"/>
    <w:rsid w:val="009D2A49"/>
    <w:rsid w:val="009D4C94"/>
    <w:rsid w:val="00A11FE6"/>
    <w:rsid w:val="00A14214"/>
    <w:rsid w:val="00A16099"/>
    <w:rsid w:val="00A31483"/>
    <w:rsid w:val="00A60E6B"/>
    <w:rsid w:val="00A63328"/>
    <w:rsid w:val="00A640BD"/>
    <w:rsid w:val="00A641A7"/>
    <w:rsid w:val="00A6555C"/>
    <w:rsid w:val="00A706D9"/>
    <w:rsid w:val="00A72F42"/>
    <w:rsid w:val="00A75A14"/>
    <w:rsid w:val="00A82492"/>
    <w:rsid w:val="00A96DB5"/>
    <w:rsid w:val="00AC21D6"/>
    <w:rsid w:val="00AD7919"/>
    <w:rsid w:val="00AF2E6B"/>
    <w:rsid w:val="00B0201B"/>
    <w:rsid w:val="00B256AC"/>
    <w:rsid w:val="00B34776"/>
    <w:rsid w:val="00B4768A"/>
    <w:rsid w:val="00B5311D"/>
    <w:rsid w:val="00B62EEF"/>
    <w:rsid w:val="00B65616"/>
    <w:rsid w:val="00B81770"/>
    <w:rsid w:val="00B97B51"/>
    <w:rsid w:val="00BA0007"/>
    <w:rsid w:val="00BA589B"/>
    <w:rsid w:val="00BB1D79"/>
    <w:rsid w:val="00BC1D0C"/>
    <w:rsid w:val="00BC61BD"/>
    <w:rsid w:val="00BD1586"/>
    <w:rsid w:val="00BE4DD7"/>
    <w:rsid w:val="00BE547D"/>
    <w:rsid w:val="00BE7383"/>
    <w:rsid w:val="00BF1B75"/>
    <w:rsid w:val="00C078CB"/>
    <w:rsid w:val="00C11B42"/>
    <w:rsid w:val="00C22DBE"/>
    <w:rsid w:val="00C25510"/>
    <w:rsid w:val="00C26517"/>
    <w:rsid w:val="00C30F54"/>
    <w:rsid w:val="00C5078F"/>
    <w:rsid w:val="00C66D08"/>
    <w:rsid w:val="00C72899"/>
    <w:rsid w:val="00C7470C"/>
    <w:rsid w:val="00C77DA8"/>
    <w:rsid w:val="00CA0E82"/>
    <w:rsid w:val="00CA164C"/>
    <w:rsid w:val="00CA2CD9"/>
    <w:rsid w:val="00CA4661"/>
    <w:rsid w:val="00CA52D7"/>
    <w:rsid w:val="00CA74E4"/>
    <w:rsid w:val="00CB7A6D"/>
    <w:rsid w:val="00CE1E42"/>
    <w:rsid w:val="00CE2016"/>
    <w:rsid w:val="00CE67A3"/>
    <w:rsid w:val="00D1201E"/>
    <w:rsid w:val="00D21872"/>
    <w:rsid w:val="00D24FA7"/>
    <w:rsid w:val="00D32705"/>
    <w:rsid w:val="00D45A3E"/>
    <w:rsid w:val="00D6281C"/>
    <w:rsid w:val="00D64696"/>
    <w:rsid w:val="00D71766"/>
    <w:rsid w:val="00D7710E"/>
    <w:rsid w:val="00D90D49"/>
    <w:rsid w:val="00D9600B"/>
    <w:rsid w:val="00D97537"/>
    <w:rsid w:val="00DA1BAE"/>
    <w:rsid w:val="00DB1B3A"/>
    <w:rsid w:val="00DC05DD"/>
    <w:rsid w:val="00DC5D96"/>
    <w:rsid w:val="00DD4F3E"/>
    <w:rsid w:val="00DE48E8"/>
    <w:rsid w:val="00DF7A73"/>
    <w:rsid w:val="00E13E55"/>
    <w:rsid w:val="00E24FE2"/>
    <w:rsid w:val="00E652D3"/>
    <w:rsid w:val="00E659C8"/>
    <w:rsid w:val="00E707DF"/>
    <w:rsid w:val="00E82502"/>
    <w:rsid w:val="00EA6B34"/>
    <w:rsid w:val="00EA7406"/>
    <w:rsid w:val="00EB3B0D"/>
    <w:rsid w:val="00EE1E7B"/>
    <w:rsid w:val="00EE337E"/>
    <w:rsid w:val="00F142E3"/>
    <w:rsid w:val="00F220D1"/>
    <w:rsid w:val="00F225BF"/>
    <w:rsid w:val="00F24C20"/>
    <w:rsid w:val="00F44765"/>
    <w:rsid w:val="00F53753"/>
    <w:rsid w:val="00F7167E"/>
    <w:rsid w:val="00F73A9B"/>
    <w:rsid w:val="00F7443C"/>
    <w:rsid w:val="00F74B61"/>
    <w:rsid w:val="00F84D68"/>
    <w:rsid w:val="00F9504D"/>
    <w:rsid w:val="00FA01DC"/>
    <w:rsid w:val="00FA2AFA"/>
    <w:rsid w:val="00FB52DA"/>
    <w:rsid w:val="00FC2870"/>
    <w:rsid w:val="00FD0721"/>
    <w:rsid w:val="00FD692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Mercedes Jimenez</cp:lastModifiedBy>
  <cp:revision>44</cp:revision>
  <cp:lastPrinted>2011-03-04T18:48:00Z</cp:lastPrinted>
  <dcterms:created xsi:type="dcterms:W3CDTF">2024-07-29T19:48:00Z</dcterms:created>
  <dcterms:modified xsi:type="dcterms:W3CDTF">2026-09-11T14:03:00Z</dcterms:modified>
</cp:coreProperties>
</file>