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77777777" w:rsidR="00535962" w:rsidRPr="00F7167E" w:rsidRDefault="00F07885"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F07885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71FAB529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C21CA0">
                            <w:t>4</w:t>
                          </w:r>
                          <w:r w:rsidR="008363B4">
                            <w:t>6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F07885" w:rsidP="00535962">
      <w:r>
        <w:rPr>
          <w:noProof/>
          <w:lang w:val="en-US" w:eastAsia="zh-TW"/>
        </w:rPr>
        <w:pict w14:anchorId="6A25C0AF">
          <v:shape id="_x0000_s2060" type="#_x0000_t202" style="position:absolute;margin-left:564.25pt;margin-top:2.75pt;width:154.25pt;height:21.9pt;z-index:251685888;mso-width-relative:margin;mso-height-relative:margin" filled="f" stroked="f">
            <v:textbox style="mso-next-textbox:#_x0000_s2060">
              <w:txbxContent>
                <w:p w14:paraId="741AF855" w14:textId="69B6F658" w:rsidR="0026335F" w:rsidRPr="0026335F" w:rsidRDefault="00F0788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C21CA0">
                        <w:rPr>
                          <w:rStyle w:val="Style5"/>
                        </w:rPr>
                        <w:t>1</w:t>
                      </w:r>
                      <w:r w:rsidR="008363B4">
                        <w:rPr>
                          <w:rStyle w:val="Style5"/>
                        </w:rPr>
                        <w:t>6</w:t>
                      </w:r>
                      <w:r w:rsidR="006F4491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F07885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F07885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07885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D4D57" w14:textId="77777777" w:rsidR="00F07885" w:rsidRDefault="00F07885" w:rsidP="001007E7">
      <w:pPr>
        <w:spacing w:after="0" w:line="240" w:lineRule="auto"/>
      </w:pPr>
      <w:r>
        <w:separator/>
      </w:r>
    </w:p>
  </w:endnote>
  <w:endnote w:type="continuationSeparator" w:id="0">
    <w:p w14:paraId="3FCD6760" w14:textId="77777777" w:rsidR="00F07885" w:rsidRDefault="00F0788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F07885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F078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869E7" w14:textId="77777777" w:rsidR="00F07885" w:rsidRDefault="00F07885" w:rsidP="001007E7">
      <w:pPr>
        <w:spacing w:after="0" w:line="240" w:lineRule="auto"/>
      </w:pPr>
      <w:r>
        <w:separator/>
      </w:r>
    </w:p>
  </w:footnote>
  <w:footnote w:type="continuationSeparator" w:id="0">
    <w:p w14:paraId="348E18F2" w14:textId="77777777" w:rsidR="00F07885" w:rsidRDefault="00F07885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515"/>
    <w:rsid w:val="0083342F"/>
    <w:rsid w:val="008363B4"/>
    <w:rsid w:val="00854B4F"/>
    <w:rsid w:val="008978E8"/>
    <w:rsid w:val="008B3AE5"/>
    <w:rsid w:val="008C6481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B637C"/>
    <w:rsid w:val="00BC1D0C"/>
    <w:rsid w:val="00BC61BD"/>
    <w:rsid w:val="00BE4FB0"/>
    <w:rsid w:val="00BF1AD5"/>
    <w:rsid w:val="00C21CA0"/>
    <w:rsid w:val="00C66D08"/>
    <w:rsid w:val="00C91390"/>
    <w:rsid w:val="00CA4661"/>
    <w:rsid w:val="00CE67A3"/>
    <w:rsid w:val="00D24FA7"/>
    <w:rsid w:val="00D45EC7"/>
    <w:rsid w:val="00D64696"/>
    <w:rsid w:val="00D90D49"/>
    <w:rsid w:val="00DA1706"/>
    <w:rsid w:val="00DC5D96"/>
    <w:rsid w:val="00DD4F3E"/>
    <w:rsid w:val="00E13E55"/>
    <w:rsid w:val="00E3360B"/>
    <w:rsid w:val="00E96D05"/>
    <w:rsid w:val="00EA7406"/>
    <w:rsid w:val="00EB128A"/>
    <w:rsid w:val="00F07885"/>
    <w:rsid w:val="00F116C5"/>
    <w:rsid w:val="00F225BF"/>
    <w:rsid w:val="00F24F1E"/>
    <w:rsid w:val="00F25B99"/>
    <w:rsid w:val="00F4086F"/>
    <w:rsid w:val="00F53753"/>
    <w:rsid w:val="00F65FD6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,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352FFBC3-0932-453B-9210-FA9FDEE0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B67C12-A8E5-4FDC-A9E8-8D135C491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12</cp:revision>
  <cp:lastPrinted>2011-03-04T18:27:00Z</cp:lastPrinted>
  <dcterms:created xsi:type="dcterms:W3CDTF">2011-03-04T18:31:00Z</dcterms:created>
  <dcterms:modified xsi:type="dcterms:W3CDTF">2026-09-16T14:00:00Z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