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B80CB" w14:textId="77777777" w:rsidR="00535962" w:rsidRPr="00F7167E" w:rsidRDefault="009D58C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0C140B" wp14:editId="5C9E7893">
                <wp:simplePos x="0" y="0"/>
                <wp:positionH relativeFrom="column">
                  <wp:posOffset>6639560</wp:posOffset>
                </wp:positionH>
                <wp:positionV relativeFrom="paragraph">
                  <wp:posOffset>-581025</wp:posOffset>
                </wp:positionV>
                <wp:extent cx="2556510" cy="701040"/>
                <wp:effectExtent l="19050" t="0" r="1524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6510" cy="701040"/>
                          <a:chOff x="11887" y="523"/>
                          <a:chExt cx="4026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06" y="523"/>
                            <a:ext cx="360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1887" y="561"/>
                            <a:ext cx="3976" cy="968"/>
                            <a:chOff x="8274" y="720"/>
                            <a:chExt cx="3310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74" y="1077"/>
                              <a:ext cx="3272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21E06A" w14:textId="6E27F2AD" w:rsidR="00957FDA" w:rsidRPr="00535962" w:rsidRDefault="00236562" w:rsidP="00D822E0"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447194965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70327">
                                      <w:rPr>
                                        <w:rStyle w:val="Style2"/>
                                      </w:rPr>
                                      <w:t>CONTRALORIA-DAF-CM-2026-0035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65" y="720"/>
                              <a:ext cx="291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26AE2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0C140B" id="Group 21" o:spid="_x0000_s1026" style="position:absolute;margin-left:522.8pt;margin-top:-45.75pt;width:201.3pt;height:55.2pt;z-index:251697152" coordorigin="11887,523" coordsize="402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">
                <v:rect id="Rectangle 22" o:spid="_x0000_s1027" style="position:absolute;left:12306;top:523;width:3607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8" style="position:absolute;left:11887;top:561;width:3976;height:968" coordorigin="8274,720" coordsize="331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274;top:1077;width:3272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2121E06A" w14:textId="6E27F2AD" w:rsidR="00957FDA" w:rsidRPr="00535962" w:rsidRDefault="00236562" w:rsidP="00D822E0"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447194965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70327">
                                <w:rPr>
                                  <w:rStyle w:val="Style2"/>
                                </w:rPr>
                                <w:t>CONTRALORIA-DAF-CM-2026-0035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8665;top:720;width:291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5C26AE2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531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0CC2A3" wp14:editId="3E93A9E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E0861" w14:textId="77777777" w:rsidR="002E1412" w:rsidRPr="002E1412" w:rsidRDefault="0023656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D58C4">
                                  <w:rPr>
                                    <w:rStyle w:val="Style6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CC2A3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uO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VQ17jo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14:paraId="4DCE0861" w14:textId="77777777" w:rsidR="002E1412" w:rsidRPr="002E1412" w:rsidRDefault="0023656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58C4">
                            <w:rPr>
                              <w:rStyle w:val="Style6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41E9CFB9" wp14:editId="41D2BDA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53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C29A84" wp14:editId="60AE948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3C44D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9A8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3063C44D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56320" wp14:editId="2C38992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FDA853D" w14:textId="77777777" w:rsidR="00BC61BD" w:rsidRPr="00BC61BD" w:rsidRDefault="009D58C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D58C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7453F7D" wp14:editId="66A19445">
                                      <wp:extent cx="872490" cy="330324"/>
                                      <wp:effectExtent l="0" t="0" r="3810" b="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3032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5632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FDA853D" w14:textId="77777777" w:rsidR="00BC61BD" w:rsidRPr="00BC61BD" w:rsidRDefault="009D58C4">
                          <w:pPr>
                            <w:rPr>
                              <w:lang w:val="en-US"/>
                            </w:rPr>
                          </w:pPr>
                          <w:r w:rsidRPr="009D58C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7453F7D" wp14:editId="66A19445">
                                <wp:extent cx="872490" cy="330324"/>
                                <wp:effectExtent l="0" t="0" r="3810" b="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303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158B1F5" w14:textId="7066E48F" w:rsidR="00535962" w:rsidRPr="00535962" w:rsidRDefault="00173738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7C7900" wp14:editId="66D75DAA">
                <wp:simplePos x="0" y="0"/>
                <wp:positionH relativeFrom="column">
                  <wp:posOffset>7172078</wp:posOffset>
                </wp:positionH>
                <wp:positionV relativeFrom="paragraph">
                  <wp:posOffset>31971</wp:posOffset>
                </wp:positionV>
                <wp:extent cx="195337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3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7576C" w14:textId="2C202C84" w:rsidR="0026335F" w:rsidRPr="0026335F" w:rsidRDefault="0023656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E059E">
                                  <w:rPr>
                                    <w:rStyle w:val="Style5"/>
                                  </w:rPr>
                                  <w:t>15</w:t>
                                </w:r>
                                <w:r w:rsidR="005027C1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7900" id="Text Box 12" o:spid="_x0000_s1034" type="#_x0000_t202" style="position:absolute;margin-left:564.75pt;margin-top:2.5pt;width:153.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" filled="f" stroked="f">
                <v:textbox>
                  <w:txbxContent>
                    <w:p w14:paraId="2A77576C" w14:textId="2C202C84" w:rsidR="0026335F" w:rsidRPr="0026335F" w:rsidRDefault="0023656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E059E">
                            <w:rPr>
                              <w:rStyle w:val="Style5"/>
                            </w:rPr>
                            <w:t>15</w:t>
                          </w:r>
                          <w:r w:rsidR="005027C1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58D899" wp14:editId="6EA44C7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96BEB" w14:textId="77777777" w:rsidR="00F7443C" w:rsidRPr="004767CC" w:rsidRDefault="0023656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8D89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INd&#10;Qee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19A96BEB" w14:textId="77777777" w:rsidR="00F7443C" w:rsidRPr="004767CC" w:rsidRDefault="0023656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69A37D" w14:textId="77777777" w:rsidR="005027C1" w:rsidRPr="005027C1" w:rsidRDefault="005027C1" w:rsidP="005027C1"/>
    <w:p w14:paraId="6FAB5796" w14:textId="77777777" w:rsidR="001E059E" w:rsidRPr="001E059E" w:rsidRDefault="001E059E" w:rsidP="001E059E"/>
    <w:p w14:paraId="1C170B6C" w14:textId="77777777" w:rsidR="00236562" w:rsidRDefault="001E059E" w:rsidP="001E059E">
      <w:r w:rsidRPr="001E059E">
        <w:t>SERVICIO DE CAPACITACIÓN Y CERTIFICACIÓN DE AUDITOR LÍDER EN NORMAS ISO PARA ALGUNOS COLABORADORES DE LA INSTITUCIÓN.</w:t>
      </w:r>
    </w:p>
    <w:p w14:paraId="1B4C19E5" w14:textId="3B1DFEEF" w:rsidR="001E059E" w:rsidRPr="001E059E" w:rsidRDefault="001E059E" w:rsidP="001E059E">
      <w:r w:rsidRPr="001E059E">
        <w:t xml:space="preserve"> REF.</w:t>
      </w:r>
      <w:r w:rsidRPr="001E059E">
        <w:rPr>
          <w:rStyle w:val="Style2"/>
        </w:rPr>
        <w:t xml:space="preserve"> </w:t>
      </w:r>
      <w:sdt>
        <w:sdtPr>
          <w:rPr>
            <w:rStyle w:val="Style2"/>
          </w:rPr>
          <w:alias w:val="No. del Expediente de Compras "/>
          <w:tag w:val="No. del Expediente de Compras "/>
          <w:id w:val="119045261"/>
        </w:sdtPr>
        <w:sdtContent>
          <w:r w:rsidRPr="001E059E">
            <w:rPr>
              <w:rStyle w:val="Style2"/>
            </w:rPr>
            <w:t>CONTRALORIA-DAF-CM-2026-0035</w:t>
          </w:r>
          <w:bookmarkStart w:id="0" w:name="_GoBack"/>
          <w:bookmarkEnd w:id="0"/>
        </w:sdtContent>
      </w:sdt>
    </w:p>
    <w:p w14:paraId="62AFBF0C" w14:textId="3B3D23CD" w:rsidR="00535962" w:rsidRDefault="005027C1" w:rsidP="005027C1">
      <w:r w:rsidRPr="005027C1">
        <w:t xml:space="preserve"> </w:t>
      </w:r>
      <w:r w:rsidR="00C87531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FAB349" wp14:editId="72BCF91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A1D6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B34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14:paraId="1FFA1D6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B410E4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56FD4C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CE32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6708D7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6F08F6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B98B6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A26B2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9A868B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CC69A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A1F7F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5C55A7F" w14:textId="77777777" w:rsidTr="00A24343">
        <w:trPr>
          <w:trHeight w:val="457"/>
          <w:jc w:val="center"/>
        </w:trPr>
        <w:tc>
          <w:tcPr>
            <w:tcW w:w="849" w:type="dxa"/>
          </w:tcPr>
          <w:p w14:paraId="0E436E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EE31AA" w14:textId="77777777" w:rsidR="0037246F" w:rsidRDefault="0037246F" w:rsidP="00BB657B">
            <w:pPr>
              <w:spacing w:after="0" w:line="240" w:lineRule="auto"/>
            </w:pPr>
          </w:p>
          <w:p w14:paraId="0BF429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FAAF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1BCE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C78F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E9A3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3B29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766959F" w14:textId="77777777" w:rsidTr="00A24343">
        <w:trPr>
          <w:trHeight w:val="477"/>
          <w:jc w:val="center"/>
        </w:trPr>
        <w:tc>
          <w:tcPr>
            <w:tcW w:w="849" w:type="dxa"/>
          </w:tcPr>
          <w:p w14:paraId="1F2D80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A19160" w14:textId="77777777" w:rsidR="0037246F" w:rsidRDefault="0037246F" w:rsidP="00BB657B">
            <w:pPr>
              <w:spacing w:after="0" w:line="240" w:lineRule="auto"/>
            </w:pPr>
          </w:p>
          <w:p w14:paraId="6452EE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A05A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B749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D11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26F3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4C7D1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5ACCD5" w14:textId="77777777" w:rsidTr="00A24343">
        <w:trPr>
          <w:trHeight w:val="477"/>
          <w:jc w:val="center"/>
        </w:trPr>
        <w:tc>
          <w:tcPr>
            <w:tcW w:w="849" w:type="dxa"/>
          </w:tcPr>
          <w:p w14:paraId="4586C1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AE32C4" w14:textId="77777777" w:rsidR="0037246F" w:rsidRDefault="0037246F" w:rsidP="00BB657B">
            <w:pPr>
              <w:spacing w:after="0" w:line="240" w:lineRule="auto"/>
            </w:pPr>
          </w:p>
          <w:p w14:paraId="7EDE6B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C980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4C5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106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AA063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170D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E75684" w14:textId="77777777" w:rsidTr="00A24343">
        <w:trPr>
          <w:trHeight w:val="477"/>
          <w:jc w:val="center"/>
        </w:trPr>
        <w:tc>
          <w:tcPr>
            <w:tcW w:w="849" w:type="dxa"/>
          </w:tcPr>
          <w:p w14:paraId="7F70E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AA7BA0F" w14:textId="77777777" w:rsidR="0037246F" w:rsidRDefault="0037246F" w:rsidP="00BB657B">
            <w:pPr>
              <w:spacing w:after="0" w:line="240" w:lineRule="auto"/>
            </w:pPr>
          </w:p>
          <w:p w14:paraId="7F998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08B8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A27D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BC16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4C10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83307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20C4045" w14:textId="77777777" w:rsidTr="00A24343">
        <w:trPr>
          <w:trHeight w:val="477"/>
          <w:jc w:val="center"/>
        </w:trPr>
        <w:tc>
          <w:tcPr>
            <w:tcW w:w="849" w:type="dxa"/>
          </w:tcPr>
          <w:p w14:paraId="61EEE7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5345319" w14:textId="77777777" w:rsidR="0037246F" w:rsidRDefault="0037246F" w:rsidP="00BB657B">
            <w:pPr>
              <w:spacing w:after="0" w:line="240" w:lineRule="auto"/>
            </w:pPr>
          </w:p>
          <w:p w14:paraId="6364BC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B377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FA57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BF923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CC22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66C1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0776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B0A67C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93B95B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DEC045E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FA1311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5E4F94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C3BDBE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7109B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E8E534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51D7B3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AC03A0" wp14:editId="2013F41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C19C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C03A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189C19C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43D37" w14:textId="77777777" w:rsidR="00995676" w:rsidRDefault="00995676" w:rsidP="001007E7">
      <w:pPr>
        <w:spacing w:after="0" w:line="240" w:lineRule="auto"/>
      </w:pPr>
      <w:r>
        <w:separator/>
      </w:r>
    </w:p>
  </w:endnote>
  <w:endnote w:type="continuationSeparator" w:id="0">
    <w:p w14:paraId="1DF6751A" w14:textId="77777777" w:rsidR="00995676" w:rsidRDefault="009956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A69C4" w14:textId="77777777" w:rsidR="001007E7" w:rsidRDefault="00C8753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247EC" wp14:editId="0B1E1C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2108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01EA3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B83C0A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D247E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5FC2108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01EA3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B83C0A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7B858A5" w14:textId="77777777" w:rsidR="001007E7" w:rsidRDefault="00C8753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CA6D9" wp14:editId="55098FE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D075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CA6D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360D075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62DA6F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AE245D1" wp14:editId="059D45E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06BBA6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7DA77" w14:textId="77777777" w:rsidR="00995676" w:rsidRDefault="00995676" w:rsidP="001007E7">
      <w:pPr>
        <w:spacing w:after="0" w:line="240" w:lineRule="auto"/>
      </w:pPr>
      <w:r>
        <w:separator/>
      </w:r>
    </w:p>
  </w:footnote>
  <w:footnote w:type="continuationSeparator" w:id="0">
    <w:p w14:paraId="7F27265D" w14:textId="77777777" w:rsidR="00995676" w:rsidRDefault="00995676" w:rsidP="001007E7">
      <w:pPr>
        <w:spacing w:after="0" w:line="240" w:lineRule="auto"/>
      </w:pPr>
      <w:r>
        <w:continuationSeparator/>
      </w:r>
    </w:p>
  </w:footnote>
  <w:footnote w:id="1">
    <w:p w14:paraId="7D8FAD2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F34D4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54EA8"/>
    <w:rsid w:val="001007E7"/>
    <w:rsid w:val="001020C0"/>
    <w:rsid w:val="00123B8D"/>
    <w:rsid w:val="00157600"/>
    <w:rsid w:val="00170EC5"/>
    <w:rsid w:val="00173738"/>
    <w:rsid w:val="00194FF2"/>
    <w:rsid w:val="001B7F66"/>
    <w:rsid w:val="001E059E"/>
    <w:rsid w:val="001F73A7"/>
    <w:rsid w:val="00200073"/>
    <w:rsid w:val="00236562"/>
    <w:rsid w:val="00253DBA"/>
    <w:rsid w:val="0026335F"/>
    <w:rsid w:val="002860A4"/>
    <w:rsid w:val="002971F5"/>
    <w:rsid w:val="002C4A7E"/>
    <w:rsid w:val="002E1412"/>
    <w:rsid w:val="002F5892"/>
    <w:rsid w:val="00314023"/>
    <w:rsid w:val="0031441A"/>
    <w:rsid w:val="00351DE8"/>
    <w:rsid w:val="0035428A"/>
    <w:rsid w:val="0037246F"/>
    <w:rsid w:val="003A4539"/>
    <w:rsid w:val="003B29C3"/>
    <w:rsid w:val="003B38E0"/>
    <w:rsid w:val="003D36FB"/>
    <w:rsid w:val="003E7C98"/>
    <w:rsid w:val="00403697"/>
    <w:rsid w:val="0042490F"/>
    <w:rsid w:val="00466B9C"/>
    <w:rsid w:val="004767CC"/>
    <w:rsid w:val="0049643D"/>
    <w:rsid w:val="004C1829"/>
    <w:rsid w:val="004C4743"/>
    <w:rsid w:val="004E03C3"/>
    <w:rsid w:val="004E4F9F"/>
    <w:rsid w:val="005027C1"/>
    <w:rsid w:val="00527FAE"/>
    <w:rsid w:val="00530BE1"/>
    <w:rsid w:val="00535962"/>
    <w:rsid w:val="005B442B"/>
    <w:rsid w:val="005D0D63"/>
    <w:rsid w:val="00611A07"/>
    <w:rsid w:val="0061716C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95676"/>
    <w:rsid w:val="009A2AEC"/>
    <w:rsid w:val="009B0931"/>
    <w:rsid w:val="009D58C4"/>
    <w:rsid w:val="009E0472"/>
    <w:rsid w:val="00A16099"/>
    <w:rsid w:val="00A24343"/>
    <w:rsid w:val="00A640BD"/>
    <w:rsid w:val="00A76E27"/>
    <w:rsid w:val="00AB4966"/>
    <w:rsid w:val="00AC7631"/>
    <w:rsid w:val="00AD7919"/>
    <w:rsid w:val="00AE68C3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87531"/>
    <w:rsid w:val="00CA4661"/>
    <w:rsid w:val="00CE67A3"/>
    <w:rsid w:val="00D24FA7"/>
    <w:rsid w:val="00D64696"/>
    <w:rsid w:val="00D822E0"/>
    <w:rsid w:val="00D90D49"/>
    <w:rsid w:val="00DC4982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0327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2ED99D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1B7F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D55D0-A8F0-4C88-AC8C-1B2E3243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132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Rivas Villafaña</cp:lastModifiedBy>
  <cp:revision>59</cp:revision>
  <cp:lastPrinted>2011-03-04T18:27:00Z</cp:lastPrinted>
  <dcterms:created xsi:type="dcterms:W3CDTF">2026-09-10T19:16:00Z</dcterms:created>
  <dcterms:modified xsi:type="dcterms:W3CDTF">2026-09-16T12:55:00Z</dcterms:modified>
</cp:coreProperties>
</file>