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C54CB" w14:textId="50DBA076" w:rsidR="00535962" w:rsidRPr="00F7167E" w:rsidRDefault="009E6392">
      <w:r w:rsidRPr="000030D2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2FF307A7" wp14:editId="3EF6F894">
            <wp:simplePos x="0" y="0"/>
            <wp:positionH relativeFrom="margin">
              <wp:posOffset>2466340</wp:posOffset>
            </wp:positionH>
            <wp:positionV relativeFrom="margin">
              <wp:posOffset>-252095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2305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60C8CDB" wp14:editId="1A847E2F">
                <wp:simplePos x="0" y="0"/>
                <wp:positionH relativeFrom="column">
                  <wp:posOffset>4343400</wp:posOffset>
                </wp:positionH>
                <wp:positionV relativeFrom="paragraph">
                  <wp:posOffset>-590550</wp:posOffset>
                </wp:positionV>
                <wp:extent cx="1986915" cy="723900"/>
                <wp:effectExtent l="0" t="0" r="1333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6915" cy="72390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0BFB14D" w14:textId="42B0F95E" w:rsidR="001466B0" w:rsidRPr="00535962" w:rsidRDefault="002E4024" w:rsidP="001466B0">
                                    <w:pPr>
                                      <w:jc w:val="center"/>
                                    </w:pPr>
                                    <w:r w:rsidRPr="002E4024">
                                      <w:rPr>
                                        <w:rFonts w:ascii="Segoe UI" w:hAnsi="Segoe UI" w:cs="Segoe UI"/>
                                        <w:b/>
                                        <w:bCs/>
                                        <w:color w:val="242424"/>
                                        <w:shd w:val="clear" w:color="auto" w:fill="FFFFFF"/>
                                      </w:rPr>
                                      <w:t>SISALRIL-CCC-CP-2026-0005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F571C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0C8CDB" id="Group 21" o:spid="_x0000_s1026" style="position:absolute;margin-left:342pt;margin-top:-46.5pt;width:156.45pt;height:57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0BFB14D" w14:textId="42B0F95E" w:rsidR="001466B0" w:rsidRPr="00535962" w:rsidRDefault="002E4024" w:rsidP="001466B0">
                              <w:pPr>
                                <w:jc w:val="center"/>
                              </w:pPr>
                              <w:r w:rsidRPr="002E4024">
                                <w:rPr>
                                  <w:rFonts w:ascii="Segoe UI" w:hAnsi="Segoe UI" w:cs="Segoe UI"/>
                                  <w:b/>
                                  <w:bCs/>
                                  <w:color w:val="242424"/>
                                  <w:shd w:val="clear" w:color="auto" w:fill="FFFFFF"/>
                                </w:rPr>
                                <w:t>SISALRIL-CCC-CP-2026-0005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6F571C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E995A2" wp14:editId="022CBB54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CA2433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995A2" id="Text Box 20" o:spid="_x0000_s1031" type="#_x0000_t202" style="position:absolute;margin-left:-31.1pt;margin-top:-46.5pt;width:74.65pt;height:24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8CA2433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1AE10F1" wp14:editId="6DCCCE35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6EE127" w14:textId="77777777" w:rsidR="0026335F" w:rsidRPr="0026335F" w:rsidRDefault="00E449E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E10F1" id="Text Box 12" o:spid="_x0000_s1032" type="#_x0000_t202" style="position:absolute;margin-left:389.95pt;margin-top:12.5pt;width:114.05pt;height:21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776EE127" w14:textId="77777777" w:rsidR="0026335F" w:rsidRPr="0026335F" w:rsidRDefault="00E449E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50FAD3B" wp14:editId="25759284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A2FDD4D" w14:textId="1AD8E1D1" w:rsidR="00BC61BD" w:rsidRPr="00BC61BD" w:rsidRDefault="0043434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434340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D5BCD1F" wp14:editId="477930FF">
                                      <wp:extent cx="845820" cy="442595"/>
                                      <wp:effectExtent l="0" t="0" r="0" b="0"/>
                                      <wp:docPr id="2" name="Imagen 1" descr="Icon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57ADD0C-071E-432B-9D31-3F6F39319B89}"/>
                                          </a:ext>
                                        </a:extLst>
                                      </wp:docPr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con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57ADD0C-071E-432B-9D31-3F6F39319B89}"/>
                                                  </a:ext>
                                                </a:extLst>
                                              </pic:cNvPr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4259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FAD3B" id="Text Box 2" o:spid="_x0000_s1033" type="#_x0000_t202" style="position:absolute;margin-left:-41.65pt;margin-top:-26.75pt;width:81pt;height:84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A2FDD4D" w14:textId="1AD8E1D1" w:rsidR="00BC61BD" w:rsidRPr="00BC61BD" w:rsidRDefault="00434340">
                          <w:pPr>
                            <w:rPr>
                              <w:lang w:val="en-US"/>
                            </w:rPr>
                          </w:pPr>
                          <w:r w:rsidRPr="00434340">
                            <w:rPr>
                              <w:noProof/>
                            </w:rPr>
                            <w:drawing>
                              <wp:inline distT="0" distB="0" distL="0" distR="0" wp14:anchorId="0D5BCD1F" wp14:editId="477930FF">
                                <wp:extent cx="845820" cy="442595"/>
                                <wp:effectExtent l="0" t="0" r="0" b="0"/>
                                <wp:docPr id="2" name="Imagen 1" descr="Icon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57ADD0C-071E-432B-9D31-3F6F39319B89}"/>
                                    </a:ext>
                                  </a:extLst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con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57ADD0C-071E-432B-9D31-3F6F39319B89}"/>
                                            </a:ext>
                                          </a:extLst>
                                        </pic:cNvPr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425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F0DAB50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A82A2E1" wp14:editId="70AF4BCE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9200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2A2E1" id="Text Box 13" o:spid="_x0000_s1034" type="#_x0000_t202" style="position:absolute;margin-left:415.05pt;margin-top:10.6pt;width:83.6pt;height:1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719200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A720569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FFC1546" wp14:editId="22FBD83D">
                <wp:simplePos x="0" y="0"/>
                <wp:positionH relativeFrom="column">
                  <wp:posOffset>809625</wp:posOffset>
                </wp:positionH>
                <wp:positionV relativeFrom="paragraph">
                  <wp:posOffset>148590</wp:posOffset>
                </wp:positionV>
                <wp:extent cx="41052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A21EE8" w14:textId="3FE593A3" w:rsidR="002E1412" w:rsidRPr="002E1412" w:rsidRDefault="00E449E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E639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Superintendencia de Salud y Riesgos Laborales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C1546" id="Text Box 16" o:spid="_x0000_s1035" type="#_x0000_t202" style="position:absolute;margin-left:63.75pt;margin-top:11.7pt;width:323.25pt;height:2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" stroked="f">
                <v:textbox>
                  <w:txbxContent>
                    <w:p w14:paraId="75A21EE8" w14:textId="3FE593A3" w:rsidR="002E1412" w:rsidRPr="002E1412" w:rsidRDefault="00E449E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E639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Superintendencia de Salud y Riesgos Laborales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34675F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128895B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A42DF43" wp14:editId="327BCDDB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49B38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2DF43" id="Text Box 18" o:spid="_x0000_s1036" type="#_x0000_t202" style="position:absolute;left:0;text-align:left;margin-left:78.45pt;margin-top:6.45pt;width:278.6pt;height:21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D49B38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B2A2EDD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2950D18" wp14:editId="3B2436F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1BD0F" w14:textId="77777777" w:rsidR="002E1412" w:rsidRPr="002E1412" w:rsidRDefault="00E449E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50D18" id="Text Box 17" o:spid="_x0000_s1037" type="#_x0000_t202" style="position:absolute;left:0;text-align:left;margin-left:13.6pt;margin-top:7.65pt;width:420.2pt;height:23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191BD0F" w14:textId="77777777" w:rsidR="002E1412" w:rsidRPr="002E1412" w:rsidRDefault="00E449E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C54C71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B66083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456A1A9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3A84D59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503E6BE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B7C06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10128BC" w14:textId="77777777" w:rsidTr="00E82502">
        <w:trPr>
          <w:cantSplit/>
          <w:trHeight w:val="440"/>
        </w:trPr>
        <w:tc>
          <w:tcPr>
            <w:tcW w:w="9252" w:type="dxa"/>
          </w:tcPr>
          <w:p w14:paraId="115DA7F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EFF8759" w14:textId="77777777" w:rsidTr="00E82502">
        <w:trPr>
          <w:cantSplit/>
          <w:trHeight w:val="440"/>
        </w:trPr>
        <w:tc>
          <w:tcPr>
            <w:tcW w:w="9252" w:type="dxa"/>
          </w:tcPr>
          <w:p w14:paraId="3484A01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E338AF2" w14:textId="77777777" w:rsidTr="00E82502">
        <w:trPr>
          <w:cantSplit/>
          <w:trHeight w:val="440"/>
        </w:trPr>
        <w:tc>
          <w:tcPr>
            <w:tcW w:w="9252" w:type="dxa"/>
          </w:tcPr>
          <w:p w14:paraId="0BF8431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31DF8F4" w14:textId="77777777" w:rsidTr="00E82502">
        <w:trPr>
          <w:cantSplit/>
          <w:trHeight w:val="440"/>
        </w:trPr>
        <w:tc>
          <w:tcPr>
            <w:tcW w:w="9252" w:type="dxa"/>
          </w:tcPr>
          <w:p w14:paraId="2A6656D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BDEC0D3" w14:textId="77777777" w:rsidTr="00E82502">
        <w:trPr>
          <w:cantSplit/>
          <w:trHeight w:val="440"/>
        </w:trPr>
        <w:tc>
          <w:tcPr>
            <w:tcW w:w="9252" w:type="dxa"/>
          </w:tcPr>
          <w:p w14:paraId="1FE47EB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363106A" w14:textId="77777777" w:rsidTr="00E82502">
        <w:trPr>
          <w:cantSplit/>
          <w:trHeight w:val="440"/>
        </w:trPr>
        <w:tc>
          <w:tcPr>
            <w:tcW w:w="9252" w:type="dxa"/>
          </w:tcPr>
          <w:p w14:paraId="4B981FE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60D35D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3D841A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A5C03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7012E8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A7999C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3B7F5" w14:textId="77777777" w:rsidR="00E449E1" w:rsidRDefault="00E449E1" w:rsidP="001007E7">
      <w:pPr>
        <w:spacing w:after="0" w:line="240" w:lineRule="auto"/>
      </w:pPr>
      <w:r>
        <w:separator/>
      </w:r>
    </w:p>
  </w:endnote>
  <w:endnote w:type="continuationSeparator" w:id="0">
    <w:p w14:paraId="7332A532" w14:textId="77777777" w:rsidR="00E449E1" w:rsidRDefault="00E449E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772F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90E1797" wp14:editId="1CABD6E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5FDD45" wp14:editId="03B85DE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2032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65F522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5FDD4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4A2032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65F522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F67B52" wp14:editId="54E5D8EC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B1D2D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F67B5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0B1D2D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F332F6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9AF2AE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00DFD0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B1650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7D120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D77BA" w14:textId="77777777" w:rsidR="00E449E1" w:rsidRDefault="00E449E1" w:rsidP="001007E7">
      <w:pPr>
        <w:spacing w:after="0" w:line="240" w:lineRule="auto"/>
      </w:pPr>
      <w:r>
        <w:separator/>
      </w:r>
    </w:p>
  </w:footnote>
  <w:footnote w:type="continuationSeparator" w:id="0">
    <w:p w14:paraId="662E6474" w14:textId="77777777" w:rsidR="00E449E1" w:rsidRDefault="00E449E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30AB"/>
    <w:rsid w:val="001466B0"/>
    <w:rsid w:val="00157600"/>
    <w:rsid w:val="00170EC5"/>
    <w:rsid w:val="00180E34"/>
    <w:rsid w:val="00181E8D"/>
    <w:rsid w:val="00194FF2"/>
    <w:rsid w:val="001A3F92"/>
    <w:rsid w:val="001D47F6"/>
    <w:rsid w:val="001F73A7"/>
    <w:rsid w:val="002009A7"/>
    <w:rsid w:val="00253DBA"/>
    <w:rsid w:val="0026335F"/>
    <w:rsid w:val="00295BD4"/>
    <w:rsid w:val="002C1AE6"/>
    <w:rsid w:val="002D451D"/>
    <w:rsid w:val="002E1412"/>
    <w:rsid w:val="002E4024"/>
    <w:rsid w:val="00314023"/>
    <w:rsid w:val="00341484"/>
    <w:rsid w:val="00392351"/>
    <w:rsid w:val="003A6141"/>
    <w:rsid w:val="00404131"/>
    <w:rsid w:val="0042490F"/>
    <w:rsid w:val="00434340"/>
    <w:rsid w:val="004379A6"/>
    <w:rsid w:val="0044234A"/>
    <w:rsid w:val="00456C17"/>
    <w:rsid w:val="00466B9C"/>
    <w:rsid w:val="004B30DA"/>
    <w:rsid w:val="004D45A8"/>
    <w:rsid w:val="00535962"/>
    <w:rsid w:val="005F5BA3"/>
    <w:rsid w:val="00611A07"/>
    <w:rsid w:val="0062592A"/>
    <w:rsid w:val="006506D0"/>
    <w:rsid w:val="00651E48"/>
    <w:rsid w:val="00666D56"/>
    <w:rsid w:val="006709BC"/>
    <w:rsid w:val="006E0CB0"/>
    <w:rsid w:val="006F567F"/>
    <w:rsid w:val="00725091"/>
    <w:rsid w:val="00780880"/>
    <w:rsid w:val="007B0E1F"/>
    <w:rsid w:val="007B6F6F"/>
    <w:rsid w:val="007E64F4"/>
    <w:rsid w:val="00820C9F"/>
    <w:rsid w:val="0082707E"/>
    <w:rsid w:val="008315B0"/>
    <w:rsid w:val="00842305"/>
    <w:rsid w:val="008B3AE5"/>
    <w:rsid w:val="008C388B"/>
    <w:rsid w:val="00966EEE"/>
    <w:rsid w:val="00977C54"/>
    <w:rsid w:val="009E6392"/>
    <w:rsid w:val="00A16099"/>
    <w:rsid w:val="00A640BD"/>
    <w:rsid w:val="00A641A7"/>
    <w:rsid w:val="00A72F42"/>
    <w:rsid w:val="00AA76E9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01336"/>
    <w:rsid w:val="00E13E55"/>
    <w:rsid w:val="00E449E1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FAD478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32149-74EB-444C-AC2A-DA6E88C0F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Elsy Cristal Castillo Peña</cp:lastModifiedBy>
  <cp:revision>11</cp:revision>
  <cp:lastPrinted>2011-03-04T18:48:00Z</cp:lastPrinted>
  <dcterms:created xsi:type="dcterms:W3CDTF">2014-01-15T13:04:00Z</dcterms:created>
  <dcterms:modified xsi:type="dcterms:W3CDTF">2026-09-03T19:43:00Z</dcterms:modified>
</cp:coreProperties>
</file>