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85261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C56C34D" wp14:editId="278F51E4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2F864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56C34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0292F864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045677A" wp14:editId="419F9062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72CA02" wp14:editId="4BBC705D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270A6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CA02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1FA270A6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2F7E1F" wp14:editId="1406390A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21BDBF3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09591B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F7E1F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621BDBF3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F09591B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C6FCF0" wp14:editId="65E267E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4EEB1D1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922A2F3" wp14:editId="0D5DF909">
                                      <wp:extent cx="719723" cy="799693"/>
                                      <wp:effectExtent l="0" t="0" r="444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972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6FCF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4EEB1D1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922A2F3" wp14:editId="0D5DF909">
                                <wp:extent cx="719723" cy="799693"/>
                                <wp:effectExtent l="0" t="0" r="444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972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76D2716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B87477" wp14:editId="7458BC8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AAB9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8747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8FAAB9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181344A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44F224" wp14:editId="6F0A0EFD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002B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4F224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1BE002B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4BF9E5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29ACC5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EDFDC9" wp14:editId="182E0E38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903F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FDC9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56903F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7D5E5F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E43A1C" wp14:editId="03960DC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FBCCD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43A1C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FBCCD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3E44439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719EC1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83F13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8C9E5A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47B4E18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96FCB2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6FC1254" w14:textId="77777777" w:rsidTr="00E82502">
        <w:trPr>
          <w:cantSplit/>
          <w:trHeight w:val="440"/>
        </w:trPr>
        <w:tc>
          <w:tcPr>
            <w:tcW w:w="9252" w:type="dxa"/>
          </w:tcPr>
          <w:p w14:paraId="00D2831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7A611DC" w14:textId="77777777" w:rsidTr="00E82502">
        <w:trPr>
          <w:cantSplit/>
          <w:trHeight w:val="440"/>
        </w:trPr>
        <w:tc>
          <w:tcPr>
            <w:tcW w:w="9252" w:type="dxa"/>
          </w:tcPr>
          <w:p w14:paraId="2F57D5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40B91DE" w14:textId="77777777" w:rsidTr="00E82502">
        <w:trPr>
          <w:cantSplit/>
          <w:trHeight w:val="440"/>
        </w:trPr>
        <w:tc>
          <w:tcPr>
            <w:tcW w:w="9252" w:type="dxa"/>
          </w:tcPr>
          <w:p w14:paraId="190807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E8F515F" w14:textId="77777777" w:rsidTr="00E82502">
        <w:trPr>
          <w:cantSplit/>
          <w:trHeight w:val="440"/>
        </w:trPr>
        <w:tc>
          <w:tcPr>
            <w:tcW w:w="9252" w:type="dxa"/>
          </w:tcPr>
          <w:p w14:paraId="2AE7ED8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10B1919" w14:textId="77777777" w:rsidTr="00E82502">
        <w:trPr>
          <w:cantSplit/>
          <w:trHeight w:val="440"/>
        </w:trPr>
        <w:tc>
          <w:tcPr>
            <w:tcW w:w="9252" w:type="dxa"/>
          </w:tcPr>
          <w:p w14:paraId="7B31656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BD70E5D" w14:textId="77777777" w:rsidTr="00E82502">
        <w:trPr>
          <w:cantSplit/>
          <w:trHeight w:val="440"/>
        </w:trPr>
        <w:tc>
          <w:tcPr>
            <w:tcW w:w="9252" w:type="dxa"/>
          </w:tcPr>
          <w:p w14:paraId="11CEAC6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0B98AF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916115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EA4BD2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0F96CF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44EC13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3E6C7" w14:textId="77777777" w:rsidR="00EC3634" w:rsidRDefault="00EC3634" w:rsidP="001007E7">
      <w:pPr>
        <w:spacing w:after="0" w:line="240" w:lineRule="auto"/>
      </w:pPr>
      <w:r>
        <w:separator/>
      </w:r>
    </w:p>
  </w:endnote>
  <w:endnote w:type="continuationSeparator" w:id="0">
    <w:p w14:paraId="3D13E315" w14:textId="77777777" w:rsidR="00EC3634" w:rsidRDefault="00EC36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8C0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DE88BC" wp14:editId="79306CB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C768D8" wp14:editId="6A0E018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567F0C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554E0A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768D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4567F0C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554E0A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5CA64E" wp14:editId="1B64BC2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15A4B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5CA64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E15A4B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9DCB1D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2A026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4E8639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41080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3DE81A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AAC1E" w14:textId="77777777" w:rsidR="00EC3634" w:rsidRDefault="00EC3634" w:rsidP="001007E7">
      <w:pPr>
        <w:spacing w:after="0" w:line="240" w:lineRule="auto"/>
      </w:pPr>
      <w:r>
        <w:separator/>
      </w:r>
    </w:p>
  </w:footnote>
  <w:footnote w:type="continuationSeparator" w:id="0">
    <w:p w14:paraId="4BAAA9D4" w14:textId="77777777" w:rsidR="00EC3634" w:rsidRDefault="00EC363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45A52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D50FE"/>
    <w:rsid w:val="00E13E55"/>
    <w:rsid w:val="00E82502"/>
    <w:rsid w:val="00EA6B34"/>
    <w:rsid w:val="00EA7406"/>
    <w:rsid w:val="00EC3634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C720E9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Compra03</cp:lastModifiedBy>
  <cp:revision>5</cp:revision>
  <cp:lastPrinted>2011-03-04T18:48:00Z</cp:lastPrinted>
  <dcterms:created xsi:type="dcterms:W3CDTF">2014-01-15T13:04:00Z</dcterms:created>
  <dcterms:modified xsi:type="dcterms:W3CDTF">2025-06-28T00:17:00Z</dcterms:modified>
</cp:coreProperties>
</file>