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0B80CB" w14:textId="77777777" w:rsidR="00535962" w:rsidRPr="00F7167E" w:rsidRDefault="009D58C4"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170C140B" wp14:editId="4569AC88">
                <wp:simplePos x="0" y="0"/>
                <wp:positionH relativeFrom="column">
                  <wp:posOffset>6962775</wp:posOffset>
                </wp:positionH>
                <wp:positionV relativeFrom="paragraph">
                  <wp:posOffset>-581025</wp:posOffset>
                </wp:positionV>
                <wp:extent cx="2188845" cy="701040"/>
                <wp:effectExtent l="19050" t="0" r="20955" b="22860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88845" cy="701040"/>
                          <a:chOff x="12369" y="523"/>
                          <a:chExt cx="3447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369" y="561"/>
                            <a:ext cx="3447" cy="968"/>
                            <a:chOff x="8676" y="720"/>
                            <a:chExt cx="2870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676" y="1077"/>
                              <a:ext cx="2870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2121E06A" w14:textId="2029DC65" w:rsidR="00957FDA" w:rsidRPr="00535962" w:rsidRDefault="003D36FB" w:rsidP="00D822E0">
                                    <w:r w:rsidRPr="003D36FB">
                                      <w:rPr>
                                        <w:lang w:eastAsia="es-ES"/>
                                      </w:rPr>
                                      <w:t>CONTRALORIA-DAF-CM-2025-0024</w:t>
                                    </w:r>
                                  </w:p>
                                  <w:bookmarkStart w:id="0" w:name="_GoBack" w:displacedByCustomXml="next"/>
                                  <w:bookmarkEnd w:id="0" w:displacedByCustomXml="next"/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C26AE20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0C140B" id="Group 21" o:spid="_x0000_s1026" style="position:absolute;margin-left:548.25pt;margin-top:-45.75pt;width:172.35pt;height:55.2pt;z-index:251697152" coordorigin="12369,523" coordsize="3447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">
                <v:rect id="Rectangle 22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A/nJ8EA&#10;AADbAAAADwAAAGRycy9kb3ducmV2LnhtbERP32vCMBB+H/g/hBN8m+kc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AP5yfBAAAA2wAAAA8AAAAAAAAAAAAAAAAAmAIAAGRycy9kb3du&#10;cmV2LnhtbFBLBQYAAAAABAAEAPUAAACGAwAAAAA=&#10;" filled="f"/>
                <v:group id="Group 23" o:spid="_x0000_s1028" style="position:absolute;left:12369;top:561;width:3447;height:968" coordorigin="8676,720" coordsize="287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8676;top:1077;width:2870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BjtcMA&#10;AADbAAAADwAAAGRycy9kb3ducmV2LnhtbERPTWvCQBC9F/wPyxR6azaVKhpdg60U7MGDtoLHITtN&#10;0mRnQ3YbE399VxC8zeN9zjLtTS06al1pWcFLFIMgzqwuOVfw/fXxPAPhPLLG2jIpGMhBuho9LDHR&#10;9sx76g4+FyGEXYIKCu+bREqXFWTQRbYhDtyPbQ36ANtc6hbPIdzUchzHU2mw5NBQYEPvBWXV4c8o&#10;OI5pN3+dNKfNb159dgNt3txwUerpsV8vQHjq/V18c291mD+B6y/hALn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jBjtc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2121E06A" w14:textId="2029DC65" w:rsidR="00957FDA" w:rsidRPr="00535962" w:rsidRDefault="003D36FB" w:rsidP="00D822E0">
                              <w:r w:rsidRPr="003D36FB">
                                <w:rPr>
                                  <w:lang w:eastAsia="es-ES"/>
                                </w:rPr>
                                <w:t>CONTRALORIA-DAF-CM-2025-0024</w:t>
                              </w:r>
                            </w:p>
                            <w:bookmarkStart w:id="1" w:name="_GoBack" w:displacedByCustomXml="next"/>
                            <w:bookmarkEnd w:id="1" w:displacedByCustomXml="next"/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/ijmMAA&#10;AADbAAAADwAAAGRycy9kb3ducmV2LnhtbERPzWrCQBC+C77DMkJvummpQVJXEcHWi1DTPsCQnSah&#10;2dklO41pn94VCt7m4/ud9XZ0nRqoj61nA4+LDBRx5W3LtYHPj8N8BSoKssXOMxn4pQjbzXSyxsL6&#10;C59pKKVWKYRjgQYakVBoHauGHMaFD8SJ+/K9Q0mwr7Xt8ZLCXaefsizXDltODQ0G2jdUfZc/zoDE&#10;Z1vucp+HVaje3/5eT8vhJMY8zMbdCyihUe7if/fRpvk53H5JB+jNF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/ijmMAAAADbAAAADwAAAAAAAAAAAAAAAACYAgAAZHJzL2Rvd25y&#10;ZXYueG1sUEsFBgAAAAAEAAQA9QAAAIUDAAAAAA==&#10;" fillcolor="black [3213]" strokecolor="white [3212]" strokeweight="3pt">
                    <v:textbox>
                      <w:txbxContent>
                        <w:p w14:paraId="5C26AE20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C87531">
        <w:rPr>
          <w:rStyle w:val="Institucion"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20CC2A3" wp14:editId="3E93A9E7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CE0861" w14:textId="77777777" w:rsidR="002E1412" w:rsidRPr="002E1412" w:rsidRDefault="003D36FB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9D58C4">
                                  <w:rPr>
                                    <w:rStyle w:val="Style6"/>
                                  </w:rPr>
                                  <w:t>CONTRALORIA GENERAL DE LA REPUBLICA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020CC2A3" id="Text Box 16" o:spid="_x0000_s1031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M9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" stroked="f">
                <v:textbox>
                  <w:txbxContent>
                    <w:p w14:paraId="4DCE0861" w14:textId="77777777" w:rsidR="002E1412" w:rsidRPr="002E1412" w:rsidRDefault="00173738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9D58C4">
                            <w:rPr>
                              <w:rStyle w:val="Style6"/>
                            </w:rPr>
                            <w:t>CONTRALORIA GENERAL DE LA REPUBLICA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s-MX" w:eastAsia="es-MX"/>
        </w:rPr>
        <w:drawing>
          <wp:anchor distT="0" distB="0" distL="114300" distR="114300" simplePos="0" relativeHeight="251658752" behindDoc="0" locked="0" layoutInCell="1" allowOverlap="1" wp14:anchorId="41E9CFB9" wp14:editId="41D2BDA8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87531"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CC29A84" wp14:editId="60AE948A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63C44D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4CC29A84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3063C44D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C87531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856320" wp14:editId="2C38992B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6FDA853D" w14:textId="77777777" w:rsidR="00BC61BD" w:rsidRPr="00BC61BD" w:rsidRDefault="009D58C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9D58C4">
                                  <w:rPr>
                                    <w:noProof/>
                                    <w:lang w:val="es-MX" w:eastAsia="es-MX"/>
                                  </w:rPr>
                                  <w:drawing>
                                    <wp:inline distT="0" distB="0" distL="0" distR="0" wp14:anchorId="67453F7D" wp14:editId="66A19445">
                                      <wp:extent cx="872490" cy="330324"/>
                                      <wp:effectExtent l="0" t="0" r="3810" b="0"/>
                                      <wp:docPr id="2" name="Imagen 2" descr="cid:image003.png@01D77182.1CA98D8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n 3" descr="cid:image003.png@01D77182.1CA98D8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 r:link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2490" cy="33032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24856320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6FDA853D" w14:textId="77777777" w:rsidR="00BC61BD" w:rsidRPr="00BC61BD" w:rsidRDefault="009D58C4">
                          <w:pPr>
                            <w:rPr>
                              <w:lang w:val="en-US"/>
                            </w:rPr>
                          </w:pPr>
                          <w:r w:rsidRPr="009D58C4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67453F7D" wp14:editId="66A19445">
                                <wp:extent cx="872490" cy="330324"/>
                                <wp:effectExtent l="0" t="0" r="3810" b="0"/>
                                <wp:docPr id="2" name="Imagen 2" descr="cid:image003.png@01D77182.1CA98D8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3" descr="cid:image003.png@01D77182.1CA98D8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 r:link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2490" cy="33032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2158B1F5" w14:textId="7066E48F" w:rsidR="00535962" w:rsidRPr="00535962" w:rsidRDefault="00173738" w:rsidP="00535962"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67C7900" wp14:editId="66D75DAA">
                <wp:simplePos x="0" y="0"/>
                <wp:positionH relativeFrom="column">
                  <wp:posOffset>7172078</wp:posOffset>
                </wp:positionH>
                <wp:positionV relativeFrom="paragraph">
                  <wp:posOffset>31971</wp:posOffset>
                </wp:positionV>
                <wp:extent cx="1953370" cy="278130"/>
                <wp:effectExtent l="0" t="0" r="0" b="762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337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77576C" w14:textId="0AB7AA29" w:rsidR="0026335F" w:rsidRPr="0026335F" w:rsidRDefault="003D36FB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5-06-30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A76E27">
                                  <w:rPr>
                                    <w:rStyle w:val="Style5"/>
                                    <w:lang w:val="es-DO"/>
                                  </w:rPr>
                                  <w:t>30 de junio de 2025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7C7900" id="Text Box 12" o:spid="_x0000_s1034" type="#_x0000_t202" style="position:absolute;margin-left:564.75pt;margin-top:2.5pt;width:153.8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" filled="f" stroked="f">
                <v:textbox>
                  <w:txbxContent>
                    <w:p w14:paraId="2A77576C" w14:textId="0AB7AA29" w:rsidR="0026335F" w:rsidRPr="0026335F" w:rsidRDefault="00A76E27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5-06-30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  <w:lang w:val="es-DO"/>
                            </w:rPr>
                            <w:t>30 de junio de 2025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C87531"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258D899" wp14:editId="6EA44C71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A96BEB" w14:textId="77777777" w:rsidR="00F7443C" w:rsidRPr="004767CC" w:rsidRDefault="003D36FB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1258D899" id="Text Box 18" o:spid="_x0000_s1035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19A96BEB" w14:textId="77777777" w:rsidR="00F7443C" w:rsidRPr="004767CC" w:rsidRDefault="00173738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2AFBF0C" w14:textId="77777777" w:rsidR="00535962" w:rsidRDefault="00C87531" w:rsidP="00535962"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EFAB349" wp14:editId="72BCF911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FA1D6A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9D58C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9D58C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9D58C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9D58C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7EFAB349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1FFA1D6A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9D58C4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9D58C4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9D58C4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B3101F" w:rsidRP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9D58C4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0B410E4C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656FD4CB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59CE326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56708D7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36F08F6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5B98B6D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7A26B2D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39A868B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0CC69A7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3A1F7F9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25C55A7F" w14:textId="77777777" w:rsidTr="00A24343">
        <w:trPr>
          <w:trHeight w:val="457"/>
          <w:jc w:val="center"/>
        </w:trPr>
        <w:tc>
          <w:tcPr>
            <w:tcW w:w="849" w:type="dxa"/>
          </w:tcPr>
          <w:p w14:paraId="0E436E6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BEE31AA" w14:textId="77777777" w:rsidR="0037246F" w:rsidRDefault="0037246F" w:rsidP="00BB657B">
            <w:pPr>
              <w:spacing w:after="0" w:line="240" w:lineRule="auto"/>
            </w:pPr>
          </w:p>
          <w:p w14:paraId="0BF429F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0FAAF1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C1BCE5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1C78FE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FE9A3B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13B29F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766959F" w14:textId="77777777" w:rsidTr="00A24343">
        <w:trPr>
          <w:trHeight w:val="477"/>
          <w:jc w:val="center"/>
        </w:trPr>
        <w:tc>
          <w:tcPr>
            <w:tcW w:w="849" w:type="dxa"/>
          </w:tcPr>
          <w:p w14:paraId="1F2D805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FA19160" w14:textId="77777777" w:rsidR="0037246F" w:rsidRDefault="0037246F" w:rsidP="00BB657B">
            <w:pPr>
              <w:spacing w:after="0" w:line="240" w:lineRule="auto"/>
            </w:pPr>
          </w:p>
          <w:p w14:paraId="6452EEC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CA05A5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EB7492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87D11F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126F33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E4C7D10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D5ACCD5" w14:textId="77777777" w:rsidTr="00A24343">
        <w:trPr>
          <w:trHeight w:val="477"/>
          <w:jc w:val="center"/>
        </w:trPr>
        <w:tc>
          <w:tcPr>
            <w:tcW w:w="849" w:type="dxa"/>
          </w:tcPr>
          <w:p w14:paraId="4586C13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DAE32C4" w14:textId="77777777" w:rsidR="0037246F" w:rsidRDefault="0037246F" w:rsidP="00BB657B">
            <w:pPr>
              <w:spacing w:after="0" w:line="240" w:lineRule="auto"/>
            </w:pPr>
          </w:p>
          <w:p w14:paraId="7EDE6B5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5C9805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E4C597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210693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AA0638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6170D02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CE75684" w14:textId="77777777" w:rsidTr="00A24343">
        <w:trPr>
          <w:trHeight w:val="477"/>
          <w:jc w:val="center"/>
        </w:trPr>
        <w:tc>
          <w:tcPr>
            <w:tcW w:w="849" w:type="dxa"/>
          </w:tcPr>
          <w:p w14:paraId="7F70EFA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AA7BA0F" w14:textId="77777777" w:rsidR="0037246F" w:rsidRDefault="0037246F" w:rsidP="00BB657B">
            <w:pPr>
              <w:spacing w:after="0" w:line="240" w:lineRule="auto"/>
            </w:pPr>
          </w:p>
          <w:p w14:paraId="7F998ED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108B8B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6A27DA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2BC16B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4C10FA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D83307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20C4045" w14:textId="77777777" w:rsidTr="00A24343">
        <w:trPr>
          <w:trHeight w:val="477"/>
          <w:jc w:val="center"/>
        </w:trPr>
        <w:tc>
          <w:tcPr>
            <w:tcW w:w="849" w:type="dxa"/>
          </w:tcPr>
          <w:p w14:paraId="61EEE78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5345319" w14:textId="77777777" w:rsidR="0037246F" w:rsidRDefault="0037246F" w:rsidP="00BB657B">
            <w:pPr>
              <w:spacing w:after="0" w:line="240" w:lineRule="auto"/>
            </w:pPr>
          </w:p>
          <w:p w14:paraId="6364BCF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AB3777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1FA576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BF9234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FCC22F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566C124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2707764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6B0A67C3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093B95BC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4DEC045E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5FA13116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45E4F946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7C3BDBED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1F7109B6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4E8E5346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451D7B32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C87531"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6AC03A0" wp14:editId="2013F41C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9C19CD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56AC03A0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189C19CD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2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E43D37" w14:textId="77777777" w:rsidR="00995676" w:rsidRDefault="00995676" w:rsidP="001007E7">
      <w:pPr>
        <w:spacing w:after="0" w:line="240" w:lineRule="auto"/>
      </w:pPr>
      <w:r>
        <w:separator/>
      </w:r>
    </w:p>
  </w:endnote>
  <w:endnote w:type="continuationSeparator" w:id="0">
    <w:p w14:paraId="1DF6751A" w14:textId="77777777" w:rsidR="00995676" w:rsidRDefault="0099567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FA69C4" w14:textId="77777777" w:rsidR="001007E7" w:rsidRDefault="00C87531">
    <w:pPr>
      <w:pStyle w:val="Piedepgina"/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1D247EC" wp14:editId="0B1E1C34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C2108D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301EA3C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6B83C0AF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shapetype w14:anchorId="51D247E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5FC2108D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301EA3C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6B83C0AF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57B858A5" w14:textId="77777777" w:rsidR="001007E7" w:rsidRDefault="00C8753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2CA6D9" wp14:editId="55098FE6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0D0757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shape w14:anchorId="1D2CA6D9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360D0757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562DA6FA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MX" w:eastAsia="es-MX"/>
      </w:rPr>
      <w:drawing>
        <wp:anchor distT="0" distB="0" distL="114300" distR="114300" simplePos="0" relativeHeight="251664384" behindDoc="0" locked="0" layoutInCell="1" allowOverlap="1" wp14:anchorId="6AE245D1" wp14:editId="059D45E9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306BBA62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C7DA77" w14:textId="77777777" w:rsidR="00995676" w:rsidRDefault="00995676" w:rsidP="001007E7">
      <w:pPr>
        <w:spacing w:after="0" w:line="240" w:lineRule="auto"/>
      </w:pPr>
      <w:r>
        <w:separator/>
      </w:r>
    </w:p>
  </w:footnote>
  <w:footnote w:type="continuationSeparator" w:id="0">
    <w:p w14:paraId="7F27265D" w14:textId="77777777" w:rsidR="00995676" w:rsidRDefault="00995676" w:rsidP="001007E7">
      <w:pPr>
        <w:spacing w:after="0" w:line="240" w:lineRule="auto"/>
      </w:pPr>
      <w:r>
        <w:continuationSeparator/>
      </w:r>
    </w:p>
  </w:footnote>
  <w:footnote w:id="1">
    <w:p w14:paraId="7D8FAD2B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0BF34D4D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46F"/>
    <w:rsid w:val="00034DD9"/>
    <w:rsid w:val="001007E7"/>
    <w:rsid w:val="001020C0"/>
    <w:rsid w:val="00123B8D"/>
    <w:rsid w:val="00157600"/>
    <w:rsid w:val="00170EC5"/>
    <w:rsid w:val="00173738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2F5892"/>
    <w:rsid w:val="00314023"/>
    <w:rsid w:val="0031441A"/>
    <w:rsid w:val="00351DE8"/>
    <w:rsid w:val="0035428A"/>
    <w:rsid w:val="0037246F"/>
    <w:rsid w:val="003A4539"/>
    <w:rsid w:val="003B29C3"/>
    <w:rsid w:val="003B38E0"/>
    <w:rsid w:val="003D36FB"/>
    <w:rsid w:val="00403697"/>
    <w:rsid w:val="0042490F"/>
    <w:rsid w:val="00466B9C"/>
    <w:rsid w:val="004767CC"/>
    <w:rsid w:val="0049643D"/>
    <w:rsid w:val="004C1829"/>
    <w:rsid w:val="004C4743"/>
    <w:rsid w:val="004E4F9F"/>
    <w:rsid w:val="00527FAE"/>
    <w:rsid w:val="00530BE1"/>
    <w:rsid w:val="00535962"/>
    <w:rsid w:val="005B442B"/>
    <w:rsid w:val="005D0D63"/>
    <w:rsid w:val="00611A07"/>
    <w:rsid w:val="0061716C"/>
    <w:rsid w:val="0062592A"/>
    <w:rsid w:val="006506D0"/>
    <w:rsid w:val="00651E48"/>
    <w:rsid w:val="006709BC"/>
    <w:rsid w:val="00780880"/>
    <w:rsid w:val="007B4164"/>
    <w:rsid w:val="007B6F6F"/>
    <w:rsid w:val="00810515"/>
    <w:rsid w:val="0083342F"/>
    <w:rsid w:val="00854B4F"/>
    <w:rsid w:val="008B3AE5"/>
    <w:rsid w:val="009002B4"/>
    <w:rsid w:val="00957FDA"/>
    <w:rsid w:val="009773D3"/>
    <w:rsid w:val="00995676"/>
    <w:rsid w:val="009A2AEC"/>
    <w:rsid w:val="009B0931"/>
    <w:rsid w:val="009D58C4"/>
    <w:rsid w:val="009E0472"/>
    <w:rsid w:val="00A16099"/>
    <w:rsid w:val="00A24343"/>
    <w:rsid w:val="00A640BD"/>
    <w:rsid w:val="00A76E27"/>
    <w:rsid w:val="00AB4966"/>
    <w:rsid w:val="00AC7631"/>
    <w:rsid w:val="00AD7919"/>
    <w:rsid w:val="00AE68C3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87531"/>
    <w:rsid w:val="00CA4661"/>
    <w:rsid w:val="00CE67A3"/>
    <w:rsid w:val="00D24FA7"/>
    <w:rsid w:val="00D64696"/>
    <w:rsid w:val="00D822E0"/>
    <w:rsid w:val="00D90D49"/>
    <w:rsid w:val="00DC4982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2ED99D1A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cid:image001.png@01D7E117.0F1104F0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20.png"/><Relationship Id="rId4" Type="http://schemas.openxmlformats.org/officeDocument/2006/relationships/webSettings" Target="webSettings.xml"/><Relationship Id="rId9" Type="http://schemas.openxmlformats.org/officeDocument/2006/relationships/image" Target="cid:image001.png@01D7E117.0F1104F0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39F674-4D79-457C-A4C6-E16798D01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5</TotalTime>
  <Pages>2</Pages>
  <Words>107</Words>
  <Characters>594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Monica Yorlany Flores Gerez</cp:lastModifiedBy>
  <cp:revision>10</cp:revision>
  <cp:lastPrinted>2011-03-04T18:27:00Z</cp:lastPrinted>
  <dcterms:created xsi:type="dcterms:W3CDTF">2022-03-07T15:50:00Z</dcterms:created>
  <dcterms:modified xsi:type="dcterms:W3CDTF">2025-06-30T15:32:00Z</dcterms:modified>
</cp:coreProperties>
</file>