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E5C4" w14:textId="70EF779B" w:rsidR="009A0665" w:rsidRDefault="001D0120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B55FF2" wp14:editId="187FCBDC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6900" cy="809625"/>
                <wp:effectExtent l="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8096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7" cy="968"/>
                            <a:chOff x="9151" y="720"/>
                            <a:chExt cx="2046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19"/>
                              <a:ext cx="2046" cy="50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" w:hAnsi="Arial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445116338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DBB7FCD" w14:textId="663129CF" w:rsidR="00623851" w:rsidRPr="00D72897" w:rsidRDefault="00623851" w:rsidP="00623851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MICM-DAF-C</w:t>
                                        </w:r>
                                        <w:r w:rsidR="001D0120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M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-202</w:t>
                                        </w:r>
                                        <w:r w:rsidR="00F43D76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-0</w:t>
                                        </w:r>
                                        <w:r w:rsidR="00F43D76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0</w:t>
                                        </w:r>
                                        <w:r w:rsidR="001D0120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71</w:t>
                                        </w:r>
                                      </w:p>
                                    </w:sdtContent>
                                  </w:sdt>
                                  <w:p w14:paraId="5B7BE1A7" w14:textId="3D22AE58" w:rsidR="001466B0" w:rsidRPr="00535962" w:rsidRDefault="004715EE" w:rsidP="009A0665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A8DFB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55FF2" id="Group 21" o:spid="_x0000_s1026" style="position:absolute;margin-left:369pt;margin-top:.75pt;width:147pt;height:63.75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8;top:561;width:2457;height:968" coordorigin="9151,720" coordsize="204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19;width:2046;height: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" w:hAnsi="Arial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445116338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ascii="Arial" w:hAnsi="Arial"/>
                                  <w:sz w:val="24"/>
                                  <w:szCs w:val="24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DBB7FCD" w14:textId="663129CF" w:rsidR="00623851" w:rsidRPr="00D72897" w:rsidRDefault="00623851" w:rsidP="00623851">
                                  <w:pPr>
                                    <w:jc w:val="center"/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</w:pP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MICM-DAF-C</w:t>
                                  </w:r>
                                  <w:r w:rsidR="001D0120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-202</w:t>
                                  </w:r>
                                  <w:r w:rsidR="00F43D76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-0</w:t>
                                  </w:r>
                                  <w:r w:rsidR="00F43D76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  <w:r w:rsidR="001D0120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71</w:t>
                                  </w:r>
                                </w:p>
                              </w:sdtContent>
                            </w:sdt>
                            <w:p w14:paraId="5B7BE1A7" w14:textId="3D22AE58" w:rsidR="001466B0" w:rsidRPr="00535962" w:rsidRDefault="004715EE" w:rsidP="009A0665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A8DFB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19ED"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7F4232AD" wp14:editId="2DCC7A62">
            <wp:simplePos x="0" y="0"/>
            <wp:positionH relativeFrom="column">
              <wp:posOffset>2543175</wp:posOffset>
            </wp:positionH>
            <wp:positionV relativeFrom="paragraph">
              <wp:posOffset>-116205</wp:posOffset>
            </wp:positionV>
            <wp:extent cx="828675" cy="82486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9E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D40470" wp14:editId="6A62843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8055" cy="180975"/>
                <wp:effectExtent l="0" t="0" r="444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80FB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0470" id="Text Box 20" o:spid="_x0000_s1031" type="#_x0000_t202" style="position:absolute;margin-left:-30.75pt;margin-top:-17.25pt;width:74.65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lr+2wEAAJcDAAAOAAAAZHJzL2Uyb0RvYy54bWysU9uO0zAQfUfiHyy/06QVhW7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" filled="f" stroked="f">
                <v:textbox inset="0,0,0,0">
                  <w:txbxContent>
                    <w:p w14:paraId="45780FB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EAF58F6" w14:textId="16D04724" w:rsidR="00535962" w:rsidRPr="00F7167E" w:rsidRDefault="00FA01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619EF3" wp14:editId="3B1B8BE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356177" w14:textId="2F5A9B50" w:rsidR="00BC61BD" w:rsidRPr="00BC61BD" w:rsidRDefault="006919E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E41AA0" wp14:editId="6C41F7A3">
                                      <wp:extent cx="820157" cy="663337"/>
                                      <wp:effectExtent l="0" t="0" r="0" b="3810"/>
                                      <wp:docPr id="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5692" cy="6759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9EF3" id="Text Box 2" o:spid="_x0000_s1032" type="#_x0000_t202" style="position:absolute;margin-left:-41.65pt;margin-top:-12.75pt;width:81pt;height:8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356177" w14:textId="2F5A9B50" w:rsidR="00BC61BD" w:rsidRPr="00BC61BD" w:rsidRDefault="006919E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E41AA0" wp14:editId="6C41F7A3">
                                <wp:extent cx="820157" cy="663337"/>
                                <wp:effectExtent l="0" t="0" r="0" b="3810"/>
                                <wp:docPr id="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692" cy="6759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F49728" w14:textId="0BF9C259" w:rsidR="00535962" w:rsidRDefault="009A0665" w:rsidP="009A0665">
      <w:pPr>
        <w:tabs>
          <w:tab w:val="left" w:pos="1320"/>
        </w:tabs>
      </w:pPr>
      <w:r>
        <w:tab/>
      </w:r>
    </w:p>
    <w:p w14:paraId="1D579F71" w14:textId="5B0D35CC" w:rsidR="009A0665" w:rsidRPr="00535962" w:rsidRDefault="00D64F00" w:rsidP="009A0665">
      <w:pPr>
        <w:tabs>
          <w:tab w:val="left" w:pos="132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D3A6B1" wp14:editId="6F8A3FCF">
                <wp:simplePos x="0" y="0"/>
                <wp:positionH relativeFrom="column">
                  <wp:posOffset>4834890</wp:posOffset>
                </wp:positionH>
                <wp:positionV relativeFrom="paragraph">
                  <wp:posOffset>11430</wp:posOffset>
                </wp:positionV>
                <wp:extent cx="1940669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66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CE0EA" w14:textId="4C533C57" w:rsidR="0026335F" w:rsidRPr="0026335F" w:rsidRDefault="004715E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D0120">
                                  <w:rPr>
                                    <w:rStyle w:val="Style5"/>
                                    <w:lang w:val="es-DO"/>
                                  </w:rPr>
                                  <w:t>28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A6B1" id="Text Box 12" o:spid="_x0000_s1033" type="#_x0000_t202" style="position:absolute;margin-left:380.7pt;margin-top:.9pt;width:152.8pt;height:21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" filled="f" stroked="f">
                <v:textbox>
                  <w:txbxContent>
                    <w:p w14:paraId="566CE0EA" w14:textId="4C533C57" w:rsidR="0026335F" w:rsidRPr="0026335F" w:rsidRDefault="004715E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D0120">
                            <w:rPr>
                              <w:rStyle w:val="Style5"/>
                              <w:lang w:val="es-DO"/>
                            </w:rPr>
                            <w:t>28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19E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F277C" wp14:editId="3D0B8893">
                <wp:simplePos x="0" y="0"/>
                <wp:positionH relativeFrom="column">
                  <wp:posOffset>1171575</wp:posOffset>
                </wp:positionH>
                <wp:positionV relativeFrom="paragraph">
                  <wp:posOffset>22860</wp:posOffset>
                </wp:positionV>
                <wp:extent cx="3305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6BD650C2" w14:textId="166B4F24" w:rsidR="006919ED" w:rsidRDefault="006919ED" w:rsidP="006919E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582520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-MICM </w:t>
                                    </w:r>
                                  </w:p>
                                  <w:p w14:paraId="17E51C17" w14:textId="77777777" w:rsidR="006919ED" w:rsidRDefault="004715EE" w:rsidP="006919ED">
                                    <w:pPr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sdtContent>
                              </w:sdt>
                              <w:p w14:paraId="5A42F91A" w14:textId="28554F77" w:rsidR="002E1412" w:rsidRPr="002E1412" w:rsidRDefault="004715EE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277C" id="Text Box 16" o:spid="_x0000_s1034" type="#_x0000_t202" style="position:absolute;margin-left:92.25pt;margin-top:1.8pt;width:260.2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RD+AEAANEDAAAOAAAAZHJzL2Uyb0RvYy54bWysU1Fv0zAQfkfiP1h+p0m7lr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BD650C2" w14:textId="166B4F24" w:rsidR="006919ED" w:rsidRDefault="006919ED" w:rsidP="006919E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582520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-MICM </w:t>
                              </w:r>
                            </w:p>
                            <w:p w14:paraId="17E51C17" w14:textId="77777777" w:rsidR="006919ED" w:rsidRDefault="004715EE" w:rsidP="006919ED">
                              <w:p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</w:pPr>
                            </w:p>
                          </w:sdtContent>
                        </w:sdt>
                        <w:p w14:paraId="5A42F91A" w14:textId="28554F77" w:rsidR="002E1412" w:rsidRPr="002E1412" w:rsidRDefault="004715EE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58C7796" w14:textId="674E7558" w:rsidR="00535962" w:rsidRDefault="006919E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72BDB" wp14:editId="619E773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CFA2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72BDB" id="Text Box 18" o:spid="_x0000_s1035" type="#_x0000_t202" style="position:absolute;margin-left:83.7pt;margin-top:8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" stroked="f">
                <v:textbox>
                  <w:txbxContent>
                    <w:p w14:paraId="04FCFA2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079E85" w14:textId="09CE074E" w:rsidR="00A640BD" w:rsidRPr="0094246A" w:rsidRDefault="006919ED" w:rsidP="0094246A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6C31AF" wp14:editId="5BC5FEE1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6BE1" w14:textId="17B52BDF" w:rsidR="002E1412" w:rsidRPr="002E1412" w:rsidRDefault="004715E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401F96">
                                      <w:rPr>
                                        <w:rStyle w:val="Style8"/>
                                      </w:rPr>
                                      <w:t>DEPARTAMENTO</w:t>
                                    </w:r>
                                    <w:r w:rsidR="00401F96" w:rsidRPr="001007E7">
                                      <w:rPr>
                                        <w:rStyle w:val="Style8"/>
                                        <w:smallCaps/>
                                      </w:rPr>
                                      <w:t xml:space="preserve"> </w:t>
                                    </w:r>
                                    <w:r w:rsidR="00401F96">
                                      <w:rPr>
                                        <w:rStyle w:val="Style8"/>
                                      </w:rPr>
                                      <w:t>DE COMPRAS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C31AF" id="Text Box 17" o:spid="_x0000_s1036" type="#_x0000_t202" style="position:absolute;left:0;text-align:left;margin-left:13.6pt;margin-top:15.55pt;width:420.2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6ccHF3QAAAAgBAAAPAAAAZHJzL2Rv&#10;d25yZXYueG1sTI9BT4NAFITvJv6HzTPxYuwCKouUR6Mmml5b+wMWeAVS9i1ht4X+e9eTHiczmfmm&#10;2CxmEBeaXG8ZIV5FIIhr2/TcIhy+Px8zEM5rbvRgmRCu5GBT3t4UOm/szDu67H0rQgm7XCN03o+5&#10;lK7uyGi3siNx8I52MtoHObWymfQcys0gkyhKpdE9h4VOj/TRUX3anw3CcTs/vLzO1Zc/qN1z+q57&#10;Vdkr4v3d8rYG4Wnxf2H4xQ/oUAamyp65cWJASFQSkghPcQwi+FmqUhAVglIZyLKQ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B6ccHF3QAAAAgBAAAPAAAAAAAAAAAAAAAAAFAE&#10;AABkcnMvZG93bnJldi54bWxQSwUGAAAAAAQABADzAAAAWgUAAAAA&#10;" stroked="f">
                <v:textbox>
                  <w:txbxContent>
                    <w:p w14:paraId="7DB26BE1" w14:textId="17B52BDF" w:rsidR="002E1412" w:rsidRPr="002E1412" w:rsidRDefault="004715E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401F96">
                                <w:rPr>
                                  <w:rStyle w:val="Style8"/>
                                </w:rPr>
                                <w:t>DEPARTAMENTO</w:t>
                              </w:r>
                              <w:r w:rsidR="00401F96" w:rsidRPr="001007E7">
                                <w:rPr>
                                  <w:rStyle w:val="Style8"/>
                                  <w:smallCaps/>
                                </w:rPr>
                                <w:t xml:space="preserve"> </w:t>
                              </w:r>
                              <w:r w:rsidR="00401F96">
                                <w:rPr>
                                  <w:rStyle w:val="Style8"/>
                                </w:rPr>
                                <w:t>DE COMPRAS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59301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EC1370" w14:textId="21A8C721" w:rsidR="00E82502" w:rsidRPr="00E22BD9" w:rsidRDefault="00E82502" w:rsidP="00E22BD9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883410">
        <w:rPr>
          <w:sz w:val="22"/>
          <w:szCs w:val="22"/>
          <w:lang w:val="es-DO"/>
        </w:rPr>
        <w:t xml:space="preserve">                            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0AF4F2" w14:textId="77777777" w:rsidTr="0094246A">
        <w:trPr>
          <w:cantSplit/>
          <w:trHeight w:val="70"/>
        </w:trPr>
        <w:tc>
          <w:tcPr>
            <w:tcW w:w="9252" w:type="dxa"/>
          </w:tcPr>
          <w:p w14:paraId="3AB287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2EC8E2B" w14:textId="77777777" w:rsidTr="0094246A">
        <w:trPr>
          <w:cantSplit/>
          <w:trHeight w:val="329"/>
        </w:trPr>
        <w:tc>
          <w:tcPr>
            <w:tcW w:w="9252" w:type="dxa"/>
          </w:tcPr>
          <w:p w14:paraId="3563DB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69E254" w14:textId="77777777" w:rsidTr="00E82502">
        <w:trPr>
          <w:cantSplit/>
          <w:trHeight w:val="440"/>
        </w:trPr>
        <w:tc>
          <w:tcPr>
            <w:tcW w:w="9252" w:type="dxa"/>
          </w:tcPr>
          <w:p w14:paraId="5816DE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0FE3B67" w14:textId="77777777" w:rsidTr="00E82502">
        <w:trPr>
          <w:cantSplit/>
          <w:trHeight w:val="440"/>
        </w:trPr>
        <w:tc>
          <w:tcPr>
            <w:tcW w:w="9252" w:type="dxa"/>
          </w:tcPr>
          <w:p w14:paraId="791C62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B472BF" w14:textId="77777777" w:rsidTr="00E82502">
        <w:trPr>
          <w:cantSplit/>
          <w:trHeight w:val="440"/>
        </w:trPr>
        <w:tc>
          <w:tcPr>
            <w:tcW w:w="9252" w:type="dxa"/>
          </w:tcPr>
          <w:p w14:paraId="4439C7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8E60031" w14:textId="77777777" w:rsidTr="00E82502">
        <w:trPr>
          <w:cantSplit/>
          <w:trHeight w:val="440"/>
        </w:trPr>
        <w:tc>
          <w:tcPr>
            <w:tcW w:w="9252" w:type="dxa"/>
          </w:tcPr>
          <w:p w14:paraId="60A2FB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88F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88827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54C8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19E17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502E" w14:textId="77777777" w:rsidR="00E22BD9" w:rsidRDefault="00E22BD9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AA24ECA" w14:textId="2095EFA0" w:rsidR="00EE1E7B" w:rsidRPr="00E82502" w:rsidRDefault="0094246A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Sello ____________________</w:t>
      </w:r>
    </w:p>
    <w:sectPr w:rsidR="00EE1E7B" w:rsidRPr="00E82502" w:rsidSect="009A0665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F752D" w14:textId="77777777" w:rsidR="004715EE" w:rsidRDefault="004715EE" w:rsidP="001007E7">
      <w:pPr>
        <w:spacing w:after="0" w:line="240" w:lineRule="auto"/>
      </w:pPr>
      <w:r>
        <w:separator/>
      </w:r>
    </w:p>
  </w:endnote>
  <w:endnote w:type="continuationSeparator" w:id="0">
    <w:p w14:paraId="18D27125" w14:textId="77777777" w:rsidR="004715EE" w:rsidRDefault="004715E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F06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E447B4F" wp14:editId="243B7F2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A0C4F" wp14:editId="6006DF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1E11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7596D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0C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YfUVp4AAAAAoBAAAPAAAAAAAAAAAAAAAAADIEAABkcnMvZG93bnJldi54bWxQSwUGAAAAAAQA&#10;BADzAAAAPwUAAAAA&#10;" filled="f" stroked="f">
              <v:textbox inset="0,0,0,0">
                <w:txbxContent>
                  <w:p w14:paraId="1991E11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7596D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CA88C2" wp14:editId="2EED2A4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A747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A88C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" filled="f" stroked="f">
              <v:textbox inset="0,0,0,0">
                <w:txbxContent>
                  <w:p w14:paraId="7FAA747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F86C5F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6500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C2A7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9D54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1C3F3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B4EC2" w14:textId="77777777" w:rsidR="004715EE" w:rsidRDefault="004715EE" w:rsidP="001007E7">
      <w:pPr>
        <w:spacing w:after="0" w:line="240" w:lineRule="auto"/>
      </w:pPr>
      <w:r>
        <w:separator/>
      </w:r>
    </w:p>
  </w:footnote>
  <w:footnote w:type="continuationSeparator" w:id="0">
    <w:p w14:paraId="2318BE4E" w14:textId="77777777" w:rsidR="004715EE" w:rsidRDefault="004715E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6CD9" w14:textId="095C0F95" w:rsidR="006919ED" w:rsidRDefault="006919ED">
    <w:pPr>
      <w:pStyle w:val="Encabezado"/>
    </w:pPr>
    <w:r>
      <w:rPr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CE797B" wp14:editId="21657C3B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1720" cy="252095"/>
              <wp:effectExtent l="1270" t="0" r="381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413BD" w14:textId="77777777" w:rsidR="006919ED" w:rsidRPr="0026335F" w:rsidRDefault="006919ED" w:rsidP="006919E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E797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392.25pt;margin-top:7.45pt;width:83.6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DO8kSf3gAAAAkBAAAPAAAAAAAAAAAAAAAAADcEAABkcnMvZG93bnJldi54bWxQSwUGAAAA&#10;AAQABADzAAAAQgUAAAAA&#10;" filled="f" stroked="f">
              <v:textbox>
                <w:txbxContent>
                  <w:p w14:paraId="504413BD" w14:textId="77777777" w:rsidR="006919ED" w:rsidRPr="0026335F" w:rsidRDefault="006919ED" w:rsidP="006919E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5555"/>
    <w:rsid w:val="00034DD9"/>
    <w:rsid w:val="000450FC"/>
    <w:rsid w:val="00045479"/>
    <w:rsid w:val="0005792C"/>
    <w:rsid w:val="000B0DCD"/>
    <w:rsid w:val="000E02D9"/>
    <w:rsid w:val="001007E7"/>
    <w:rsid w:val="0010183B"/>
    <w:rsid w:val="001020C0"/>
    <w:rsid w:val="00136481"/>
    <w:rsid w:val="00136D84"/>
    <w:rsid w:val="00141900"/>
    <w:rsid w:val="001466B0"/>
    <w:rsid w:val="0015015E"/>
    <w:rsid w:val="00157600"/>
    <w:rsid w:val="00170EC5"/>
    <w:rsid w:val="00181E8D"/>
    <w:rsid w:val="00194FF2"/>
    <w:rsid w:val="00196891"/>
    <w:rsid w:val="00197BED"/>
    <w:rsid w:val="001A3F92"/>
    <w:rsid w:val="001A50E6"/>
    <w:rsid w:val="001A610F"/>
    <w:rsid w:val="001A73AF"/>
    <w:rsid w:val="001D0120"/>
    <w:rsid w:val="001D6345"/>
    <w:rsid w:val="001F73A7"/>
    <w:rsid w:val="002009A7"/>
    <w:rsid w:val="00214C6F"/>
    <w:rsid w:val="00215DDE"/>
    <w:rsid w:val="00253DBA"/>
    <w:rsid w:val="0026335F"/>
    <w:rsid w:val="00295BD4"/>
    <w:rsid w:val="002C027D"/>
    <w:rsid w:val="002C3FAC"/>
    <w:rsid w:val="002D16C3"/>
    <w:rsid w:val="002D32F6"/>
    <w:rsid w:val="002D451D"/>
    <w:rsid w:val="002D5BEE"/>
    <w:rsid w:val="002E1412"/>
    <w:rsid w:val="002F3527"/>
    <w:rsid w:val="00314023"/>
    <w:rsid w:val="00314793"/>
    <w:rsid w:val="0032596B"/>
    <w:rsid w:val="00341484"/>
    <w:rsid w:val="00341D90"/>
    <w:rsid w:val="0035041D"/>
    <w:rsid w:val="00357AEA"/>
    <w:rsid w:val="00364047"/>
    <w:rsid w:val="003865A0"/>
    <w:rsid w:val="003904CA"/>
    <w:rsid w:val="00392351"/>
    <w:rsid w:val="003A6141"/>
    <w:rsid w:val="003E71DC"/>
    <w:rsid w:val="003F6907"/>
    <w:rsid w:val="0040144D"/>
    <w:rsid w:val="00401F96"/>
    <w:rsid w:val="00404131"/>
    <w:rsid w:val="00410199"/>
    <w:rsid w:val="0042490F"/>
    <w:rsid w:val="00427ACE"/>
    <w:rsid w:val="004379A6"/>
    <w:rsid w:val="0044234A"/>
    <w:rsid w:val="004465FA"/>
    <w:rsid w:val="004543AF"/>
    <w:rsid w:val="00456C17"/>
    <w:rsid w:val="00466B9C"/>
    <w:rsid w:val="004715EE"/>
    <w:rsid w:val="00487CDF"/>
    <w:rsid w:val="004A76C0"/>
    <w:rsid w:val="004B2887"/>
    <w:rsid w:val="004B30DA"/>
    <w:rsid w:val="004C0C97"/>
    <w:rsid w:val="004D45A8"/>
    <w:rsid w:val="00530948"/>
    <w:rsid w:val="0053591F"/>
    <w:rsid w:val="00535962"/>
    <w:rsid w:val="00535F68"/>
    <w:rsid w:val="005775F1"/>
    <w:rsid w:val="00582520"/>
    <w:rsid w:val="00582BC6"/>
    <w:rsid w:val="00585E5D"/>
    <w:rsid w:val="005A6723"/>
    <w:rsid w:val="005B7ED8"/>
    <w:rsid w:val="005C5512"/>
    <w:rsid w:val="005D21D1"/>
    <w:rsid w:val="005E0D55"/>
    <w:rsid w:val="005E108D"/>
    <w:rsid w:val="005E75C6"/>
    <w:rsid w:val="005F694C"/>
    <w:rsid w:val="00611A07"/>
    <w:rsid w:val="006155C8"/>
    <w:rsid w:val="00617678"/>
    <w:rsid w:val="00623851"/>
    <w:rsid w:val="0062592A"/>
    <w:rsid w:val="00646197"/>
    <w:rsid w:val="00647FD7"/>
    <w:rsid w:val="006506D0"/>
    <w:rsid w:val="00651E48"/>
    <w:rsid w:val="00652FC8"/>
    <w:rsid w:val="006545CB"/>
    <w:rsid w:val="00666D56"/>
    <w:rsid w:val="006709BC"/>
    <w:rsid w:val="0068029F"/>
    <w:rsid w:val="00684877"/>
    <w:rsid w:val="006919ED"/>
    <w:rsid w:val="00696A71"/>
    <w:rsid w:val="006A0B9C"/>
    <w:rsid w:val="006D2950"/>
    <w:rsid w:val="006F567F"/>
    <w:rsid w:val="0070670C"/>
    <w:rsid w:val="007078A6"/>
    <w:rsid w:val="00716815"/>
    <w:rsid w:val="00725091"/>
    <w:rsid w:val="00736D49"/>
    <w:rsid w:val="007525B2"/>
    <w:rsid w:val="00780880"/>
    <w:rsid w:val="007838A6"/>
    <w:rsid w:val="007B0E1F"/>
    <w:rsid w:val="007B6F6F"/>
    <w:rsid w:val="007D1EC4"/>
    <w:rsid w:val="007D5459"/>
    <w:rsid w:val="007E71CD"/>
    <w:rsid w:val="00812AFA"/>
    <w:rsid w:val="00820C9F"/>
    <w:rsid w:val="00824A9B"/>
    <w:rsid w:val="0082707E"/>
    <w:rsid w:val="008270C3"/>
    <w:rsid w:val="0083021F"/>
    <w:rsid w:val="008315B0"/>
    <w:rsid w:val="00833B35"/>
    <w:rsid w:val="00865A2B"/>
    <w:rsid w:val="00880B46"/>
    <w:rsid w:val="0088275A"/>
    <w:rsid w:val="00883410"/>
    <w:rsid w:val="008A6536"/>
    <w:rsid w:val="008B3AE5"/>
    <w:rsid w:val="008C388B"/>
    <w:rsid w:val="008C430D"/>
    <w:rsid w:val="008C76C4"/>
    <w:rsid w:val="008D21A6"/>
    <w:rsid w:val="0090245A"/>
    <w:rsid w:val="00920D11"/>
    <w:rsid w:val="00923EAB"/>
    <w:rsid w:val="00932F80"/>
    <w:rsid w:val="0094246A"/>
    <w:rsid w:val="0094624D"/>
    <w:rsid w:val="00966EEE"/>
    <w:rsid w:val="00971052"/>
    <w:rsid w:val="009727A5"/>
    <w:rsid w:val="00974998"/>
    <w:rsid w:val="00977C54"/>
    <w:rsid w:val="00981595"/>
    <w:rsid w:val="00981FB5"/>
    <w:rsid w:val="00983177"/>
    <w:rsid w:val="009A0665"/>
    <w:rsid w:val="009A2675"/>
    <w:rsid w:val="009A4633"/>
    <w:rsid w:val="009C0E2A"/>
    <w:rsid w:val="009C35C1"/>
    <w:rsid w:val="009F2A21"/>
    <w:rsid w:val="009F6FFF"/>
    <w:rsid w:val="00A11B69"/>
    <w:rsid w:val="00A16099"/>
    <w:rsid w:val="00A51933"/>
    <w:rsid w:val="00A61211"/>
    <w:rsid w:val="00A640BD"/>
    <w:rsid w:val="00A641A7"/>
    <w:rsid w:val="00A71127"/>
    <w:rsid w:val="00A72D7C"/>
    <w:rsid w:val="00A72F42"/>
    <w:rsid w:val="00A80665"/>
    <w:rsid w:val="00A94970"/>
    <w:rsid w:val="00AA3D16"/>
    <w:rsid w:val="00AA5EFD"/>
    <w:rsid w:val="00AD7919"/>
    <w:rsid w:val="00AF2B3A"/>
    <w:rsid w:val="00AF2E6B"/>
    <w:rsid w:val="00B21E6E"/>
    <w:rsid w:val="00B62EEF"/>
    <w:rsid w:val="00B63755"/>
    <w:rsid w:val="00B65782"/>
    <w:rsid w:val="00B75620"/>
    <w:rsid w:val="00B7693F"/>
    <w:rsid w:val="00B97B51"/>
    <w:rsid w:val="00BA0007"/>
    <w:rsid w:val="00BB1D79"/>
    <w:rsid w:val="00BB4AA9"/>
    <w:rsid w:val="00BC1D0C"/>
    <w:rsid w:val="00BC61BD"/>
    <w:rsid w:val="00BD1586"/>
    <w:rsid w:val="00C078CB"/>
    <w:rsid w:val="00C11978"/>
    <w:rsid w:val="00C204B2"/>
    <w:rsid w:val="00C22DBE"/>
    <w:rsid w:val="00C50059"/>
    <w:rsid w:val="00C5078F"/>
    <w:rsid w:val="00C66D08"/>
    <w:rsid w:val="00C7470C"/>
    <w:rsid w:val="00C87D73"/>
    <w:rsid w:val="00CA0E82"/>
    <w:rsid w:val="00CA164C"/>
    <w:rsid w:val="00CA4661"/>
    <w:rsid w:val="00CA4993"/>
    <w:rsid w:val="00CC3E43"/>
    <w:rsid w:val="00CC7EFE"/>
    <w:rsid w:val="00CD34E9"/>
    <w:rsid w:val="00CE67A3"/>
    <w:rsid w:val="00D1201E"/>
    <w:rsid w:val="00D24FA7"/>
    <w:rsid w:val="00D25829"/>
    <w:rsid w:val="00D35826"/>
    <w:rsid w:val="00D45A3E"/>
    <w:rsid w:val="00D52C02"/>
    <w:rsid w:val="00D64696"/>
    <w:rsid w:val="00D64F00"/>
    <w:rsid w:val="00D72897"/>
    <w:rsid w:val="00D7710E"/>
    <w:rsid w:val="00D90D49"/>
    <w:rsid w:val="00D9600B"/>
    <w:rsid w:val="00DB2EA0"/>
    <w:rsid w:val="00DC2CC5"/>
    <w:rsid w:val="00DC5D96"/>
    <w:rsid w:val="00DD4F3E"/>
    <w:rsid w:val="00DF3705"/>
    <w:rsid w:val="00DF5ABB"/>
    <w:rsid w:val="00E052FD"/>
    <w:rsid w:val="00E0623D"/>
    <w:rsid w:val="00E13E55"/>
    <w:rsid w:val="00E22BD9"/>
    <w:rsid w:val="00E23879"/>
    <w:rsid w:val="00E32D13"/>
    <w:rsid w:val="00E35A09"/>
    <w:rsid w:val="00E535E4"/>
    <w:rsid w:val="00E82502"/>
    <w:rsid w:val="00EA03CB"/>
    <w:rsid w:val="00EA6B34"/>
    <w:rsid w:val="00EA7406"/>
    <w:rsid w:val="00EB44E3"/>
    <w:rsid w:val="00EE101C"/>
    <w:rsid w:val="00EE1E7B"/>
    <w:rsid w:val="00EE5225"/>
    <w:rsid w:val="00F225BF"/>
    <w:rsid w:val="00F30516"/>
    <w:rsid w:val="00F43D76"/>
    <w:rsid w:val="00F53753"/>
    <w:rsid w:val="00F54C55"/>
    <w:rsid w:val="00F55755"/>
    <w:rsid w:val="00F7167E"/>
    <w:rsid w:val="00F7443C"/>
    <w:rsid w:val="00F84D68"/>
    <w:rsid w:val="00F9504D"/>
    <w:rsid w:val="00FA01DC"/>
    <w:rsid w:val="00FC2870"/>
    <w:rsid w:val="00FD3B5B"/>
    <w:rsid w:val="00FF19FE"/>
    <w:rsid w:val="00FF610E"/>
    <w:rsid w:val="00FF75A3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7305D6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CD6E-3908-43C4-97D8-620BF8F7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35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Daniel Mercedes</cp:lastModifiedBy>
  <cp:revision>103</cp:revision>
  <cp:lastPrinted>2011-03-04T18:48:00Z</cp:lastPrinted>
  <dcterms:created xsi:type="dcterms:W3CDTF">2018-09-13T13:54:00Z</dcterms:created>
  <dcterms:modified xsi:type="dcterms:W3CDTF">2026-09-14T18:22:00Z</dcterms:modified>
</cp:coreProperties>
</file>