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461" w14:textId="28E9E836" w:rsidR="00535962" w:rsidRPr="00F7167E" w:rsidRDefault="00FB369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5EF77C78">
                <wp:simplePos x="0" y="0"/>
                <wp:positionH relativeFrom="column">
                  <wp:posOffset>4564686</wp:posOffset>
                </wp:positionH>
                <wp:positionV relativeFrom="paragraph">
                  <wp:posOffset>160934</wp:posOffset>
                </wp:positionV>
                <wp:extent cx="183741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4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1E7F1018" w:rsidR="0026335F" w:rsidRPr="0026335F" w:rsidRDefault="00B4381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B369A">
                                  <w:rPr>
                                    <w:rStyle w:val="Style5"/>
                                    <w:lang w:val="es-DO"/>
                                  </w:rPr>
                                  <w:t>15</w:t>
                                </w:r>
                                <w:r w:rsidR="002C776A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FB369A">
                                  <w:rPr>
                                    <w:rStyle w:val="Style5"/>
                                    <w:lang w:val="es-DO"/>
                                  </w:rPr>
                                  <w:t>septiembre de</w:t>
                                </w:r>
                                <w:r w:rsidR="00344D78">
                                  <w:rPr>
                                    <w:rStyle w:val="Style5"/>
                                    <w:lang w:val="es-DO"/>
                                  </w:rPr>
                                  <w:t xml:space="preserve">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9.4pt;margin-top:12.65pt;width:144.7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" filled="f" stroked="f">
                <v:textbox>
                  <w:txbxContent>
                    <w:p w14:paraId="14653FD5" w14:textId="1E7F1018" w:rsidR="0026335F" w:rsidRPr="0026335F" w:rsidRDefault="00B4381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B369A">
                            <w:rPr>
                              <w:rStyle w:val="Style5"/>
                              <w:lang w:val="es-DO"/>
                            </w:rPr>
                            <w:t>15</w:t>
                          </w:r>
                          <w:r w:rsidR="002C776A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FB369A">
                            <w:rPr>
                              <w:rStyle w:val="Style5"/>
                              <w:lang w:val="es-DO"/>
                            </w:rPr>
                            <w:t>septiembre de</w:t>
                          </w:r>
                          <w:r w:rsidR="00344D78">
                            <w:rPr>
                              <w:rStyle w:val="Style5"/>
                              <w:lang w:val="es-DO"/>
                            </w:rPr>
                            <w:t xml:space="preserve">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A5A87"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5557A4B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27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50D2D065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095899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</w:t>
                                    </w:r>
                                    <w:r w:rsidR="00FB369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50D2D065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095899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</w:t>
                              </w:r>
                              <w:r w:rsidR="00FB369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B4381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B4381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E2DCB" w14:textId="77777777" w:rsidR="00B43817" w:rsidRDefault="00B43817" w:rsidP="001007E7">
      <w:pPr>
        <w:spacing w:after="0" w:line="240" w:lineRule="auto"/>
      </w:pPr>
      <w:r>
        <w:separator/>
      </w:r>
    </w:p>
  </w:endnote>
  <w:endnote w:type="continuationSeparator" w:id="0">
    <w:p w14:paraId="1B9733ED" w14:textId="77777777" w:rsidR="00B43817" w:rsidRDefault="00B4381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70433" w14:textId="77777777" w:rsidR="00B43817" w:rsidRDefault="00B43817" w:rsidP="001007E7">
      <w:pPr>
        <w:spacing w:after="0" w:line="240" w:lineRule="auto"/>
      </w:pPr>
      <w:r>
        <w:separator/>
      </w:r>
    </w:p>
  </w:footnote>
  <w:footnote w:type="continuationSeparator" w:id="0">
    <w:p w14:paraId="679D3532" w14:textId="77777777" w:rsidR="00B43817" w:rsidRDefault="00B4381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824CE"/>
    <w:rsid w:val="00082573"/>
    <w:rsid w:val="00095899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C776A"/>
    <w:rsid w:val="002D451D"/>
    <w:rsid w:val="002E1412"/>
    <w:rsid w:val="002E509B"/>
    <w:rsid w:val="00314023"/>
    <w:rsid w:val="00340991"/>
    <w:rsid w:val="00341484"/>
    <w:rsid w:val="00344D78"/>
    <w:rsid w:val="00392351"/>
    <w:rsid w:val="003A6141"/>
    <w:rsid w:val="003C0D53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82515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16F10"/>
    <w:rsid w:val="00B43817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BF5D1F"/>
    <w:rsid w:val="00C078CB"/>
    <w:rsid w:val="00C22DBE"/>
    <w:rsid w:val="00C5078F"/>
    <w:rsid w:val="00C66D08"/>
    <w:rsid w:val="00C7470C"/>
    <w:rsid w:val="00C80BE0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B369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985FE-DB0B-4913-9AC3-8A6508158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13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28</cp:revision>
  <cp:lastPrinted>2011-03-04T18:48:00Z</cp:lastPrinted>
  <dcterms:created xsi:type="dcterms:W3CDTF">2023-02-26T17:21:00Z</dcterms:created>
  <dcterms:modified xsi:type="dcterms:W3CDTF">2026-09-15T19:11:00Z</dcterms:modified>
</cp:coreProperties>
</file>