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4FBBB20E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CA3513" w:rsidRPr="00CA3513">
                                          <w:rPr>
                                            <w:lang w:val="en-US"/>
                                          </w:rPr>
                                          <w:t>1</w:t>
                                        </w:r>
                                        <w:r w:rsidR="00381483" w:rsidRPr="00381483">
                                          <w:rPr>
                                            <w:lang w:val="en-US"/>
                                          </w:rPr>
                                          <w:t>11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F270DF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4FBBB20E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CA3513" w:rsidRPr="00CA3513">
                                    <w:rPr>
                                      <w:lang w:val="en-US"/>
                                    </w:rPr>
                                    <w:t>1</w:t>
                                  </w:r>
                                  <w:r w:rsidR="00381483" w:rsidRPr="00381483">
                                    <w:rPr>
                                      <w:lang w:val="en-US"/>
                                    </w:rPr>
                                    <w:t>11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F270DF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s-DO" w:eastAsia="es-DO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F270DF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F270DF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83CDD" w:rsidRPr="00683CDD" w:rsidRDefault="00E113A9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:rsidR="002E1412" w:rsidRPr="002E1412" w:rsidRDefault="00E113A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" stroked="f">
                <v:textbox>
                  <w:txbxContent>
                    <w:p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" filled="f" stroked="f">
                <v:textbox>
                  <w:txbxContent>
                    <w:p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4DF6D5FF">
                <wp:simplePos x="0" y="0"/>
                <wp:positionH relativeFrom="column">
                  <wp:posOffset>7486650</wp:posOffset>
                </wp:positionH>
                <wp:positionV relativeFrom="paragraph">
                  <wp:posOffset>96520</wp:posOffset>
                </wp:positionV>
                <wp:extent cx="142621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40798DA8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</w:t>
                            </w:r>
                            <w:r w:rsidR="0033702A">
                              <w:t>21</w:t>
                            </w:r>
                            <w:r w:rsidR="005C641E">
                              <w:t>/</w:t>
                            </w:r>
                            <w:r w:rsidR="0033702A">
                              <w:t>07</w:t>
                            </w:r>
                            <w:r>
                              <w:t>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89.5pt;margin-top:7.6pt;width:112.3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Hq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" filled="f" stroked="f">
                <v:textbox>
                  <w:txbxContent>
                    <w:p w14:paraId="71FB5569" w14:textId="40798DA8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</w:t>
                      </w:r>
                      <w:r w:rsidR="0033702A">
                        <w:t>21</w:t>
                      </w:r>
                      <w:r w:rsidR="005C641E">
                        <w:t>/</w:t>
                      </w:r>
                      <w:r w:rsidR="0033702A">
                        <w:t>07</w:t>
                      </w:r>
                      <w:r>
                        <w:t>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0901D" w14:textId="77777777" w:rsidR="00F270DF" w:rsidRDefault="00F270DF" w:rsidP="001007E7">
      <w:pPr>
        <w:spacing w:after="0" w:line="240" w:lineRule="auto"/>
      </w:pPr>
      <w:r>
        <w:separator/>
      </w:r>
    </w:p>
  </w:endnote>
  <w:endnote w:type="continuationSeparator" w:id="0">
    <w:p w14:paraId="53A77F1A" w14:textId="77777777" w:rsidR="00F270DF" w:rsidRDefault="00F270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5EDD3" w14:textId="77777777" w:rsidR="00F270DF" w:rsidRDefault="00F270DF" w:rsidP="001007E7">
      <w:pPr>
        <w:spacing w:after="0" w:line="240" w:lineRule="auto"/>
      </w:pPr>
      <w:r>
        <w:separator/>
      </w:r>
    </w:p>
  </w:footnote>
  <w:footnote w:type="continuationSeparator" w:id="0">
    <w:p w14:paraId="3B0BAF4D" w14:textId="77777777" w:rsidR="00F270DF" w:rsidRDefault="00F270DF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824CE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E61DE"/>
    <w:rsid w:val="001E73F1"/>
    <w:rsid w:val="001F73A7"/>
    <w:rsid w:val="002003A9"/>
    <w:rsid w:val="002009A7"/>
    <w:rsid w:val="00243288"/>
    <w:rsid w:val="00253DBA"/>
    <w:rsid w:val="0026335F"/>
    <w:rsid w:val="002823F7"/>
    <w:rsid w:val="002E1412"/>
    <w:rsid w:val="002E6B9A"/>
    <w:rsid w:val="00314023"/>
    <w:rsid w:val="00332B0B"/>
    <w:rsid w:val="0033702A"/>
    <w:rsid w:val="00381483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21D9D"/>
    <w:rsid w:val="00535962"/>
    <w:rsid w:val="00574DDE"/>
    <w:rsid w:val="00587691"/>
    <w:rsid w:val="005C0FD4"/>
    <w:rsid w:val="005C641E"/>
    <w:rsid w:val="005C72BC"/>
    <w:rsid w:val="005D0CD9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45AC"/>
    <w:rsid w:val="006F28AA"/>
    <w:rsid w:val="00706102"/>
    <w:rsid w:val="00721F4E"/>
    <w:rsid w:val="00725091"/>
    <w:rsid w:val="007532B2"/>
    <w:rsid w:val="00780880"/>
    <w:rsid w:val="007B6F6F"/>
    <w:rsid w:val="007D5E6F"/>
    <w:rsid w:val="007F490D"/>
    <w:rsid w:val="00806C78"/>
    <w:rsid w:val="00807015"/>
    <w:rsid w:val="00831319"/>
    <w:rsid w:val="00845FCE"/>
    <w:rsid w:val="00850351"/>
    <w:rsid w:val="008602D0"/>
    <w:rsid w:val="00862F3E"/>
    <w:rsid w:val="008B3AE5"/>
    <w:rsid w:val="008D148F"/>
    <w:rsid w:val="00903E75"/>
    <w:rsid w:val="00982515"/>
    <w:rsid w:val="009B42B9"/>
    <w:rsid w:val="00A16099"/>
    <w:rsid w:val="00A640BD"/>
    <w:rsid w:val="00A969B3"/>
    <w:rsid w:val="00AC0CC2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4766F"/>
    <w:rsid w:val="00C66D08"/>
    <w:rsid w:val="00C7650B"/>
    <w:rsid w:val="00C80BE0"/>
    <w:rsid w:val="00C857D9"/>
    <w:rsid w:val="00CA0E82"/>
    <w:rsid w:val="00CA3513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4CB"/>
    <w:rsid w:val="00E13BF0"/>
    <w:rsid w:val="00E13E55"/>
    <w:rsid w:val="00E824B2"/>
    <w:rsid w:val="00E82D3B"/>
    <w:rsid w:val="00EA40CE"/>
    <w:rsid w:val="00EA7406"/>
    <w:rsid w:val="00ED6ED7"/>
    <w:rsid w:val="00EE1E7B"/>
    <w:rsid w:val="00F225BF"/>
    <w:rsid w:val="00F270D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FF4E2-9D5C-4694-8D92-097AB8AEE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Secundino Trinidad</cp:lastModifiedBy>
  <cp:revision>24</cp:revision>
  <cp:lastPrinted>2011-03-04T18:41:00Z</cp:lastPrinted>
  <dcterms:created xsi:type="dcterms:W3CDTF">2025-01-13T15:23:00Z</dcterms:created>
  <dcterms:modified xsi:type="dcterms:W3CDTF">2026-09-15T19:10:00Z</dcterms:modified>
</cp:coreProperties>
</file>