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0E5E5" w14:textId="77777777" w:rsidR="00535962" w:rsidRPr="00F7167E" w:rsidRDefault="00FC6C88">
      <w:r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2A89CE1" wp14:editId="199714AB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9CE346" w14:textId="30A6E63A" w:rsidR="002E1412" w:rsidRPr="002E1412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EE0749">
                                  <w:rPr>
                                    <w:rStyle w:val="Style6"/>
                                  </w:rPr>
                                  <w:t>Ministerio de la Mujer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A89CE1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vrK9AEAAMo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" stroked="f">
                <v:textbox>
                  <w:txbxContent>
                    <w:p w14:paraId="159CE346" w14:textId="30A6E63A" w:rsidR="002E1412" w:rsidRPr="002E1412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EE0749">
                            <w:rPr>
                              <w:rStyle w:val="Style6"/>
                            </w:rPr>
                            <w:t>Ministerio de la Mujer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val="es-MX" w:eastAsia="es-MX"/>
        </w:rPr>
        <w:drawing>
          <wp:anchor distT="0" distB="0" distL="114300" distR="114300" simplePos="0" relativeHeight="251658752" behindDoc="0" locked="0" layoutInCell="1" allowOverlap="1" wp14:anchorId="5400AF0D" wp14:editId="394868C7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29E87914" wp14:editId="5679C57D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12700" t="6350" r="10160" b="6985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p w14:paraId="0D531784" w14:textId="4AFB78D4" w:rsidR="00957FDA" w:rsidRPr="00535962" w:rsidRDefault="00FF65B3" w:rsidP="004B4FCE">
                                    <w:r>
                                      <w:t>MMUJER</w:t>
                                    </w:r>
                                    <w:r w:rsidR="00C67904">
                                      <w:rPr>
                                        <w:lang w:val="es-DO"/>
                                      </w:rPr>
                                      <w:t>-</w:t>
                                    </w:r>
                                    <w:r w:rsidR="00DE4A0A">
                                      <w:t>DAF-CM-202</w:t>
                                    </w:r>
                                    <w:r>
                                      <w:t>6</w:t>
                                    </w:r>
                                    <w:r w:rsidR="00DE4A0A">
                                      <w:t>-</w:t>
                                    </w:r>
                                    <w:r w:rsidR="00964B76">
                                      <w:t>00</w:t>
                                    </w:r>
                                    <w:r w:rsidR="00655A46">
                                      <w:t>7</w:t>
                                    </w:r>
                                    <w:r w:rsidR="00F84E06">
                                      <w:t>5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03BA1EF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E87914" id="Group 21" o:spid="_x0000_s1027" style="position:absolute;margin-left:573.25pt;margin-top:-4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p w14:paraId="0D531784" w14:textId="4AFB78D4" w:rsidR="00957FDA" w:rsidRPr="00535962" w:rsidRDefault="00FF65B3" w:rsidP="004B4FCE">
                              <w:r>
                                <w:t>MMUJER</w:t>
                              </w:r>
                              <w:r w:rsidR="00C67904">
                                <w:rPr>
                                  <w:lang w:val="es-DO"/>
                                </w:rPr>
                                <w:t>-</w:t>
                              </w:r>
                              <w:r w:rsidR="00DE4A0A">
                                <w:t>DAF-CM-202</w:t>
                              </w:r>
                              <w:r>
                                <w:t>6</w:t>
                              </w:r>
                              <w:r w:rsidR="00DE4A0A">
                                <w:t>-</w:t>
                              </w:r>
                              <w:r w:rsidR="00964B76">
                                <w:t>00</w:t>
                              </w:r>
                              <w:r w:rsidR="00655A46">
                                <w:t>7</w:t>
                              </w:r>
                              <w:r w:rsidR="00F84E06">
                                <w:t>5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03BA1EF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89A225B" wp14:editId="6C24BDA5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59DAF5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A225B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4859DAF5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8C52CF" wp14:editId="1A51B062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99DAD3" w14:textId="00BD1BB3" w:rsidR="00BC61BD" w:rsidRPr="00BC61BD" w:rsidRDefault="003823E1">
                            <w:pPr>
                              <w:rPr>
                                <w:lang w:val="en-US"/>
                              </w:rPr>
                            </w:pPr>
                            <w:r w:rsidRPr="003823E1">
                              <w:rPr>
                                <w:noProof/>
                                <w:lang w:val="es-MX" w:eastAsia="es-MX"/>
                              </w:rPr>
                              <w:drawing>
                                <wp:inline distT="0" distB="0" distL="0" distR="0" wp14:anchorId="71DC5979" wp14:editId="11F0AFF1">
                                  <wp:extent cx="872490" cy="677754"/>
                                  <wp:effectExtent l="0" t="0" r="0" b="8255"/>
                                  <wp:docPr id="2" name="Imagen 1" descr="Imagen que contiene Logotipo&#10;&#10;El contenido generado por IA puede ser incorrecto.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360FA2CB-9118-420A-9BCE-DB7DD64ECCD7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Imagen 1" descr="Imagen que contiene Logotipo&#10;&#10;El contenido generado por IA puede ser incorrecto.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360FA2CB-9118-420A-9BCE-DB7DD64ECCD7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72490" cy="67775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8C52CF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p w14:paraId="2099DAD3" w14:textId="00BD1BB3" w:rsidR="00BC61BD" w:rsidRPr="00BC61BD" w:rsidRDefault="003823E1">
                      <w:pPr>
                        <w:rPr>
                          <w:lang w:val="en-US"/>
                        </w:rPr>
                      </w:pPr>
                      <w:r w:rsidRPr="003823E1">
                        <w:rPr>
                          <w:noProof/>
                          <w:lang w:val="es-MX" w:eastAsia="es-MX"/>
                        </w:rPr>
                        <w:drawing>
                          <wp:inline distT="0" distB="0" distL="0" distR="0" wp14:anchorId="71DC5979" wp14:editId="11F0AFF1">
                            <wp:extent cx="872490" cy="677754"/>
                            <wp:effectExtent l="0" t="0" r="0" b="8255"/>
                            <wp:docPr id="2" name="Imagen 1" descr="Imagen que contiene Logotipo&#10;&#10;El contenido generado por IA puede ser incorrecto.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360FA2CB-9118-420A-9BCE-DB7DD64ECCD7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Imagen 1" descr="Imagen que contiene Logotipo&#10;&#10;El contenido generado por IA puede ser incorrecto.">
                                      <a:extLst>
                                        <a:ext uri="{FF2B5EF4-FFF2-40B4-BE49-F238E27FC236}">
                                          <a16:creationId xmlns:a16="http://schemas.microsoft.com/office/drawing/2014/main" id="{360FA2CB-9118-420A-9BCE-DB7DD64ECCD7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72490" cy="67775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23053B6" w14:textId="77777777" w:rsidR="00535962" w:rsidRPr="00535962" w:rsidRDefault="00FC6C88" w:rsidP="00535962">
      <w:r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AE869A1" wp14:editId="51293102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2540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F25FA9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E869A1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67F25FA9" w14:textId="77777777" w:rsidR="00F7443C" w:rsidRPr="004767CC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44A0CAB" wp14:editId="17D4C807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CC400C" w14:textId="77777777" w:rsidR="0026335F" w:rsidRPr="0026335F" w:rsidRDefault="0026335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4A0CAB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13CC400C" w14:textId="77777777" w:rsidR="0026335F" w:rsidRPr="0026335F" w:rsidRDefault="0026335F"/>
                  </w:txbxContent>
                </v:textbox>
              </v:shape>
            </w:pict>
          </mc:Fallback>
        </mc:AlternateContent>
      </w:r>
    </w:p>
    <w:p w14:paraId="23085EEF" w14:textId="77777777" w:rsidR="00535962" w:rsidRDefault="00FC6C88" w:rsidP="00535962">
      <w:r>
        <w:rPr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90A6818" wp14:editId="7F48395B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2540" r="3175" b="254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3FAE0C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E66AC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E66AC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E66AC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 w:rsidRP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E66AC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0A6818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2C3FAE0C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E66ACF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E66ACF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E66ACF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B3101F" w:rsidRP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E66ACF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132ECD4B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3"/>
        <w:gridCol w:w="1276"/>
        <w:gridCol w:w="1277"/>
        <w:gridCol w:w="1701"/>
        <w:gridCol w:w="1559"/>
        <w:gridCol w:w="1843"/>
      </w:tblGrid>
      <w:tr w:rsidR="0037246F" w14:paraId="5B0A364A" w14:textId="77777777" w:rsidTr="004B4FCE">
        <w:trPr>
          <w:trHeight w:val="560"/>
          <w:jc w:val="center"/>
        </w:trPr>
        <w:tc>
          <w:tcPr>
            <w:tcW w:w="849" w:type="dxa"/>
            <w:vAlign w:val="center"/>
          </w:tcPr>
          <w:p w14:paraId="05868141" w14:textId="77777777" w:rsidR="0037246F" w:rsidRPr="00131369" w:rsidRDefault="00297294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</w:t>
            </w:r>
            <w:r w:rsidR="0037246F"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3" w:type="dxa"/>
            <w:vAlign w:val="center"/>
          </w:tcPr>
          <w:p w14:paraId="1419474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28D005C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4F7B33E2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FootnoteReference"/>
                <w:sz w:val="22"/>
                <w:szCs w:val="22"/>
              </w:rPr>
              <w:footnoteReference w:id="1"/>
            </w:r>
          </w:p>
        </w:tc>
        <w:tc>
          <w:tcPr>
            <w:tcW w:w="1277" w:type="dxa"/>
            <w:vAlign w:val="center"/>
          </w:tcPr>
          <w:p w14:paraId="4482379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FootnoteReferenc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529BC1E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3C6A5BD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57510A6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4B4FCE" w14:paraId="739A87F0" w14:textId="77777777" w:rsidTr="004B4FCE">
        <w:trPr>
          <w:trHeight w:val="457"/>
          <w:jc w:val="center"/>
        </w:trPr>
        <w:tc>
          <w:tcPr>
            <w:tcW w:w="849" w:type="dxa"/>
          </w:tcPr>
          <w:p w14:paraId="31D1994A" w14:textId="77777777" w:rsidR="004B4FCE" w:rsidRPr="004B4FCE" w:rsidRDefault="004B4FCE" w:rsidP="004B4FCE">
            <w:r w:rsidRPr="004B4FCE">
              <w:t xml:space="preserve">     1</w:t>
            </w:r>
          </w:p>
        </w:tc>
        <w:tc>
          <w:tcPr>
            <w:tcW w:w="5583" w:type="dxa"/>
          </w:tcPr>
          <w:p w14:paraId="50F26EA5" w14:textId="77777777" w:rsidR="004B4FCE" w:rsidRPr="004B4FCE" w:rsidRDefault="004B4FCE" w:rsidP="004B4FCE"/>
        </w:tc>
        <w:tc>
          <w:tcPr>
            <w:tcW w:w="1276" w:type="dxa"/>
          </w:tcPr>
          <w:p w14:paraId="7F8B83B5" w14:textId="77777777" w:rsidR="004B4FCE" w:rsidRPr="004B4FCE" w:rsidRDefault="00B46841" w:rsidP="004B4FCE">
            <w:r>
              <w:t xml:space="preserve">       </w:t>
            </w:r>
          </w:p>
        </w:tc>
        <w:tc>
          <w:tcPr>
            <w:tcW w:w="1277" w:type="dxa"/>
          </w:tcPr>
          <w:p w14:paraId="2648B9CE" w14:textId="77777777" w:rsidR="004B4FCE" w:rsidRPr="004B4FCE" w:rsidRDefault="004B4FCE" w:rsidP="004B4FCE"/>
        </w:tc>
        <w:tc>
          <w:tcPr>
            <w:tcW w:w="1701" w:type="dxa"/>
          </w:tcPr>
          <w:p w14:paraId="4F0CE1D6" w14:textId="77777777" w:rsidR="004B4FCE" w:rsidRPr="004B4FCE" w:rsidRDefault="004B4FCE" w:rsidP="004B4FCE">
            <w:r w:rsidRPr="004B4FCE">
              <w:t xml:space="preserve">    </w:t>
            </w:r>
          </w:p>
        </w:tc>
        <w:tc>
          <w:tcPr>
            <w:tcW w:w="1559" w:type="dxa"/>
          </w:tcPr>
          <w:p w14:paraId="3C40ABF4" w14:textId="77777777" w:rsidR="004B4FCE" w:rsidRPr="004B4FCE" w:rsidRDefault="004B4FCE" w:rsidP="004B4FCE"/>
        </w:tc>
        <w:tc>
          <w:tcPr>
            <w:tcW w:w="1843" w:type="dxa"/>
          </w:tcPr>
          <w:p w14:paraId="181187FC" w14:textId="77777777" w:rsidR="004B4FCE" w:rsidRPr="004B4FCE" w:rsidRDefault="004B4FCE" w:rsidP="004B4FCE"/>
        </w:tc>
      </w:tr>
      <w:tr w:rsidR="004B4FCE" w14:paraId="4A4E1829" w14:textId="77777777" w:rsidTr="004B4FCE">
        <w:trPr>
          <w:trHeight w:val="457"/>
          <w:jc w:val="center"/>
        </w:trPr>
        <w:tc>
          <w:tcPr>
            <w:tcW w:w="849" w:type="dxa"/>
          </w:tcPr>
          <w:p w14:paraId="0A5E07A3" w14:textId="77777777" w:rsidR="004B4FCE" w:rsidRPr="004B4FCE" w:rsidRDefault="004B4FCE" w:rsidP="004B4FCE">
            <w:r w:rsidRPr="004B4FCE">
              <w:t xml:space="preserve">     2</w:t>
            </w:r>
          </w:p>
        </w:tc>
        <w:tc>
          <w:tcPr>
            <w:tcW w:w="5583" w:type="dxa"/>
          </w:tcPr>
          <w:p w14:paraId="5457BF05" w14:textId="77777777" w:rsidR="004B4FCE" w:rsidRPr="004B4FCE" w:rsidRDefault="004B4FCE" w:rsidP="004B4FCE"/>
        </w:tc>
        <w:tc>
          <w:tcPr>
            <w:tcW w:w="1276" w:type="dxa"/>
          </w:tcPr>
          <w:p w14:paraId="4548159B" w14:textId="77777777" w:rsidR="004B4FCE" w:rsidRPr="004B4FCE" w:rsidRDefault="00B46841" w:rsidP="004B4FCE">
            <w:r>
              <w:t xml:space="preserve">       </w:t>
            </w:r>
          </w:p>
        </w:tc>
        <w:tc>
          <w:tcPr>
            <w:tcW w:w="1277" w:type="dxa"/>
          </w:tcPr>
          <w:p w14:paraId="7971BFA2" w14:textId="77777777" w:rsidR="004B4FCE" w:rsidRPr="004B4FCE" w:rsidRDefault="004B4FCE" w:rsidP="004B4FCE"/>
        </w:tc>
        <w:tc>
          <w:tcPr>
            <w:tcW w:w="1701" w:type="dxa"/>
          </w:tcPr>
          <w:p w14:paraId="1BD1B260" w14:textId="77777777" w:rsidR="004B4FCE" w:rsidRPr="004B4FCE" w:rsidRDefault="004B4FCE" w:rsidP="004B4FCE">
            <w:r w:rsidRPr="004B4FCE">
              <w:t xml:space="preserve">    </w:t>
            </w:r>
          </w:p>
        </w:tc>
        <w:tc>
          <w:tcPr>
            <w:tcW w:w="1559" w:type="dxa"/>
          </w:tcPr>
          <w:p w14:paraId="56B4BE8D" w14:textId="77777777" w:rsidR="004B4FCE" w:rsidRPr="004B4FCE" w:rsidRDefault="004B4FCE" w:rsidP="004B4FCE"/>
        </w:tc>
        <w:tc>
          <w:tcPr>
            <w:tcW w:w="1843" w:type="dxa"/>
          </w:tcPr>
          <w:p w14:paraId="6EFF1178" w14:textId="77777777" w:rsidR="004B4FCE" w:rsidRPr="004B4FCE" w:rsidRDefault="004B4FCE" w:rsidP="004B4FCE"/>
        </w:tc>
      </w:tr>
      <w:tr w:rsidR="004B4FCE" w14:paraId="290AF287" w14:textId="77777777" w:rsidTr="004B4FCE">
        <w:trPr>
          <w:trHeight w:val="457"/>
          <w:jc w:val="center"/>
        </w:trPr>
        <w:tc>
          <w:tcPr>
            <w:tcW w:w="849" w:type="dxa"/>
          </w:tcPr>
          <w:p w14:paraId="3101C891" w14:textId="77777777" w:rsidR="004B4FCE" w:rsidRPr="004B4FCE" w:rsidRDefault="004B4FCE" w:rsidP="004B4FCE">
            <w:r w:rsidRPr="004B4FCE">
              <w:t xml:space="preserve">    3</w:t>
            </w:r>
          </w:p>
        </w:tc>
        <w:tc>
          <w:tcPr>
            <w:tcW w:w="5583" w:type="dxa"/>
          </w:tcPr>
          <w:p w14:paraId="2C783D31" w14:textId="77777777" w:rsidR="004B4FCE" w:rsidRPr="004B4FCE" w:rsidRDefault="004B4FCE" w:rsidP="004B4FCE"/>
        </w:tc>
        <w:tc>
          <w:tcPr>
            <w:tcW w:w="1276" w:type="dxa"/>
          </w:tcPr>
          <w:p w14:paraId="1BD04477" w14:textId="77777777" w:rsidR="004B4FCE" w:rsidRPr="004B4FCE" w:rsidRDefault="00B46841" w:rsidP="004B4FCE">
            <w:r>
              <w:t xml:space="preserve">       </w:t>
            </w:r>
          </w:p>
        </w:tc>
        <w:tc>
          <w:tcPr>
            <w:tcW w:w="1277" w:type="dxa"/>
          </w:tcPr>
          <w:p w14:paraId="1FDF3D88" w14:textId="77777777" w:rsidR="004B4FCE" w:rsidRPr="004B4FCE" w:rsidRDefault="004B4FCE" w:rsidP="004B4FCE"/>
        </w:tc>
        <w:tc>
          <w:tcPr>
            <w:tcW w:w="1701" w:type="dxa"/>
          </w:tcPr>
          <w:p w14:paraId="52485C01" w14:textId="77777777" w:rsidR="004B4FCE" w:rsidRPr="004B4FCE" w:rsidRDefault="004B4FCE" w:rsidP="004B4FCE"/>
        </w:tc>
        <w:tc>
          <w:tcPr>
            <w:tcW w:w="1559" w:type="dxa"/>
          </w:tcPr>
          <w:p w14:paraId="3CFE64C9" w14:textId="77777777" w:rsidR="004B4FCE" w:rsidRPr="004B4FCE" w:rsidRDefault="004B4FCE" w:rsidP="004B4FCE"/>
        </w:tc>
        <w:tc>
          <w:tcPr>
            <w:tcW w:w="1843" w:type="dxa"/>
          </w:tcPr>
          <w:p w14:paraId="066D455F" w14:textId="77777777" w:rsidR="004B4FCE" w:rsidRPr="004B4FCE" w:rsidRDefault="004B4FCE" w:rsidP="004B4FCE"/>
        </w:tc>
      </w:tr>
      <w:tr w:rsidR="004B4FCE" w14:paraId="2A503D0A" w14:textId="77777777" w:rsidTr="004B4FCE">
        <w:trPr>
          <w:trHeight w:val="457"/>
          <w:jc w:val="center"/>
        </w:trPr>
        <w:tc>
          <w:tcPr>
            <w:tcW w:w="849" w:type="dxa"/>
          </w:tcPr>
          <w:p w14:paraId="2406F48B" w14:textId="77777777" w:rsidR="004B4FCE" w:rsidRPr="004B4FCE" w:rsidRDefault="004B4FCE" w:rsidP="004B4FCE">
            <w:r w:rsidRPr="004B4FCE">
              <w:t xml:space="preserve">    4</w:t>
            </w:r>
          </w:p>
        </w:tc>
        <w:tc>
          <w:tcPr>
            <w:tcW w:w="5583" w:type="dxa"/>
          </w:tcPr>
          <w:p w14:paraId="39E0479F" w14:textId="77777777" w:rsidR="004B4FCE" w:rsidRPr="004B4FCE" w:rsidRDefault="004B4FCE" w:rsidP="004B4FCE"/>
        </w:tc>
        <w:tc>
          <w:tcPr>
            <w:tcW w:w="1276" w:type="dxa"/>
          </w:tcPr>
          <w:p w14:paraId="6C287168" w14:textId="77777777" w:rsidR="004B4FCE" w:rsidRPr="004B4FCE" w:rsidRDefault="00B46841" w:rsidP="004B4FCE">
            <w:r>
              <w:t xml:space="preserve">       </w:t>
            </w:r>
          </w:p>
        </w:tc>
        <w:tc>
          <w:tcPr>
            <w:tcW w:w="1277" w:type="dxa"/>
          </w:tcPr>
          <w:p w14:paraId="66938A08" w14:textId="77777777" w:rsidR="004B4FCE" w:rsidRPr="004B4FCE" w:rsidRDefault="004B4FCE" w:rsidP="0073472E">
            <w:r>
              <w:t xml:space="preserve">    </w:t>
            </w:r>
          </w:p>
        </w:tc>
        <w:tc>
          <w:tcPr>
            <w:tcW w:w="1701" w:type="dxa"/>
          </w:tcPr>
          <w:p w14:paraId="45233A6F" w14:textId="77777777" w:rsidR="004B4FCE" w:rsidRPr="004B4FCE" w:rsidRDefault="004B4FCE" w:rsidP="004B4FCE"/>
        </w:tc>
        <w:tc>
          <w:tcPr>
            <w:tcW w:w="1559" w:type="dxa"/>
          </w:tcPr>
          <w:p w14:paraId="738592E2" w14:textId="77777777" w:rsidR="004B4FCE" w:rsidRPr="004B4FCE" w:rsidRDefault="004B4FCE" w:rsidP="004B4FCE"/>
        </w:tc>
        <w:tc>
          <w:tcPr>
            <w:tcW w:w="1843" w:type="dxa"/>
          </w:tcPr>
          <w:p w14:paraId="6660CAC8" w14:textId="77777777" w:rsidR="004B4FCE" w:rsidRPr="004B4FCE" w:rsidRDefault="004B4FCE" w:rsidP="004B4FCE"/>
        </w:tc>
      </w:tr>
      <w:tr w:rsidR="0037246F" w14:paraId="1BEE2B73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63426F10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06ABAF21" w14:textId="77777777" w:rsidR="0037246F" w:rsidRPr="00D90C2A" w:rsidRDefault="00323ACC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TOTAL</w:t>
            </w:r>
            <w:r w:rsidR="0037246F"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 w:rsidR="0037246F">
              <w:rPr>
                <w:b/>
                <w:sz w:val="22"/>
                <w:szCs w:val="22"/>
              </w:rPr>
              <w:t>………………</w:t>
            </w:r>
            <w:r w:rsidR="005F766A" w:rsidRPr="00D90C2A">
              <w:rPr>
                <w:b/>
                <w:sz w:val="22"/>
                <w:szCs w:val="22"/>
              </w:rPr>
              <w:t>…</w:t>
            </w:r>
            <w:r w:rsidR="005F766A">
              <w:rPr>
                <w:b/>
                <w:sz w:val="22"/>
                <w:szCs w:val="22"/>
              </w:rPr>
              <w:t>…</w:t>
            </w:r>
            <w:r w:rsidR="0037246F" w:rsidRPr="00D90C2A">
              <w:rPr>
                <w:b/>
                <w:sz w:val="22"/>
                <w:szCs w:val="22"/>
              </w:rPr>
              <w:t>……… RD$</w:t>
            </w:r>
          </w:p>
          <w:p w14:paraId="036A3133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1B059DEA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4187EA42" w14:textId="77777777" w:rsidR="0037246F" w:rsidRPr="00A24343" w:rsidRDefault="0037246F" w:rsidP="0037246F">
      <w:pPr>
        <w:pStyle w:val="BodyText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1632AE0F" w14:textId="77777777" w:rsidR="0037246F" w:rsidRPr="009B0931" w:rsidRDefault="0037246F" w:rsidP="0037246F">
      <w:pPr>
        <w:pStyle w:val="BodyText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314C4540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56096CE2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42A302A0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FC6C88"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0CD53B2" wp14:editId="30107C0D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3810" r="0" b="635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A0AED1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CD53B2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2BA0AED1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89606F" w14:textId="77777777" w:rsidR="00055E12" w:rsidRDefault="00055E12" w:rsidP="001007E7">
      <w:pPr>
        <w:spacing w:after="0" w:line="240" w:lineRule="auto"/>
      </w:pPr>
      <w:r>
        <w:separator/>
      </w:r>
    </w:p>
  </w:endnote>
  <w:endnote w:type="continuationSeparator" w:id="0">
    <w:p w14:paraId="45AC9C7A" w14:textId="77777777" w:rsidR="00055E12" w:rsidRDefault="00055E12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26FB2" w14:textId="77777777" w:rsidR="001007E7" w:rsidRDefault="00FC6C88">
    <w:pPr>
      <w:pStyle w:val="Footer"/>
    </w:pPr>
    <w:r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6C22288" wp14:editId="70B3AABF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1905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BE03F1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0A9F01E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526D983F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6C2228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1CBE03F1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0A9F01E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526D983F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4263C499" w14:textId="77777777" w:rsidR="001007E7" w:rsidRDefault="00FC6C88">
    <w:pPr>
      <w:pStyle w:val="Footer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7AA5E71" wp14:editId="1DF5F509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BB11A3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7AA5E71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4CBB11A3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0879FF9F" w14:textId="77777777" w:rsidR="00B97B51" w:rsidRDefault="00AC7631" w:rsidP="00B97B51">
    <w:pPr>
      <w:pStyle w:val="Footer"/>
      <w:rPr>
        <w:rFonts w:ascii="Arial Narrow" w:hAnsi="Arial Narrow"/>
        <w:sz w:val="12"/>
      </w:rPr>
    </w:pPr>
    <w:r>
      <w:rPr>
        <w:noProof/>
        <w:lang w:val="es-MX" w:eastAsia="es-MX"/>
      </w:rPr>
      <w:drawing>
        <wp:anchor distT="0" distB="0" distL="114300" distR="114300" simplePos="0" relativeHeight="251664384" behindDoc="0" locked="0" layoutInCell="1" allowOverlap="1" wp14:anchorId="7FC627E4" wp14:editId="6FF55CEC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4B5028AA" w14:textId="77777777" w:rsidR="00B97B51" w:rsidRDefault="00B97B51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73E733" w14:textId="77777777" w:rsidR="00055E12" w:rsidRDefault="00055E12" w:rsidP="001007E7">
      <w:pPr>
        <w:spacing w:after="0" w:line="240" w:lineRule="auto"/>
      </w:pPr>
      <w:r>
        <w:separator/>
      </w:r>
    </w:p>
  </w:footnote>
  <w:footnote w:type="continuationSeparator" w:id="0">
    <w:p w14:paraId="01B2DC07" w14:textId="77777777" w:rsidR="00055E12" w:rsidRDefault="00055E12" w:rsidP="001007E7">
      <w:pPr>
        <w:spacing w:after="0" w:line="240" w:lineRule="auto"/>
      </w:pPr>
      <w:r>
        <w:continuationSeparator/>
      </w:r>
    </w:p>
  </w:footnote>
  <w:footnote w:id="1">
    <w:p w14:paraId="32FAB6C2" w14:textId="77777777" w:rsidR="0037246F" w:rsidRPr="00403697" w:rsidRDefault="0037246F" w:rsidP="0037246F">
      <w:pPr>
        <w:pStyle w:val="FootnoteText"/>
        <w:rPr>
          <w:rFonts w:ascii="Arial" w:hAnsi="Arial" w:cs="Arial"/>
          <w:sz w:val="16"/>
          <w:lang w:val="es-ES_tradnl"/>
        </w:rPr>
      </w:pPr>
      <w:r w:rsidRPr="00403697">
        <w:rPr>
          <w:rStyle w:val="FootnoteReferenc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5741EF0A" w14:textId="77777777" w:rsidR="0037246F" w:rsidRPr="008A3F41" w:rsidRDefault="0037246F" w:rsidP="0037246F">
      <w:pPr>
        <w:pStyle w:val="FootnoteText"/>
        <w:rPr>
          <w:lang w:val="es-ES_tradnl"/>
        </w:rPr>
      </w:pPr>
      <w:r w:rsidRPr="00403697">
        <w:rPr>
          <w:rStyle w:val="FootnoteReferenc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7246F"/>
    <w:rsid w:val="00022B70"/>
    <w:rsid w:val="00034DD9"/>
    <w:rsid w:val="00055E12"/>
    <w:rsid w:val="001007E7"/>
    <w:rsid w:val="001020C0"/>
    <w:rsid w:val="00123B8D"/>
    <w:rsid w:val="00157600"/>
    <w:rsid w:val="00170EC5"/>
    <w:rsid w:val="001762E7"/>
    <w:rsid w:val="00182F87"/>
    <w:rsid w:val="00194FF2"/>
    <w:rsid w:val="001A035B"/>
    <w:rsid w:val="001B5DB7"/>
    <w:rsid w:val="001E2887"/>
    <w:rsid w:val="001F73A7"/>
    <w:rsid w:val="00200073"/>
    <w:rsid w:val="00253DBA"/>
    <w:rsid w:val="0026335F"/>
    <w:rsid w:val="00277D20"/>
    <w:rsid w:val="002860A4"/>
    <w:rsid w:val="002971F5"/>
    <w:rsid w:val="00297294"/>
    <w:rsid w:val="002A32E4"/>
    <w:rsid w:val="002C4A7E"/>
    <w:rsid w:val="002E1412"/>
    <w:rsid w:val="002F2B77"/>
    <w:rsid w:val="00314023"/>
    <w:rsid w:val="0031441A"/>
    <w:rsid w:val="00323ACC"/>
    <w:rsid w:val="00334A2E"/>
    <w:rsid w:val="00351DE8"/>
    <w:rsid w:val="003667BF"/>
    <w:rsid w:val="0037246F"/>
    <w:rsid w:val="003823E1"/>
    <w:rsid w:val="003A4539"/>
    <w:rsid w:val="003B29C3"/>
    <w:rsid w:val="003B38E0"/>
    <w:rsid w:val="003C69F4"/>
    <w:rsid w:val="00403697"/>
    <w:rsid w:val="00410625"/>
    <w:rsid w:val="0042429D"/>
    <w:rsid w:val="0042490F"/>
    <w:rsid w:val="00457721"/>
    <w:rsid w:val="00466B9C"/>
    <w:rsid w:val="004767CC"/>
    <w:rsid w:val="0049643D"/>
    <w:rsid w:val="004B4FCE"/>
    <w:rsid w:val="004C4743"/>
    <w:rsid w:val="004E4F9F"/>
    <w:rsid w:val="00535962"/>
    <w:rsid w:val="005B442B"/>
    <w:rsid w:val="005D0D63"/>
    <w:rsid w:val="005F766A"/>
    <w:rsid w:val="00611A07"/>
    <w:rsid w:val="00611AE1"/>
    <w:rsid w:val="0062592A"/>
    <w:rsid w:val="006506D0"/>
    <w:rsid w:val="00651E48"/>
    <w:rsid w:val="00655A46"/>
    <w:rsid w:val="006709BC"/>
    <w:rsid w:val="006736D6"/>
    <w:rsid w:val="006D22EC"/>
    <w:rsid w:val="006D5196"/>
    <w:rsid w:val="006D59E3"/>
    <w:rsid w:val="0071686F"/>
    <w:rsid w:val="0073472E"/>
    <w:rsid w:val="00766372"/>
    <w:rsid w:val="00780880"/>
    <w:rsid w:val="00792162"/>
    <w:rsid w:val="007B4164"/>
    <w:rsid w:val="007B6F04"/>
    <w:rsid w:val="007B6F6F"/>
    <w:rsid w:val="00810515"/>
    <w:rsid w:val="0083342F"/>
    <w:rsid w:val="00833DE8"/>
    <w:rsid w:val="00854B4F"/>
    <w:rsid w:val="00891E87"/>
    <w:rsid w:val="00892A51"/>
    <w:rsid w:val="008B3AE5"/>
    <w:rsid w:val="008E4F63"/>
    <w:rsid w:val="008E7803"/>
    <w:rsid w:val="009002B4"/>
    <w:rsid w:val="009446F2"/>
    <w:rsid w:val="00957FDA"/>
    <w:rsid w:val="00964B76"/>
    <w:rsid w:val="00973324"/>
    <w:rsid w:val="009773D3"/>
    <w:rsid w:val="009A2AEC"/>
    <w:rsid w:val="009A4945"/>
    <w:rsid w:val="009B0931"/>
    <w:rsid w:val="009D63F5"/>
    <w:rsid w:val="009E0472"/>
    <w:rsid w:val="00A16099"/>
    <w:rsid w:val="00A24343"/>
    <w:rsid w:val="00A30384"/>
    <w:rsid w:val="00A640BD"/>
    <w:rsid w:val="00AB4966"/>
    <w:rsid w:val="00AC7631"/>
    <w:rsid w:val="00AD7919"/>
    <w:rsid w:val="00AF0D2F"/>
    <w:rsid w:val="00AF249E"/>
    <w:rsid w:val="00B12EA0"/>
    <w:rsid w:val="00B3101F"/>
    <w:rsid w:val="00B34395"/>
    <w:rsid w:val="00B420BA"/>
    <w:rsid w:val="00B46841"/>
    <w:rsid w:val="00B61D08"/>
    <w:rsid w:val="00B62EEF"/>
    <w:rsid w:val="00B64D8F"/>
    <w:rsid w:val="00B80D25"/>
    <w:rsid w:val="00B81624"/>
    <w:rsid w:val="00B82170"/>
    <w:rsid w:val="00B9237C"/>
    <w:rsid w:val="00B97B51"/>
    <w:rsid w:val="00BC1D0C"/>
    <w:rsid w:val="00BC61BD"/>
    <w:rsid w:val="00BE4FB0"/>
    <w:rsid w:val="00BF1AD5"/>
    <w:rsid w:val="00C66D08"/>
    <w:rsid w:val="00C67904"/>
    <w:rsid w:val="00C72DC9"/>
    <w:rsid w:val="00CA4661"/>
    <w:rsid w:val="00CC0A2E"/>
    <w:rsid w:val="00CE67A3"/>
    <w:rsid w:val="00D24FA7"/>
    <w:rsid w:val="00D64696"/>
    <w:rsid w:val="00D90D49"/>
    <w:rsid w:val="00D93BCA"/>
    <w:rsid w:val="00DB2141"/>
    <w:rsid w:val="00DC5D96"/>
    <w:rsid w:val="00DD4F3E"/>
    <w:rsid w:val="00DD5397"/>
    <w:rsid w:val="00DE4A0A"/>
    <w:rsid w:val="00E053B3"/>
    <w:rsid w:val="00E05D5B"/>
    <w:rsid w:val="00E13E55"/>
    <w:rsid w:val="00E3360B"/>
    <w:rsid w:val="00E46AFD"/>
    <w:rsid w:val="00E66ACF"/>
    <w:rsid w:val="00E95271"/>
    <w:rsid w:val="00E96D05"/>
    <w:rsid w:val="00EA28C4"/>
    <w:rsid w:val="00EA7406"/>
    <w:rsid w:val="00EB128A"/>
    <w:rsid w:val="00EC0597"/>
    <w:rsid w:val="00EE0749"/>
    <w:rsid w:val="00EF51AC"/>
    <w:rsid w:val="00F116C5"/>
    <w:rsid w:val="00F12185"/>
    <w:rsid w:val="00F225BF"/>
    <w:rsid w:val="00F25B99"/>
    <w:rsid w:val="00F26EB1"/>
    <w:rsid w:val="00F4086F"/>
    <w:rsid w:val="00F45E2C"/>
    <w:rsid w:val="00F4602B"/>
    <w:rsid w:val="00F53753"/>
    <w:rsid w:val="00F7167E"/>
    <w:rsid w:val="00F7443C"/>
    <w:rsid w:val="00F84E06"/>
    <w:rsid w:val="00F914E6"/>
    <w:rsid w:val="00FA33D1"/>
    <w:rsid w:val="00FC280C"/>
    <w:rsid w:val="00FC2870"/>
    <w:rsid w:val="00FC6C88"/>
    <w:rsid w:val="00FD0354"/>
    <w:rsid w:val="00FF6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9752AC"/>
  <w15:docId w15:val="{3D925772-EB73-41E7-8801-5F7D62C0B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67A3"/>
    <w:rPr>
      <w:color w:val="808080"/>
    </w:rPr>
  </w:style>
  <w:style w:type="character" w:customStyle="1" w:styleId="Style1">
    <w:name w:val="Style1"/>
    <w:basedOn w:val="DefaultParagraphFont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DefaultParagraphFont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DefaultParagraphFont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DefaultParagraphFont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26335F"/>
    <w:rPr>
      <w:rFonts w:ascii="Arial" w:hAnsi="Arial"/>
      <w:sz w:val="22"/>
    </w:rPr>
  </w:style>
  <w:style w:type="character" w:styleId="BookTitle">
    <w:name w:val="Book Title"/>
    <w:basedOn w:val="DefaultParagraphFont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DefaultParagraphFont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DefaultParagraphFont"/>
    <w:uiPriority w:val="1"/>
    <w:rsid w:val="00C66D08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007E7"/>
  </w:style>
  <w:style w:type="paragraph" w:styleId="Footer">
    <w:name w:val="footer"/>
    <w:basedOn w:val="Normal"/>
    <w:link w:val="FooterCh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007E7"/>
  </w:style>
  <w:style w:type="paragraph" w:styleId="BalloonText">
    <w:name w:val="Balloon Text"/>
    <w:basedOn w:val="Normal"/>
    <w:link w:val="BalloonTextCh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DefaultParagraphFont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DefaultParagraphFont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DefaultParagraphFont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DefaultParagraphFont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DefaultParagraphFont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DefaultParagraphFont"/>
    <w:uiPriority w:val="1"/>
    <w:rsid w:val="00F25B99"/>
    <w:rPr>
      <w:rFonts w:ascii="Arial" w:hAnsi="Arial"/>
      <w:sz w:val="22"/>
    </w:rPr>
  </w:style>
  <w:style w:type="paragraph" w:styleId="BodyText">
    <w:name w:val="Body Text"/>
    <w:basedOn w:val="Normal"/>
    <w:link w:val="BodyTextCh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BodyTextChar">
    <w:name w:val="Body Text Char"/>
    <w:basedOn w:val="DefaultParagraphFont"/>
    <w:link w:val="BodyText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FootnoteText">
    <w:name w:val="footnote text"/>
    <w:basedOn w:val="Normal"/>
    <w:link w:val="FootnoteTextCh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FootnoteTextChar">
    <w:name w:val="Footnote Text Char"/>
    <w:basedOn w:val="DefaultParagraphFont"/>
    <w:link w:val="FootnoteText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FootnoteReference">
    <w:name w:val="footnote reference"/>
    <w:basedOn w:val="DefaultParagraphFont"/>
    <w:rsid w:val="007B4164"/>
    <w:rPr>
      <w:vertAlign w:val="superscript"/>
    </w:rPr>
  </w:style>
  <w:style w:type="character" w:customStyle="1" w:styleId="Style15">
    <w:name w:val="Style15"/>
    <w:basedOn w:val="DefaultParagraphFont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DF2CAB-4835-4350-83C0-42965A389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159</TotalTime>
  <Pages>1</Pages>
  <Words>108</Words>
  <Characters>639</Characters>
  <Application>Microsoft Office Word</Application>
  <DocSecurity>0</DocSecurity>
  <Lines>26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Marilyn Fortuna Guzmán</cp:lastModifiedBy>
  <cp:revision>47</cp:revision>
  <cp:lastPrinted>2011-03-04T18:27:00Z</cp:lastPrinted>
  <dcterms:created xsi:type="dcterms:W3CDTF">2021-04-13T13:39:00Z</dcterms:created>
  <dcterms:modified xsi:type="dcterms:W3CDTF">2026-09-15T17:07:00Z</dcterms:modified>
</cp:coreProperties>
</file>