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E5E5" w14:textId="77777777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0A6E63A" w:rsidR="002E1412" w:rsidRPr="002E1412" w:rsidRDefault="001B119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E0749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59CE346" w14:textId="30A6E63A" w:rsidR="002E1412" w:rsidRPr="002E1412" w:rsidRDefault="001B119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E0749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394868C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5679C57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531784" w14:textId="56B4FC3A" w:rsidR="00957FDA" w:rsidRPr="00535962" w:rsidRDefault="00FF65B3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DE4A0A">
                                      <w:t>DAF-CM-202</w:t>
                                    </w:r>
                                    <w:r>
                                      <w:t>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4401E9">
                                      <w:t>73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531784" w14:textId="56B4FC3A" w:rsidR="00957FDA" w:rsidRPr="00535962" w:rsidRDefault="00FF65B3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 w:rsidR="00DE4A0A">
                                <w:t>DAF-CM-202</w:t>
                              </w:r>
                              <w:r>
                                <w:t>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4401E9">
                                <w:t>73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0BD1BB3" w:rsidR="00BC61BD" w:rsidRPr="00BC61BD" w:rsidRDefault="003823E1">
                            <w:pPr>
                              <w:rPr>
                                <w:lang w:val="en-US"/>
                              </w:rPr>
                            </w:pPr>
                            <w:r w:rsidRPr="003823E1">
                              <w:rPr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71DC5979" wp14:editId="11F0AFF1">
                                  <wp:extent cx="872490" cy="677754"/>
                                  <wp:effectExtent l="0" t="0" r="0" b="8255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2490" cy="677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p w14:paraId="2099DAD3" w14:textId="00BD1BB3" w:rsidR="00BC61BD" w:rsidRPr="00BC61BD" w:rsidRDefault="003823E1">
                      <w:pPr>
                        <w:rPr>
                          <w:lang w:val="en-US"/>
                        </w:rPr>
                      </w:pPr>
                      <w:r w:rsidRPr="003823E1"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 wp14:anchorId="71DC5979" wp14:editId="11F0AFF1">
                            <wp:extent cx="872490" cy="677754"/>
                            <wp:effectExtent l="0" t="0" r="0" b="8255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2490" cy="677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1B119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F25FA9" w14:textId="77777777" w:rsidR="00F7443C" w:rsidRPr="004767CC" w:rsidRDefault="001B119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1ED17" w14:textId="77777777" w:rsidR="001B1193" w:rsidRDefault="001B1193" w:rsidP="001007E7">
      <w:pPr>
        <w:spacing w:after="0" w:line="240" w:lineRule="auto"/>
      </w:pPr>
      <w:r>
        <w:separator/>
      </w:r>
    </w:p>
  </w:endnote>
  <w:endnote w:type="continuationSeparator" w:id="0">
    <w:p w14:paraId="0D0B4C6C" w14:textId="77777777" w:rsidR="001B1193" w:rsidRDefault="001B119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6FB2" w14:textId="77777777" w:rsidR="001007E7" w:rsidRDefault="00FC6C88">
    <w:pPr>
      <w:pStyle w:val="Footer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E081A" w14:textId="77777777" w:rsidR="001B1193" w:rsidRDefault="001B1193" w:rsidP="001007E7">
      <w:pPr>
        <w:spacing w:after="0" w:line="240" w:lineRule="auto"/>
      </w:pPr>
      <w:r>
        <w:separator/>
      </w:r>
    </w:p>
  </w:footnote>
  <w:footnote w:type="continuationSeparator" w:id="0">
    <w:p w14:paraId="6C049BEF" w14:textId="77777777" w:rsidR="001B1193" w:rsidRDefault="001B1193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22B70"/>
    <w:rsid w:val="00034DD9"/>
    <w:rsid w:val="001007E7"/>
    <w:rsid w:val="001020C0"/>
    <w:rsid w:val="00123B8D"/>
    <w:rsid w:val="00134B68"/>
    <w:rsid w:val="00157600"/>
    <w:rsid w:val="00170EC5"/>
    <w:rsid w:val="001762E7"/>
    <w:rsid w:val="00182F87"/>
    <w:rsid w:val="00194FF2"/>
    <w:rsid w:val="001A035B"/>
    <w:rsid w:val="001B1193"/>
    <w:rsid w:val="001B5DB7"/>
    <w:rsid w:val="001E2887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823E1"/>
    <w:rsid w:val="003A4539"/>
    <w:rsid w:val="003B29C3"/>
    <w:rsid w:val="003B38E0"/>
    <w:rsid w:val="003C69F4"/>
    <w:rsid w:val="00403697"/>
    <w:rsid w:val="0042429D"/>
    <w:rsid w:val="0042490F"/>
    <w:rsid w:val="004401E9"/>
    <w:rsid w:val="00457721"/>
    <w:rsid w:val="00466B9C"/>
    <w:rsid w:val="004767CC"/>
    <w:rsid w:val="0049643D"/>
    <w:rsid w:val="004B4FCE"/>
    <w:rsid w:val="004C4743"/>
    <w:rsid w:val="004E4F9F"/>
    <w:rsid w:val="00525CC8"/>
    <w:rsid w:val="00535962"/>
    <w:rsid w:val="005B442B"/>
    <w:rsid w:val="005D0D63"/>
    <w:rsid w:val="005F766A"/>
    <w:rsid w:val="00611A07"/>
    <w:rsid w:val="00611AE1"/>
    <w:rsid w:val="0062592A"/>
    <w:rsid w:val="006506D0"/>
    <w:rsid w:val="00651E48"/>
    <w:rsid w:val="006709BC"/>
    <w:rsid w:val="006736D6"/>
    <w:rsid w:val="006D22EC"/>
    <w:rsid w:val="006D5196"/>
    <w:rsid w:val="006D59E3"/>
    <w:rsid w:val="0071686F"/>
    <w:rsid w:val="0073472E"/>
    <w:rsid w:val="00766372"/>
    <w:rsid w:val="00780880"/>
    <w:rsid w:val="007B4164"/>
    <w:rsid w:val="007B6F04"/>
    <w:rsid w:val="007B6F6F"/>
    <w:rsid w:val="00804417"/>
    <w:rsid w:val="00810515"/>
    <w:rsid w:val="0083342F"/>
    <w:rsid w:val="00833DE8"/>
    <w:rsid w:val="00854B4F"/>
    <w:rsid w:val="00891E87"/>
    <w:rsid w:val="00892A51"/>
    <w:rsid w:val="008B3AE5"/>
    <w:rsid w:val="008E7803"/>
    <w:rsid w:val="009002B4"/>
    <w:rsid w:val="009446F2"/>
    <w:rsid w:val="00957FDA"/>
    <w:rsid w:val="00964B76"/>
    <w:rsid w:val="00973324"/>
    <w:rsid w:val="009773D3"/>
    <w:rsid w:val="009A2AEC"/>
    <w:rsid w:val="009A4945"/>
    <w:rsid w:val="009B0931"/>
    <w:rsid w:val="009D63F5"/>
    <w:rsid w:val="009D7004"/>
    <w:rsid w:val="009E0472"/>
    <w:rsid w:val="00A16099"/>
    <w:rsid w:val="00A24343"/>
    <w:rsid w:val="00A30384"/>
    <w:rsid w:val="00A640BD"/>
    <w:rsid w:val="00AB4966"/>
    <w:rsid w:val="00AC7631"/>
    <w:rsid w:val="00AD7919"/>
    <w:rsid w:val="00AF0D2F"/>
    <w:rsid w:val="00AF249E"/>
    <w:rsid w:val="00B12EA0"/>
    <w:rsid w:val="00B3101F"/>
    <w:rsid w:val="00B420BA"/>
    <w:rsid w:val="00B46841"/>
    <w:rsid w:val="00B61D08"/>
    <w:rsid w:val="00B62EEF"/>
    <w:rsid w:val="00B64D8F"/>
    <w:rsid w:val="00B80D25"/>
    <w:rsid w:val="00B81624"/>
    <w:rsid w:val="00B82170"/>
    <w:rsid w:val="00B85AF9"/>
    <w:rsid w:val="00B9237C"/>
    <w:rsid w:val="00B97B51"/>
    <w:rsid w:val="00BC1D0C"/>
    <w:rsid w:val="00BC61BD"/>
    <w:rsid w:val="00BD77F1"/>
    <w:rsid w:val="00BE4FB0"/>
    <w:rsid w:val="00BF1AD5"/>
    <w:rsid w:val="00C66D08"/>
    <w:rsid w:val="00C67904"/>
    <w:rsid w:val="00C72DC9"/>
    <w:rsid w:val="00CA4661"/>
    <w:rsid w:val="00CC0A2E"/>
    <w:rsid w:val="00CE67A3"/>
    <w:rsid w:val="00D24FA7"/>
    <w:rsid w:val="00D64696"/>
    <w:rsid w:val="00D90D49"/>
    <w:rsid w:val="00D93BCA"/>
    <w:rsid w:val="00DC5D96"/>
    <w:rsid w:val="00DD4F3E"/>
    <w:rsid w:val="00DD5397"/>
    <w:rsid w:val="00DE4A0A"/>
    <w:rsid w:val="00E053B3"/>
    <w:rsid w:val="00E05D5B"/>
    <w:rsid w:val="00E13E55"/>
    <w:rsid w:val="00E3360B"/>
    <w:rsid w:val="00E66ACF"/>
    <w:rsid w:val="00E95271"/>
    <w:rsid w:val="00E96D05"/>
    <w:rsid w:val="00EA28C4"/>
    <w:rsid w:val="00EA7406"/>
    <w:rsid w:val="00EB128A"/>
    <w:rsid w:val="00EC0597"/>
    <w:rsid w:val="00EE0749"/>
    <w:rsid w:val="00EF51AC"/>
    <w:rsid w:val="00F116C5"/>
    <w:rsid w:val="00F12185"/>
    <w:rsid w:val="00F225BF"/>
    <w:rsid w:val="00F25B99"/>
    <w:rsid w:val="00F26EB1"/>
    <w:rsid w:val="00F4086F"/>
    <w:rsid w:val="00F45E2C"/>
    <w:rsid w:val="00F4602B"/>
    <w:rsid w:val="00F53753"/>
    <w:rsid w:val="00F7167E"/>
    <w:rsid w:val="00F7443C"/>
    <w:rsid w:val="00F914E6"/>
    <w:rsid w:val="00FA33D1"/>
    <w:rsid w:val="00FC280C"/>
    <w:rsid w:val="00FC2870"/>
    <w:rsid w:val="00FC6C88"/>
    <w:rsid w:val="00FD0354"/>
    <w:rsid w:val="00FE5045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B7580-4AC3-42E3-99B6-75A4B2E5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159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Melany Moncion Paulino</cp:lastModifiedBy>
  <cp:revision>48</cp:revision>
  <cp:lastPrinted>2011-03-04T18:27:00Z</cp:lastPrinted>
  <dcterms:created xsi:type="dcterms:W3CDTF">2021-04-13T13:39:00Z</dcterms:created>
  <dcterms:modified xsi:type="dcterms:W3CDTF">2026-09-14T19:27:00Z</dcterms:modified>
</cp:coreProperties>
</file>