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BA656" w14:textId="24FA1B6F" w:rsidR="00535962" w:rsidRPr="00F7167E" w:rsidRDefault="00614E10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D6BA679" wp14:editId="7933C75A">
                <wp:simplePos x="0" y="0"/>
                <wp:positionH relativeFrom="column">
                  <wp:posOffset>4171950</wp:posOffset>
                </wp:positionH>
                <wp:positionV relativeFrom="paragraph">
                  <wp:posOffset>-723900</wp:posOffset>
                </wp:positionV>
                <wp:extent cx="2221110" cy="713740"/>
                <wp:effectExtent l="0" t="0" r="27305" b="101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1110" cy="713740"/>
                          <a:chOff x="12866" y="523"/>
                          <a:chExt cx="2630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556" cy="968"/>
                            <a:chOff x="9151" y="720"/>
                            <a:chExt cx="2128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128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D6BA697" w14:textId="2BCEF498" w:rsidR="001466B0" w:rsidRPr="00535962" w:rsidRDefault="00614E10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BAGRICOLA-</w:t>
                                    </w:r>
                                    <w:r w:rsidR="003F3D99">
                                      <w:rPr>
                                        <w:rStyle w:val="Style2"/>
                                      </w:rPr>
                                      <w:t>CC</w:t>
                                    </w:r>
                                    <w:r w:rsidR="00A439AC">
                                      <w:rPr>
                                        <w:rStyle w:val="Style2"/>
                                      </w:rPr>
                                      <w:t>C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C04032">
                                      <w:rPr>
                                        <w:rStyle w:val="Style2"/>
                                      </w:rPr>
                                      <w:t>CP-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202</w:t>
                                    </w:r>
                                    <w:r w:rsidR="003F3D99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60207A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A439AC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  <w:r w:rsidR="00C04032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6BA69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6BA679" id="Group 21" o:spid="_x0000_s1026" style="position:absolute;margin-left:328.5pt;margin-top:-57pt;width:174.9pt;height:56.2pt;z-index:251659264" coordorigin="12866,523" coordsize="2630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556;height:968" coordorigin="9151,720" coordsize="2128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128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D6BA697" w14:textId="2BCEF498" w:rsidR="001466B0" w:rsidRPr="00535962" w:rsidRDefault="00614E10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BAGRICOLA-</w:t>
                              </w:r>
                              <w:r w:rsidR="003F3D99">
                                <w:rPr>
                                  <w:rStyle w:val="Style2"/>
                                </w:rPr>
                                <w:t>CC</w:t>
                              </w:r>
                              <w:r w:rsidR="00A439AC">
                                <w:rPr>
                                  <w:rStyle w:val="Style2"/>
                                </w:rPr>
                                <w:t>C</w:t>
                              </w:r>
                              <w:r>
                                <w:rPr>
                                  <w:rStyle w:val="Style2"/>
                                </w:rPr>
                                <w:t>-</w:t>
                              </w:r>
                              <w:r w:rsidR="00C04032">
                                <w:rPr>
                                  <w:rStyle w:val="Style2"/>
                                </w:rPr>
                                <w:t>CP-</w:t>
                              </w:r>
                              <w:r>
                                <w:rPr>
                                  <w:rStyle w:val="Style2"/>
                                </w:rPr>
                                <w:t>202</w:t>
                              </w:r>
                              <w:r w:rsidR="003F3D99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</w:t>
                              </w:r>
                              <w:r w:rsidR="0060207A">
                                <w:rPr>
                                  <w:rStyle w:val="Style2"/>
                                </w:rPr>
                                <w:t>0</w:t>
                              </w:r>
                              <w:r w:rsidR="00A439AC">
                                <w:rPr>
                                  <w:rStyle w:val="Style2"/>
                                </w:rPr>
                                <w:t>1</w:t>
                              </w:r>
                              <w:r w:rsidR="00C04032">
                                <w:rPr>
                                  <w:rStyle w:val="Style2"/>
                                </w:rPr>
                                <w:t>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D6BA69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D6BA673" wp14:editId="0D6BA674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BA695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A673" id="Text Box 20" o:spid="_x0000_s1031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0D6BA695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312" behindDoc="0" locked="0" layoutInCell="1" allowOverlap="1" wp14:anchorId="0D6BA675" wp14:editId="0D6BA676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D6BA677" wp14:editId="51652930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BA696" w14:textId="77777777" w:rsidR="0026335F" w:rsidRPr="0026335F" w:rsidRDefault="00E7731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A677" id="Text Box 12" o:spid="_x0000_s1032" type="#_x0000_t202" style="position:absolute;margin-left:389.95pt;margin-top:12.5pt;width:114.05pt;height:21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0D6BA696" w14:textId="77777777" w:rsidR="0026335F" w:rsidRPr="0026335F" w:rsidRDefault="00E7731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D6BA67B" wp14:editId="0D6BA67C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D6BA699" w14:textId="5484E0C6" w:rsidR="00BC61BD" w:rsidRPr="00BC61BD" w:rsidRDefault="00614E10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14E10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8AFF9B4" wp14:editId="2E9C1184">
                                      <wp:extent cx="845820" cy="431800"/>
                                      <wp:effectExtent l="0" t="0" r="0" b="0"/>
                                      <wp:docPr id="1" name="Imagen 1" descr="EDITABLE BANCO AGRICOLA_Mesa de trabajo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29" descr="EDITABLE BANCO AGRICOLA_Mesa de trabajo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r:link="rId9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31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A67B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D6BA699" w14:textId="5484E0C6" w:rsidR="00BC61BD" w:rsidRPr="00BC61BD" w:rsidRDefault="00614E10">
                          <w:pPr>
                            <w:rPr>
                              <w:lang w:val="en-US"/>
                            </w:rPr>
                          </w:pPr>
                          <w:r w:rsidRPr="00614E10">
                            <w:rPr>
                              <w:noProof/>
                            </w:rPr>
                            <w:drawing>
                              <wp:inline distT="0" distB="0" distL="0" distR="0" wp14:anchorId="08AFF9B4" wp14:editId="2E9C1184">
                                <wp:extent cx="845820" cy="431800"/>
                                <wp:effectExtent l="0" t="0" r="0" b="0"/>
                                <wp:docPr id="1" name="Imagen 1" descr="EDITABLE BANCO AGRICOLA_Mesa de trabajo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29" descr="EDITABLE BANCO AGRICOLA_Mesa de trabajo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r:link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31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0D6BA657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D6BA67D" wp14:editId="0D6BA67E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BA69A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A67D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0D6BA69A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D6BA658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D6BA67F" wp14:editId="0D6BA68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BA69B" w14:textId="25AE97CE" w:rsidR="002E1412" w:rsidRPr="002E1412" w:rsidRDefault="00E7731D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F5308">
                                  <w:rPr>
                                    <w:rStyle w:val="Style6"/>
                                  </w:rPr>
                                  <w:t>BANCO AGRÍCOLA DE LA REPÚBLICA DOMINICANA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A67F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0D6BA69B" w14:textId="25AE97CE" w:rsidR="002E1412" w:rsidRPr="002E1412" w:rsidRDefault="00E7731D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F5308">
                            <w:rPr>
                              <w:rStyle w:val="Style6"/>
                            </w:rPr>
                            <w:t>BANCO AGRÍCOLA DE LA REPÚBLICA DOMINICANA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D6BA65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D6BA65A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D6BA681" wp14:editId="0D6BA68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BA69C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A681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0D6BA69C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0D6BA65B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6BA683" wp14:editId="0D6BA684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BA69D" w14:textId="77777777" w:rsidR="002E1412" w:rsidRPr="002E1412" w:rsidRDefault="00E7731D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A683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D6BA69D" w14:textId="77777777" w:rsidR="002E1412" w:rsidRPr="002E1412" w:rsidRDefault="00E7731D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D6BA65C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D6BA65D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D6BA65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0D6BA65F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0D6BA660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0D6BA661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D6BA663" w14:textId="77777777" w:rsidTr="00E82502">
        <w:trPr>
          <w:cantSplit/>
          <w:trHeight w:val="440"/>
        </w:trPr>
        <w:tc>
          <w:tcPr>
            <w:tcW w:w="9252" w:type="dxa"/>
          </w:tcPr>
          <w:p w14:paraId="0D6BA662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0D6BA665" w14:textId="77777777" w:rsidTr="00E82502">
        <w:trPr>
          <w:cantSplit/>
          <w:trHeight w:val="440"/>
        </w:trPr>
        <w:tc>
          <w:tcPr>
            <w:tcW w:w="9252" w:type="dxa"/>
          </w:tcPr>
          <w:p w14:paraId="0D6BA66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D6BA667" w14:textId="77777777" w:rsidTr="00E82502">
        <w:trPr>
          <w:cantSplit/>
          <w:trHeight w:val="440"/>
        </w:trPr>
        <w:tc>
          <w:tcPr>
            <w:tcW w:w="9252" w:type="dxa"/>
          </w:tcPr>
          <w:p w14:paraId="0D6BA66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0D6BA669" w14:textId="77777777" w:rsidTr="00E82502">
        <w:trPr>
          <w:cantSplit/>
          <w:trHeight w:val="440"/>
        </w:trPr>
        <w:tc>
          <w:tcPr>
            <w:tcW w:w="9252" w:type="dxa"/>
          </w:tcPr>
          <w:p w14:paraId="0D6BA66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D6BA66B" w14:textId="77777777" w:rsidTr="00E82502">
        <w:trPr>
          <w:cantSplit/>
          <w:trHeight w:val="440"/>
        </w:trPr>
        <w:tc>
          <w:tcPr>
            <w:tcW w:w="9252" w:type="dxa"/>
          </w:tcPr>
          <w:p w14:paraId="0D6BA66A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0D6BA671" w14:textId="77777777" w:rsidTr="00E82502">
        <w:trPr>
          <w:cantSplit/>
          <w:trHeight w:val="440"/>
        </w:trPr>
        <w:tc>
          <w:tcPr>
            <w:tcW w:w="9252" w:type="dxa"/>
          </w:tcPr>
          <w:p w14:paraId="0D6BA66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D6BA66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D6BA66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D6BA66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D6BA67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D6BA672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32165" w14:textId="77777777" w:rsidR="00E7731D" w:rsidRDefault="00E7731D" w:rsidP="001007E7">
      <w:pPr>
        <w:spacing w:after="0" w:line="240" w:lineRule="auto"/>
      </w:pPr>
      <w:r>
        <w:separator/>
      </w:r>
    </w:p>
  </w:endnote>
  <w:endnote w:type="continuationSeparator" w:id="0">
    <w:p w14:paraId="0D282CAE" w14:textId="77777777" w:rsidR="00E7731D" w:rsidRDefault="00E7731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BA68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D6BA68F" wp14:editId="0D6BA690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D6BA691" wp14:editId="0D6BA69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BA6A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D6BA6A1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6BA69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0D6BA6A0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D6BA6A1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6BA693" wp14:editId="0D6BA694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BA6A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D6BA693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D6BA6A2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D6BA68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D6BA68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D6BA68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D6BA68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D6BA68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B1298" w14:textId="77777777" w:rsidR="00E7731D" w:rsidRDefault="00E7731D" w:rsidP="001007E7">
      <w:pPr>
        <w:spacing w:after="0" w:line="240" w:lineRule="auto"/>
      </w:pPr>
      <w:r>
        <w:separator/>
      </w:r>
    </w:p>
  </w:footnote>
  <w:footnote w:type="continuationSeparator" w:id="0">
    <w:p w14:paraId="327A13BF" w14:textId="77777777" w:rsidR="00E7731D" w:rsidRDefault="00E7731D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57EFB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05A69"/>
    <w:rsid w:val="00253DBA"/>
    <w:rsid w:val="0026335F"/>
    <w:rsid w:val="00295BD4"/>
    <w:rsid w:val="002C721A"/>
    <w:rsid w:val="002D451D"/>
    <w:rsid w:val="002E1412"/>
    <w:rsid w:val="00314023"/>
    <w:rsid w:val="00335268"/>
    <w:rsid w:val="00341484"/>
    <w:rsid w:val="00392351"/>
    <w:rsid w:val="003A6141"/>
    <w:rsid w:val="003D7596"/>
    <w:rsid w:val="003E602B"/>
    <w:rsid w:val="003F3D99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F5308"/>
    <w:rsid w:val="0060207A"/>
    <w:rsid w:val="00611A07"/>
    <w:rsid w:val="00614E10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0034B"/>
    <w:rsid w:val="00820C9F"/>
    <w:rsid w:val="0082707E"/>
    <w:rsid w:val="008315B0"/>
    <w:rsid w:val="008B3AE5"/>
    <w:rsid w:val="008C388B"/>
    <w:rsid w:val="00966EEE"/>
    <w:rsid w:val="00977C54"/>
    <w:rsid w:val="009A68E1"/>
    <w:rsid w:val="00A16099"/>
    <w:rsid w:val="00A439AC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4032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35E84"/>
    <w:rsid w:val="00D45A3E"/>
    <w:rsid w:val="00D64696"/>
    <w:rsid w:val="00D7710E"/>
    <w:rsid w:val="00D90D49"/>
    <w:rsid w:val="00D9600B"/>
    <w:rsid w:val="00DC5D96"/>
    <w:rsid w:val="00DD4F3E"/>
    <w:rsid w:val="00E13E55"/>
    <w:rsid w:val="00E7731D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  <w:rsid w:val="00FF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6BA656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cid:image001.png@01D77E46.7522BBA0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3f2495b-c5e8-4b80-88f0-398e4c89cd2e}" enabled="0" method="" siteId="{f3f2495b-c5e8-4b80-88f0-398e4c89cd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Celine Mendez de Licien</cp:lastModifiedBy>
  <cp:revision>14</cp:revision>
  <cp:lastPrinted>2011-03-04T18:48:00Z</cp:lastPrinted>
  <dcterms:created xsi:type="dcterms:W3CDTF">2014-01-15T13:04:00Z</dcterms:created>
  <dcterms:modified xsi:type="dcterms:W3CDTF">2026-09-15T16:36:00Z</dcterms:modified>
</cp:coreProperties>
</file>