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E2E1" w14:textId="0273A0B6" w:rsidR="00535962" w:rsidRPr="00F7167E" w:rsidRDefault="0098577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7293652" wp14:editId="530F065B">
                <wp:simplePos x="0" y="0"/>
                <wp:positionH relativeFrom="column">
                  <wp:posOffset>6556375</wp:posOffset>
                </wp:positionH>
                <wp:positionV relativeFrom="paragraph">
                  <wp:posOffset>-584200</wp:posOffset>
                </wp:positionV>
                <wp:extent cx="2339340" cy="638810"/>
                <wp:effectExtent l="12700" t="6350" r="10160" b="12065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9340" cy="63881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5D7EA79" w14:textId="77777777" w:rsidR="00D71A89" w:rsidRPr="00D71A89" w:rsidRDefault="00D71A89" w:rsidP="00D71A89">
                                    <w:r w:rsidRPr="00D71A89">
                                      <w:rPr>
                                        <w:rStyle w:val="Style2"/>
                                      </w:rPr>
                                      <w:t>BAGRICOLA-CCC-CP-2026-0010</w:t>
                                    </w:r>
                                  </w:p>
                                </w:sdtContent>
                              </w:sdt>
                              <w:p w14:paraId="1C772026" w14:textId="4ED894F9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6922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93652" id="Group 21" o:spid="_x0000_s1026" style="position:absolute;margin-left:516.25pt;margin-top:-46pt;width:184.2pt;height:50.3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5D7EA79" w14:textId="77777777" w:rsidR="00D71A89" w:rsidRPr="00D71A89" w:rsidRDefault="00D71A89" w:rsidP="00D71A89">
                              <w:r w:rsidRPr="00D71A89">
                                <w:rPr>
                                  <w:rStyle w:val="Style2"/>
                                </w:rPr>
                                <w:t>BAGRICOLA-CCC-CP-2026-0010</w:t>
                              </w:r>
                            </w:p>
                          </w:sdtContent>
                        </w:sdt>
                        <w:p w14:paraId="1C772026" w14:textId="4ED894F9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5776922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F4CFF7" wp14:editId="56DA011A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5C496" w14:textId="1BC2A1F7" w:rsidR="002E1412" w:rsidRPr="002E1412" w:rsidRDefault="0031600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85777">
                                  <w:rPr>
                                    <w:rStyle w:val="Style6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4CFF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03E5C496" w14:textId="1BC2A1F7" w:rsidR="002E1412" w:rsidRPr="002E1412" w:rsidRDefault="0031600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85777">
                            <w:rPr>
                              <w:rStyle w:val="Style6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ADB2CAA" wp14:editId="454D725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15CE25" wp14:editId="584107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9BDB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5CE2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AE9BDB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921990" wp14:editId="5B5C126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7F8E15F" w14:textId="01E0F724" w:rsidR="00BC61BD" w:rsidRPr="00BC61BD" w:rsidRDefault="0098577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8577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E75C3BF" wp14:editId="76E33B8B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2199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F8E15F" w14:textId="01E0F724" w:rsidR="00BC61BD" w:rsidRPr="00BC61BD" w:rsidRDefault="00985777">
                          <w:pPr>
                            <w:rPr>
                              <w:lang w:val="en-US"/>
                            </w:rPr>
                          </w:pPr>
                          <w:r w:rsidRPr="00985777">
                            <w:rPr>
                              <w:noProof/>
                            </w:rPr>
                            <w:drawing>
                              <wp:inline distT="0" distB="0" distL="0" distR="0" wp14:anchorId="2E75C3BF" wp14:editId="76E33B8B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BC9B05" w14:textId="5F1C6EFB" w:rsidR="00535962" w:rsidRPr="00535962" w:rsidRDefault="00985777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EB8506" wp14:editId="4ECE6599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872AA" w14:textId="77777777" w:rsidR="00F7443C" w:rsidRPr="004767CC" w:rsidRDefault="0031600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B8506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36872AA" w14:textId="77777777" w:rsidR="00F7443C" w:rsidRPr="004767CC" w:rsidRDefault="0031600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5B1D9A" wp14:editId="271A319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32C52" w14:textId="77777777" w:rsidR="0026335F" w:rsidRPr="0026335F" w:rsidRDefault="0031600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B1D9A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4C32C52" w14:textId="77777777" w:rsidR="0026335F" w:rsidRPr="0026335F" w:rsidRDefault="0031600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93DB06" w14:textId="13CCFCB7" w:rsidR="00535962" w:rsidRDefault="00985777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8BA8D6" wp14:editId="16E021E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23FB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BA8D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9123FB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1461E3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4174CD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A02F8A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F0B020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45A9A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2E89174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F20F4D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E5CE2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C6723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D06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6FDCE1E" w14:textId="77777777" w:rsidTr="00A24343">
        <w:trPr>
          <w:trHeight w:val="457"/>
          <w:jc w:val="center"/>
        </w:trPr>
        <w:tc>
          <w:tcPr>
            <w:tcW w:w="849" w:type="dxa"/>
          </w:tcPr>
          <w:p w14:paraId="2CEC8E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1E0B42" w14:textId="77777777" w:rsidR="0037246F" w:rsidRDefault="0037246F" w:rsidP="00BB657B">
            <w:pPr>
              <w:spacing w:after="0" w:line="240" w:lineRule="auto"/>
            </w:pPr>
          </w:p>
          <w:p w14:paraId="3DA2A0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100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2B155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267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A9B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5730F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7A9404A" w14:textId="77777777" w:rsidTr="00A24343">
        <w:trPr>
          <w:trHeight w:val="477"/>
          <w:jc w:val="center"/>
        </w:trPr>
        <w:tc>
          <w:tcPr>
            <w:tcW w:w="849" w:type="dxa"/>
          </w:tcPr>
          <w:p w14:paraId="61D927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D4A67D" w14:textId="77777777" w:rsidR="0037246F" w:rsidRDefault="0037246F" w:rsidP="00BB657B">
            <w:pPr>
              <w:spacing w:after="0" w:line="240" w:lineRule="auto"/>
            </w:pPr>
          </w:p>
          <w:p w14:paraId="1303E6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7B05A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826D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A87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2949A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9EBD7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1A2688" w14:textId="77777777" w:rsidTr="00A24343">
        <w:trPr>
          <w:trHeight w:val="477"/>
          <w:jc w:val="center"/>
        </w:trPr>
        <w:tc>
          <w:tcPr>
            <w:tcW w:w="849" w:type="dxa"/>
          </w:tcPr>
          <w:p w14:paraId="473E21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9EA9B0" w14:textId="77777777" w:rsidR="0037246F" w:rsidRDefault="0037246F" w:rsidP="00BB657B">
            <w:pPr>
              <w:spacing w:after="0" w:line="240" w:lineRule="auto"/>
            </w:pPr>
          </w:p>
          <w:p w14:paraId="22E095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D39A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C7D7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A9F4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80FAE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2AED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4C1FCF" w14:textId="77777777" w:rsidTr="00A24343">
        <w:trPr>
          <w:trHeight w:val="477"/>
          <w:jc w:val="center"/>
        </w:trPr>
        <w:tc>
          <w:tcPr>
            <w:tcW w:w="849" w:type="dxa"/>
          </w:tcPr>
          <w:p w14:paraId="6E44DA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791884" w14:textId="77777777" w:rsidR="0037246F" w:rsidRDefault="0037246F" w:rsidP="00BB657B">
            <w:pPr>
              <w:spacing w:after="0" w:line="240" w:lineRule="auto"/>
            </w:pPr>
          </w:p>
          <w:p w14:paraId="5AAE62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1082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7A8F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3D22C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1141E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E5F09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0B35C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66D163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F97FB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BA64E0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71A329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312850B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86E2D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9B8546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F89C8A8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3E3B072" w14:textId="793AC02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85777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D8F861" wp14:editId="0F52DED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6A742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8F86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896A742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B7E83" w14:textId="77777777" w:rsidR="00316003" w:rsidRDefault="00316003" w:rsidP="001007E7">
      <w:pPr>
        <w:spacing w:after="0" w:line="240" w:lineRule="auto"/>
      </w:pPr>
      <w:r>
        <w:separator/>
      </w:r>
    </w:p>
  </w:endnote>
  <w:endnote w:type="continuationSeparator" w:id="0">
    <w:p w14:paraId="58AC206E" w14:textId="77777777" w:rsidR="00316003" w:rsidRDefault="0031600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D770" w14:textId="6793C0CF" w:rsidR="001007E7" w:rsidRDefault="00985777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6928A7" wp14:editId="0A5E87F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D82E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7343A3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A9A5A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C6928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01D82E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7343A3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A9A5A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AADD055" w14:textId="1172DF82" w:rsidR="001007E7" w:rsidRDefault="0098577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4960F0" wp14:editId="69DAFEE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BC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4960F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DCBC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91E354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F18C1F7" wp14:editId="43D5CE1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EDD96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F3441" w14:textId="77777777" w:rsidR="00316003" w:rsidRDefault="00316003" w:rsidP="001007E7">
      <w:pPr>
        <w:spacing w:after="0" w:line="240" w:lineRule="auto"/>
      </w:pPr>
      <w:r>
        <w:separator/>
      </w:r>
    </w:p>
  </w:footnote>
  <w:footnote w:type="continuationSeparator" w:id="0">
    <w:p w14:paraId="7231D12A" w14:textId="77777777" w:rsidR="00316003" w:rsidRDefault="00316003" w:rsidP="001007E7">
      <w:pPr>
        <w:spacing w:after="0" w:line="240" w:lineRule="auto"/>
      </w:pPr>
      <w:r>
        <w:continuationSeparator/>
      </w:r>
    </w:p>
  </w:footnote>
  <w:footnote w:id="1">
    <w:p w14:paraId="7C4F118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060607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16003"/>
    <w:rsid w:val="00351DE8"/>
    <w:rsid w:val="0037246F"/>
    <w:rsid w:val="003A4539"/>
    <w:rsid w:val="003B0CC1"/>
    <w:rsid w:val="003B29C3"/>
    <w:rsid w:val="003B38E0"/>
    <w:rsid w:val="003E602B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70B9B"/>
    <w:rsid w:val="00780880"/>
    <w:rsid w:val="007B4164"/>
    <w:rsid w:val="007B6F6F"/>
    <w:rsid w:val="007B7A51"/>
    <w:rsid w:val="0080034B"/>
    <w:rsid w:val="00810515"/>
    <w:rsid w:val="0083342F"/>
    <w:rsid w:val="00854B4F"/>
    <w:rsid w:val="008B3AE5"/>
    <w:rsid w:val="009002B4"/>
    <w:rsid w:val="00957FDA"/>
    <w:rsid w:val="009773D3"/>
    <w:rsid w:val="00982EB6"/>
    <w:rsid w:val="00985777"/>
    <w:rsid w:val="009A2AEC"/>
    <w:rsid w:val="009A68E1"/>
    <w:rsid w:val="009B0931"/>
    <w:rsid w:val="009E0472"/>
    <w:rsid w:val="00A16099"/>
    <w:rsid w:val="00A24343"/>
    <w:rsid w:val="00A640BD"/>
    <w:rsid w:val="00AB4966"/>
    <w:rsid w:val="00AC7631"/>
    <w:rsid w:val="00AD41FD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0327"/>
    <w:rsid w:val="00CA4661"/>
    <w:rsid w:val="00CE67A3"/>
    <w:rsid w:val="00D24FA7"/>
    <w:rsid w:val="00D35E84"/>
    <w:rsid w:val="00D52000"/>
    <w:rsid w:val="00D64696"/>
    <w:rsid w:val="00D71A89"/>
    <w:rsid w:val="00D848A0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4721"/>
    <w:rsid w:val="00FC280C"/>
    <w:rsid w:val="00FC2870"/>
    <w:rsid w:val="00FD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89AD4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7E46.7522BBA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Celine Mendez de Licien</cp:lastModifiedBy>
  <cp:revision>10</cp:revision>
  <cp:lastPrinted>2011-03-04T18:27:00Z</cp:lastPrinted>
  <dcterms:created xsi:type="dcterms:W3CDTF">2024-12-16T14:22:00Z</dcterms:created>
  <dcterms:modified xsi:type="dcterms:W3CDTF">2026-09-15T16:36:00Z</dcterms:modified>
</cp:coreProperties>
</file>