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1DAB4830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53699C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8A11B2">
                                  <w:rPr>
                                    <w:rStyle w:val="Style2"/>
                                  </w:rPr>
                                  <w:t>95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1DAB4830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53699C">
                            <w:rPr>
                              <w:rStyle w:val="Style2"/>
                            </w:rPr>
                            <w:t>1</w:t>
                          </w:r>
                          <w:r w:rsidR="008A11B2">
                            <w:rPr>
                              <w:rStyle w:val="Style2"/>
                            </w:rPr>
                            <w:t>95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D4406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D4406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D4406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D4406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D4406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D4406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38FB4" w14:textId="77777777" w:rsidR="00D44065" w:rsidRDefault="00D44065" w:rsidP="001007E7">
      <w:pPr>
        <w:spacing w:after="0" w:line="240" w:lineRule="auto"/>
      </w:pPr>
      <w:r>
        <w:separator/>
      </w:r>
    </w:p>
  </w:endnote>
  <w:endnote w:type="continuationSeparator" w:id="0">
    <w:p w14:paraId="3A2EED09" w14:textId="77777777" w:rsidR="00D44065" w:rsidRDefault="00D4406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167" w14:textId="77777777" w:rsidR="00D44065" w:rsidRDefault="00D44065" w:rsidP="001007E7">
      <w:pPr>
        <w:spacing w:after="0" w:line="240" w:lineRule="auto"/>
      </w:pPr>
      <w:r>
        <w:separator/>
      </w:r>
    </w:p>
  </w:footnote>
  <w:footnote w:type="continuationSeparator" w:id="0">
    <w:p w14:paraId="2D18FF32" w14:textId="77777777" w:rsidR="00D44065" w:rsidRDefault="00D4406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3699C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7E3"/>
    <w:rsid w:val="00651E48"/>
    <w:rsid w:val="00656B48"/>
    <w:rsid w:val="006579BF"/>
    <w:rsid w:val="00666D56"/>
    <w:rsid w:val="006709BC"/>
    <w:rsid w:val="006911BC"/>
    <w:rsid w:val="006B2824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3A17"/>
    <w:rsid w:val="0082707E"/>
    <w:rsid w:val="00827288"/>
    <w:rsid w:val="008315B0"/>
    <w:rsid w:val="008A11B2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15AE"/>
    <w:rsid w:val="00AF2E6B"/>
    <w:rsid w:val="00B42647"/>
    <w:rsid w:val="00B50E8E"/>
    <w:rsid w:val="00B62EEF"/>
    <w:rsid w:val="00B8018C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4065"/>
    <w:rsid w:val="00D45A3E"/>
    <w:rsid w:val="00D51F86"/>
    <w:rsid w:val="00D57C46"/>
    <w:rsid w:val="00D64696"/>
    <w:rsid w:val="00D72193"/>
    <w:rsid w:val="00D7710E"/>
    <w:rsid w:val="00D90D49"/>
    <w:rsid w:val="00D9166B"/>
    <w:rsid w:val="00DA3167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Luz Romailin Cruceta Mosquea</cp:lastModifiedBy>
  <cp:revision>35</cp:revision>
  <cp:lastPrinted>2013-08-13T13:54:00Z</cp:lastPrinted>
  <dcterms:created xsi:type="dcterms:W3CDTF">2021-12-21T17:39:00Z</dcterms:created>
  <dcterms:modified xsi:type="dcterms:W3CDTF">2026-09-14T13:07:00Z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