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B7081" w14:textId="011FEDC4" w:rsidR="00535962" w:rsidRPr="00F7167E" w:rsidRDefault="00AC7E9A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9A955C" wp14:editId="3C9D7F0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41112709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88C1B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9A955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44188C1B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60B714" wp14:editId="5D5C26C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3484FB9" wp14:editId="2BECE587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8887159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41043944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10770381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623981510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DAC462E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7533459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66C17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84FB9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DAC462E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7966C17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274538" wp14:editId="141C613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2916167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8F3C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74538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5A8F3C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976D75" wp14:editId="1398873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4224257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4BE849A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F6DF57B" wp14:editId="186F48C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76D7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4BE849A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F6DF57B" wp14:editId="186F48C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407EA9D" w14:textId="0B0F250A" w:rsidR="00535962" w:rsidRPr="00535962" w:rsidRDefault="00AC7E9A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4EDB92" wp14:editId="67B44D87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46939225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74DC01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EDB92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174DC01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4A677B" wp14:editId="398EE1BE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211582476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59DE1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A677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5F59DE1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C07CA7" w14:textId="04AE27D3" w:rsidR="00535962" w:rsidRDefault="00AC7E9A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07B7B" wp14:editId="578AD8D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43668009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1380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07B7B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F51380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97AD08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CB2630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79FD9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2A59E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74E8E8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BBDE63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34E54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B4BC7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52D9D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204C97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48437D3" w14:textId="77777777" w:rsidTr="00A24343">
        <w:trPr>
          <w:trHeight w:val="457"/>
          <w:jc w:val="center"/>
        </w:trPr>
        <w:tc>
          <w:tcPr>
            <w:tcW w:w="849" w:type="dxa"/>
          </w:tcPr>
          <w:p w14:paraId="028DDA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6FA0FB5" w14:textId="77777777" w:rsidR="0037246F" w:rsidRDefault="0037246F" w:rsidP="00BB657B">
            <w:pPr>
              <w:spacing w:after="0" w:line="240" w:lineRule="auto"/>
            </w:pPr>
          </w:p>
          <w:p w14:paraId="123959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D280D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879C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18BE3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E93EE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C347BF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4034A48" w14:textId="77777777" w:rsidTr="00A24343">
        <w:trPr>
          <w:trHeight w:val="477"/>
          <w:jc w:val="center"/>
        </w:trPr>
        <w:tc>
          <w:tcPr>
            <w:tcW w:w="849" w:type="dxa"/>
          </w:tcPr>
          <w:p w14:paraId="3F5E80F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6E32B" w14:textId="77777777" w:rsidR="0037246F" w:rsidRDefault="0037246F" w:rsidP="00BB657B">
            <w:pPr>
              <w:spacing w:after="0" w:line="240" w:lineRule="auto"/>
            </w:pPr>
          </w:p>
          <w:p w14:paraId="7CC5B5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C251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4BFB8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A2873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CEFCB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6591E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4C1DD0E" w14:textId="77777777" w:rsidTr="00A24343">
        <w:trPr>
          <w:trHeight w:val="477"/>
          <w:jc w:val="center"/>
        </w:trPr>
        <w:tc>
          <w:tcPr>
            <w:tcW w:w="849" w:type="dxa"/>
          </w:tcPr>
          <w:p w14:paraId="0D454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6EBD89F" w14:textId="77777777" w:rsidR="0037246F" w:rsidRDefault="0037246F" w:rsidP="00BB657B">
            <w:pPr>
              <w:spacing w:after="0" w:line="240" w:lineRule="auto"/>
            </w:pPr>
          </w:p>
          <w:p w14:paraId="10E22B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FB22C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5445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0BA8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3A1C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5D138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69F628" w14:textId="77777777" w:rsidTr="00A24343">
        <w:trPr>
          <w:trHeight w:val="477"/>
          <w:jc w:val="center"/>
        </w:trPr>
        <w:tc>
          <w:tcPr>
            <w:tcW w:w="849" w:type="dxa"/>
          </w:tcPr>
          <w:p w14:paraId="5C4A4D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98C5DD" w14:textId="77777777" w:rsidR="0037246F" w:rsidRDefault="0037246F" w:rsidP="00BB657B">
            <w:pPr>
              <w:spacing w:after="0" w:line="240" w:lineRule="auto"/>
            </w:pPr>
          </w:p>
          <w:p w14:paraId="64EB6E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076F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54A7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1A5F2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643D7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3A7AB7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15CE4D5" w14:textId="77777777" w:rsidTr="00A24343">
        <w:trPr>
          <w:trHeight w:val="477"/>
          <w:jc w:val="center"/>
        </w:trPr>
        <w:tc>
          <w:tcPr>
            <w:tcW w:w="849" w:type="dxa"/>
          </w:tcPr>
          <w:p w14:paraId="161535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FEE83" w14:textId="77777777" w:rsidR="0037246F" w:rsidRDefault="0037246F" w:rsidP="00BB657B">
            <w:pPr>
              <w:spacing w:after="0" w:line="240" w:lineRule="auto"/>
            </w:pPr>
          </w:p>
          <w:p w14:paraId="008DEE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00DF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96C6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4E66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DAFD0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CF014D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AAF2BF2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3C39FF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2DC7F6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00F6C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D35A49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DF9736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5CE0C9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CC6D21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2762A7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A4747CE" w14:textId="0206BF3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AC7E9A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3DCE17" wp14:editId="1E1E0DD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55154977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8FA99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DCE17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4D8FA99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93578" w14:textId="77777777" w:rsidR="003860C8" w:rsidRDefault="003860C8" w:rsidP="001007E7">
      <w:pPr>
        <w:spacing w:after="0" w:line="240" w:lineRule="auto"/>
      </w:pPr>
      <w:r>
        <w:separator/>
      </w:r>
    </w:p>
  </w:endnote>
  <w:endnote w:type="continuationSeparator" w:id="0">
    <w:p w14:paraId="192317C3" w14:textId="77777777" w:rsidR="003860C8" w:rsidRDefault="003860C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4F573" w14:textId="0ED3C860" w:rsidR="001007E7" w:rsidRDefault="00AC7E9A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BBDC5A5" wp14:editId="305382F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57262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47ACA6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8B7122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41393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BDC5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047ACA6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8B7122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41393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2B91CC2" w14:textId="774AEDCD" w:rsidR="001007E7" w:rsidRDefault="00AC7E9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543A49" wp14:editId="24875815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8365554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EB82A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543A4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9EB82A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291327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C4CD937" wp14:editId="4B35CC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749DFF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D4F3D" w14:textId="77777777" w:rsidR="003860C8" w:rsidRDefault="003860C8" w:rsidP="001007E7">
      <w:pPr>
        <w:spacing w:after="0" w:line="240" w:lineRule="auto"/>
      </w:pPr>
      <w:r>
        <w:separator/>
      </w:r>
    </w:p>
  </w:footnote>
  <w:footnote w:type="continuationSeparator" w:id="0">
    <w:p w14:paraId="03991B92" w14:textId="77777777" w:rsidR="003860C8" w:rsidRDefault="003860C8" w:rsidP="001007E7">
      <w:pPr>
        <w:spacing w:after="0" w:line="240" w:lineRule="auto"/>
      </w:pPr>
      <w:r>
        <w:continuationSeparator/>
      </w:r>
    </w:p>
  </w:footnote>
  <w:footnote w:id="1">
    <w:p w14:paraId="69F41DB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52440E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0C8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C7E9A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FF2AA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Warda Simo</cp:lastModifiedBy>
  <cp:revision>2</cp:revision>
  <cp:lastPrinted>2011-03-04T18:27:00Z</cp:lastPrinted>
  <dcterms:created xsi:type="dcterms:W3CDTF">2026-05-26T13:16:00Z</dcterms:created>
  <dcterms:modified xsi:type="dcterms:W3CDTF">2026-05-26T13:16:00Z</dcterms:modified>
</cp:coreProperties>
</file>