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30B7D" w14:textId="697C25F0" w:rsidR="0049266F" w:rsidRPr="0049266F" w:rsidRDefault="00724CFA" w:rsidP="00535962">
      <w:pPr>
        <w:rPr>
          <w:sz w:val="12"/>
        </w:rPr>
      </w:pPr>
      <w:r>
        <w:rPr>
          <w:noProof/>
          <w:lang w:val="es-DO" w:eastAsia="es-DO"/>
        </w:rPr>
        <w:drawing>
          <wp:anchor distT="0" distB="0" distL="114300" distR="114300" simplePos="0" relativeHeight="251656704" behindDoc="1" locked="0" layoutInCell="1" allowOverlap="1" wp14:anchorId="3A479D0F" wp14:editId="51DBD33E">
            <wp:simplePos x="0" y="0"/>
            <wp:positionH relativeFrom="column">
              <wp:posOffset>3705225</wp:posOffset>
            </wp:positionH>
            <wp:positionV relativeFrom="paragraph">
              <wp:posOffset>-363855</wp:posOffset>
            </wp:positionV>
            <wp:extent cx="1701165" cy="109537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E644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3F963F2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1DE88EB3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  <w:r w:rsidR="0049266F">
        <w:t xml:space="preserve">   </w:t>
      </w:r>
    </w:p>
    <w:p w14:paraId="45EC72D5" w14:textId="2736112D" w:rsidR="0049266F" w:rsidRDefault="008E644F" w:rsidP="0049266F">
      <w:r>
        <w:rPr>
          <w:noProof/>
          <w:lang w:val="es-DO" w:eastAsia="es-DO"/>
        </w:rPr>
        <w:pict w14:anchorId="017C095E">
          <v:group id="Group 20" o:spid="_x0000_s1027" style="position:absolute;margin-left:554.25pt;margin-top:7.3pt;width:162.9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4DBB1E3" w14:textId="1D45F523" w:rsidR="00840E00" w:rsidRPr="00535962" w:rsidRDefault="008E644F" w:rsidP="00840E00">
                          <w:pPr>
                            <w:jc w:val="center"/>
                          </w:pPr>
                          <w:r w:rsidRPr="008E644F">
                            <w:rPr>
                              <w:rStyle w:val="Style6"/>
                            </w:rPr>
                            <w:t>ETED-CCC-CS-2026-0006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>
                  <w:txbxContent>
                    <w:p w14:paraId="73D9031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1AFE269B" w14:textId="6C1E1D4C" w:rsidR="00535962" w:rsidRPr="00535962" w:rsidRDefault="008E644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E801572">
          <v:shape id="Text Box 16" o:spid="_x0000_s1033" type="#_x0000_t202" style="position:absolute;margin-left:285.75pt;margin-top:18.6pt;width:147pt;height:22pt;z-index:25165772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35101D35" w14:textId="727E9676" w:rsidR="002E1412" w:rsidRPr="002E1412" w:rsidRDefault="008E644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17C73">
                                <w:rPr>
                                  <w:rStyle w:val="Style6"/>
                                </w:rPr>
                                <w:t>ETED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231BB7E4" w14:textId="69A5D21F" w:rsidR="0049266F" w:rsidRDefault="008E644F" w:rsidP="00E81276">
      <w:r>
        <w:rPr>
          <w:noProof/>
          <w:color w:val="FF0000"/>
          <w:lang w:val="es-DO" w:eastAsia="es-DO"/>
        </w:rPr>
        <w:pict w14:anchorId="62C37607">
          <v:shape id="Text Box 18" o:spid="_x0000_s1035" type="#_x0000_t202" style="position:absolute;margin-left:250.5pt;margin-top:18.7pt;width:233.45pt;height:36.1pt;z-index:2516587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3823A1A9" w14:textId="148DDC8C" w:rsidR="00F7443C" w:rsidRPr="004767CC" w:rsidRDefault="008E644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24CFA" w:rsidRPr="00724CFA">
                        <w:rPr>
                          <w:rStyle w:val="Style7"/>
                        </w:rPr>
                        <w:t>EMPRESA DE TRANSMISIÓN ELÉCTRICA DOMINICANA, ETED</w:t>
                      </w:r>
                    </w:sdtContent>
                  </w:sdt>
                </w:p>
              </w:txbxContent>
            </v:textbox>
          </v:shape>
        </w:pict>
      </w:r>
    </w:p>
    <w:p w14:paraId="796A666A" w14:textId="37456AF6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01E7E061" w14:textId="66D2ABCD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</w:t>
      </w:r>
      <w:r w:rsidR="00211C2F">
        <w:rPr>
          <w:sz w:val="22"/>
          <w:szCs w:val="22"/>
        </w:rPr>
        <w:t xml:space="preserve"> </w:t>
      </w:r>
      <w:r w:rsidR="00A63394">
        <w:rPr>
          <w:sz w:val="22"/>
          <w:szCs w:val="22"/>
        </w:rPr>
        <w:t>00/00</w:t>
      </w:r>
      <w:r w:rsidR="00624C18">
        <w:rPr>
          <w:sz w:val="22"/>
          <w:szCs w:val="22"/>
        </w:rPr>
        <w:t>/202</w:t>
      </w:r>
      <w:r w:rsidR="00724CFA">
        <w:rPr>
          <w:sz w:val="22"/>
          <w:szCs w:val="22"/>
        </w:rPr>
        <w:t>6</w:t>
      </w:r>
    </w:p>
    <w:p w14:paraId="3797A40F" w14:textId="0F14E9C6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624C18" w:rsidRPr="00624C18">
        <w:t xml:space="preserve"> </w:t>
      </w:r>
      <w:bookmarkStart w:id="0" w:name="_GoBack"/>
      <w:bookmarkEnd w:id="0"/>
    </w:p>
    <w:p w14:paraId="4F7D9D7B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10F53D9" w14:textId="2939764B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D33390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>[</w:t>
      </w:r>
      <w:r w:rsidR="00A63394">
        <w:rPr>
          <w:rFonts w:ascii="Arial" w:hAnsi="Arial" w:cs="Arial"/>
          <w:bCs/>
          <w:color w:val="FF0000"/>
          <w:sz w:val="22"/>
          <w:szCs w:val="22"/>
        </w:rPr>
        <w:t>0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64106F57" w14:textId="34A1696B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6715B3FC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658C4FB1" w14:textId="2C3308D9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2DA3981" w14:textId="1421343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18DCDB8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BDEF02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62B0231E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A402804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A4BED6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3DE075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072E25F" w14:textId="77777777" w:rsidTr="00724CFA">
        <w:trPr>
          <w:trHeight w:val="842"/>
          <w:jc w:val="center"/>
        </w:trPr>
        <w:tc>
          <w:tcPr>
            <w:tcW w:w="0" w:type="auto"/>
          </w:tcPr>
          <w:p w14:paraId="46A6C6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71C00AB" w14:textId="63E9C879" w:rsidR="007372FF" w:rsidRPr="00724CFA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585253BF" w14:textId="330863CF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963A5FE" w14:textId="61025F21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EE3F8C9" w14:textId="7ACE8CF4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ACC05FE" w14:textId="593FACA1" w:rsidR="007372FF" w:rsidRPr="00AE0C17" w:rsidRDefault="007372FF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00ECC5A" w14:textId="1C7BECFF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2C23B89" w14:textId="42168F25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A63394" w:rsidRPr="00AE0C17" w14:paraId="6C505A00" w14:textId="77777777" w:rsidTr="00724CFA">
        <w:trPr>
          <w:trHeight w:val="842"/>
          <w:jc w:val="center"/>
        </w:trPr>
        <w:tc>
          <w:tcPr>
            <w:tcW w:w="0" w:type="auto"/>
          </w:tcPr>
          <w:p w14:paraId="1AC9E4FB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E62252F" w14:textId="77777777" w:rsidR="00A63394" w:rsidRPr="00724CFA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2639582A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0F7FFCE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51D2C52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B3A1F42" w14:textId="77777777" w:rsidR="00A63394" w:rsidRPr="00AE0C17" w:rsidRDefault="00A63394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FCDE145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847FA0C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A63394" w:rsidRPr="00AE0C17" w14:paraId="0DB647A4" w14:textId="77777777" w:rsidTr="00724CFA">
        <w:trPr>
          <w:trHeight w:val="842"/>
          <w:jc w:val="center"/>
        </w:trPr>
        <w:tc>
          <w:tcPr>
            <w:tcW w:w="0" w:type="auto"/>
          </w:tcPr>
          <w:p w14:paraId="3564FE5C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E7EE476" w14:textId="77777777" w:rsidR="00A63394" w:rsidRPr="00724CFA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  <w:highlight w:val="yellow"/>
              </w:rPr>
            </w:pPr>
          </w:p>
        </w:tc>
        <w:tc>
          <w:tcPr>
            <w:tcW w:w="1278" w:type="dxa"/>
          </w:tcPr>
          <w:p w14:paraId="650F8949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012B0A1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80ED4AD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C01AF90" w14:textId="77777777" w:rsidR="00A63394" w:rsidRPr="00AE0C17" w:rsidRDefault="00A63394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7B9026D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9EE4A3" w14:textId="77777777" w:rsidR="00A63394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DAD545B" w14:textId="77777777" w:rsidTr="00822B7A">
        <w:trPr>
          <w:trHeight w:val="211"/>
          <w:jc w:val="center"/>
        </w:trPr>
        <w:tc>
          <w:tcPr>
            <w:tcW w:w="0" w:type="auto"/>
          </w:tcPr>
          <w:p w14:paraId="52631154" w14:textId="347B0863" w:rsidR="007372FF" w:rsidRPr="00AE0C17" w:rsidRDefault="00A63394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 xml:space="preserve">B) </w:t>
            </w:r>
            <w:r w:rsidRPr="00A63394">
              <w:rPr>
                <w:rFonts w:ascii="Arial" w:hAnsi="Arial" w:cs="Arial"/>
                <w:b/>
                <w:bCs/>
                <w:sz w:val="20"/>
                <w:szCs w:val="22"/>
              </w:rPr>
              <w:t>Internacionales</w:t>
            </w:r>
          </w:p>
        </w:tc>
        <w:tc>
          <w:tcPr>
            <w:tcW w:w="2294" w:type="dxa"/>
          </w:tcPr>
          <w:p w14:paraId="3D9CB3E9" w14:textId="11173345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AEC245" w14:textId="6A852632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E5F95A1" w14:textId="4DE1CD13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3FBFCAF" w14:textId="063F8519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198C16" w14:textId="57201E84" w:rsidR="007372FF" w:rsidRPr="00AE0C17" w:rsidRDefault="007372FF" w:rsidP="007A6A3B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01FD88D" w14:textId="1ABCC6B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0C34150" w14:textId="46A83BF7" w:rsidR="007372FF" w:rsidRPr="00AE0C17" w:rsidRDefault="00211C2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SI</w:t>
            </w:r>
          </w:p>
        </w:tc>
      </w:tr>
    </w:tbl>
    <w:p w14:paraId="045C777F" w14:textId="15ABCF7D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6A60F1F7" w14:textId="2F55F84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242F7EBA" w14:textId="0FB818F2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2FA8789" w14:textId="6EFD8645" w:rsidR="004D03A4" w:rsidRPr="004D03A4" w:rsidRDefault="007372FF" w:rsidP="004D03A4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  <w:r w:rsidR="004D03A4" w:rsidRPr="004D03A4">
        <w:t xml:space="preserve"> </w:t>
      </w:r>
    </w:p>
    <w:p w14:paraId="7DA84817" w14:textId="61C139CB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BE2A6FF" w14:textId="41822CD2" w:rsidR="00840E00" w:rsidRPr="00090E8D" w:rsidRDefault="00840E00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E92C0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6D906BA5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Bol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141FD" w14:textId="77777777" w:rsidR="001007E7" w:rsidRDefault="008E644F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71A94811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189E445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063EB4E8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0987E79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DCBD5D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506D3A03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EAEDE28" wp14:editId="058D6F0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9575A4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72F6A2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3D80C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1B263C56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10EA"/>
    <w:rsid w:val="0001679F"/>
    <w:rsid w:val="00034DD9"/>
    <w:rsid w:val="00090E8D"/>
    <w:rsid w:val="000A5DAC"/>
    <w:rsid w:val="000B3B70"/>
    <w:rsid w:val="000C5E82"/>
    <w:rsid w:val="001007E7"/>
    <w:rsid w:val="001020C0"/>
    <w:rsid w:val="00123B8D"/>
    <w:rsid w:val="001341C6"/>
    <w:rsid w:val="001550BB"/>
    <w:rsid w:val="00157600"/>
    <w:rsid w:val="00165A4D"/>
    <w:rsid w:val="00170EC5"/>
    <w:rsid w:val="00187392"/>
    <w:rsid w:val="00191842"/>
    <w:rsid w:val="00194FF2"/>
    <w:rsid w:val="001F28CC"/>
    <w:rsid w:val="001F73A7"/>
    <w:rsid w:val="00211C2F"/>
    <w:rsid w:val="002356C0"/>
    <w:rsid w:val="00253DBA"/>
    <w:rsid w:val="0026335F"/>
    <w:rsid w:val="002655DF"/>
    <w:rsid w:val="00284B63"/>
    <w:rsid w:val="002860A4"/>
    <w:rsid w:val="00295DF8"/>
    <w:rsid w:val="002971F5"/>
    <w:rsid w:val="002E1412"/>
    <w:rsid w:val="00314023"/>
    <w:rsid w:val="0031441A"/>
    <w:rsid w:val="003B38E0"/>
    <w:rsid w:val="003B3DB7"/>
    <w:rsid w:val="003D21C8"/>
    <w:rsid w:val="003F0543"/>
    <w:rsid w:val="0042490F"/>
    <w:rsid w:val="00466B9C"/>
    <w:rsid w:val="004762B3"/>
    <w:rsid w:val="004767CC"/>
    <w:rsid w:val="0049266F"/>
    <w:rsid w:val="004C4743"/>
    <w:rsid w:val="004D03A4"/>
    <w:rsid w:val="004D2B1A"/>
    <w:rsid w:val="00507C77"/>
    <w:rsid w:val="0053293F"/>
    <w:rsid w:val="00535962"/>
    <w:rsid w:val="005435D2"/>
    <w:rsid w:val="00551CCA"/>
    <w:rsid w:val="005B442B"/>
    <w:rsid w:val="00602C05"/>
    <w:rsid w:val="00611A07"/>
    <w:rsid w:val="00624C18"/>
    <w:rsid w:val="0062592A"/>
    <w:rsid w:val="006506D0"/>
    <w:rsid w:val="00651E48"/>
    <w:rsid w:val="006709BC"/>
    <w:rsid w:val="006758C0"/>
    <w:rsid w:val="006A43C4"/>
    <w:rsid w:val="006A7DDD"/>
    <w:rsid w:val="006C0B25"/>
    <w:rsid w:val="006F5F6A"/>
    <w:rsid w:val="00702EB6"/>
    <w:rsid w:val="00716429"/>
    <w:rsid w:val="0071705E"/>
    <w:rsid w:val="00724CFA"/>
    <w:rsid w:val="007372FF"/>
    <w:rsid w:val="007563D3"/>
    <w:rsid w:val="00780880"/>
    <w:rsid w:val="007A6A3B"/>
    <w:rsid w:val="007B6F6F"/>
    <w:rsid w:val="007D608F"/>
    <w:rsid w:val="00810515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68D0"/>
    <w:rsid w:val="008B3AE5"/>
    <w:rsid w:val="008D6AFC"/>
    <w:rsid w:val="008E644F"/>
    <w:rsid w:val="00933F5C"/>
    <w:rsid w:val="00967A20"/>
    <w:rsid w:val="009A2AEC"/>
    <w:rsid w:val="009A41E5"/>
    <w:rsid w:val="00A16099"/>
    <w:rsid w:val="00A63394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7C73"/>
    <w:rsid w:val="00C3792D"/>
    <w:rsid w:val="00C465F9"/>
    <w:rsid w:val="00C470D0"/>
    <w:rsid w:val="00C60365"/>
    <w:rsid w:val="00C66D08"/>
    <w:rsid w:val="00C95ADE"/>
    <w:rsid w:val="00CA4661"/>
    <w:rsid w:val="00CE67A3"/>
    <w:rsid w:val="00D24FA7"/>
    <w:rsid w:val="00D33390"/>
    <w:rsid w:val="00D416C5"/>
    <w:rsid w:val="00D64696"/>
    <w:rsid w:val="00D67638"/>
    <w:rsid w:val="00D90D49"/>
    <w:rsid w:val="00DA6DED"/>
    <w:rsid w:val="00DC5D96"/>
    <w:rsid w:val="00DD4F3E"/>
    <w:rsid w:val="00E01DFC"/>
    <w:rsid w:val="00E13E55"/>
    <w:rsid w:val="00E240ED"/>
    <w:rsid w:val="00E81276"/>
    <w:rsid w:val="00E9021D"/>
    <w:rsid w:val="00E90AB7"/>
    <w:rsid w:val="00EA7406"/>
    <w:rsid w:val="00ED39DD"/>
    <w:rsid w:val="00EE6960"/>
    <w:rsid w:val="00F001A0"/>
    <w:rsid w:val="00F116C5"/>
    <w:rsid w:val="00F225BF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5A0EAE8C"/>
  <w15:docId w15:val="{CF3E5900-5B0A-4E72-86B8-CBE95638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BE68A-5E5F-4674-96F5-0901114E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63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Nestor Carlos Otaño Valdez AL-11</cp:lastModifiedBy>
  <cp:revision>32</cp:revision>
  <cp:lastPrinted>2026-02-12T15:47:00Z</cp:lastPrinted>
  <dcterms:created xsi:type="dcterms:W3CDTF">2014-01-02T13:42:00Z</dcterms:created>
  <dcterms:modified xsi:type="dcterms:W3CDTF">2026-03-12T18:25:00Z</dcterms:modified>
</cp:coreProperties>
</file>