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349C" w14:textId="77777777" w:rsidR="00535962" w:rsidRPr="00F7167E" w:rsidRDefault="00E47E8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3D6AC262" wp14:editId="36D236F1">
                <wp:simplePos x="0" y="0"/>
                <wp:positionH relativeFrom="column">
                  <wp:posOffset>3684441</wp:posOffset>
                </wp:positionH>
                <wp:positionV relativeFrom="paragraph">
                  <wp:posOffset>-621102</wp:posOffset>
                </wp:positionV>
                <wp:extent cx="2447290" cy="733425"/>
                <wp:effectExtent l="0" t="0" r="10160" b="28575"/>
                <wp:wrapNone/>
                <wp:docPr id="13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7290" cy="733425"/>
                          <a:chOff x="12866" y="523"/>
                          <a:chExt cx="2544" cy="1104"/>
                        </a:xfrm>
                      </wpg:grpSpPr>
                      <wps:wsp>
                        <wps:cNvPr id="1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37"/>
                        <wpg:cNvGrpSpPr>
                          <a:grpSpLocks/>
                        </wpg:cNvGrpSpPr>
                        <wpg:grpSpPr bwMode="auto">
                          <a:xfrm>
                            <a:off x="12887" y="615"/>
                            <a:ext cx="2446" cy="915"/>
                            <a:chOff x="9106" y="770"/>
                            <a:chExt cx="2036" cy="851"/>
                          </a:xfrm>
                        </wpg:grpSpPr>
                        <wps:wsp>
                          <wps:cNvPr id="16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06" y="1168"/>
                              <a:ext cx="2009" cy="45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cs="Arial"/>
                                        <w:szCs w:val="18"/>
                                        <w:lang w:val="es-ES"/>
                                      </w:rPr>
                                      <w:alias w:val="No. del Expediente de Compras "/>
                                      <w:tag w:val="No. del Expediente de Compras "/>
                                      <w:id w:val="675459065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  <w:rFonts w:cs="Arial"/>
                                            <w:szCs w:val="18"/>
                                            <w:lang w:val="es-ES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05492323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p w14:paraId="517E3AB5" w14:textId="3A2B9DA2" w:rsidR="00A5151F" w:rsidRPr="00A5151F" w:rsidRDefault="00EF349E" w:rsidP="00A5151F">
                                            <w:pPr>
                                              <w:pStyle w:val="Sinespaciado"/>
                                            </w:pPr>
                                            <w:r>
                                              <w:t xml:space="preserve"> </w:t>
                                            </w:r>
                                            <w:r w:rsidR="005719C2" w:rsidRPr="005719C2">
                                              <w:t>ARS SENASA-CCC-PEPU-2026-0010</w:t>
                                            </w:r>
                                          </w:p>
                                          <w:p w14:paraId="729F213F" w14:textId="77777777" w:rsidR="00E05CE0" w:rsidRPr="00535962" w:rsidRDefault="00FF3341" w:rsidP="00A5151F"/>
                                        </w:sdtContent>
                                      </w:sdt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33" y="770"/>
                              <a:ext cx="2009" cy="402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C8A00A" w14:textId="3E02DCA2" w:rsidR="00E05CE0" w:rsidRPr="00535962" w:rsidRDefault="005719C2" w:rsidP="006175DF">
                                <w:pPr>
                                  <w:pStyle w:val="Sinespaciado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719C2">
                                  <w:t>ARS SENASA-CCC-PEPU-2026-0010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6AC262" id="Group 35" o:spid="_x0000_s1026" style="position:absolute;margin-left:290.1pt;margin-top:-48.9pt;width:192.7pt;height:57.75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">
                <v:rect id="Rectangle 36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37" o:spid="_x0000_s1028" style="position:absolute;left:12887;top:615;width:2446;height:915" coordorigin="9106,770" coordsize="2036,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9" type="#_x0000_t202" style="position:absolute;left:9106;top:1168;width:2009;height:4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cs="Arial"/>
                                  <w:szCs w:val="18"/>
                                  <w:lang w:val="es-ES"/>
                                </w:rPr>
                                <w:alias w:val="No. del Expediente de Compras "/>
                                <w:tag w:val="No. del Expediente de Compras "/>
                                <w:id w:val="675459065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  <w:rFonts w:cs="Arial"/>
                                      <w:szCs w:val="18"/>
                                      <w:lang w:val="es-ES"/>
                                    </w:rPr>
                                    <w:alias w:val="No. del Expediente de Compras "/>
                                    <w:tag w:val="No. del Expediente de Compras "/>
                                    <w:id w:val="105492323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p w14:paraId="517E3AB5" w14:textId="3A2B9DA2" w:rsidR="00A5151F" w:rsidRPr="00A5151F" w:rsidRDefault="00EF349E" w:rsidP="00A5151F">
                                      <w:pPr>
                                        <w:pStyle w:val="Sinespaciado"/>
                                      </w:pPr>
                                      <w:r>
                                        <w:t xml:space="preserve"> </w:t>
                                      </w:r>
                                      <w:r w:rsidR="005719C2" w:rsidRPr="005719C2">
                                        <w:t>ARS SENASA-CCC-PEPU-2026-0010</w:t>
                                      </w:r>
                                    </w:p>
                                    <w:p w14:paraId="729F213F" w14:textId="77777777" w:rsidR="00E05CE0" w:rsidRPr="00535962" w:rsidRDefault="00FF3341" w:rsidP="00A5151F"/>
                                  </w:sdtContent>
                                </w:sdt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39" o:spid="_x0000_s1030" type="#_x0000_t202" style="position:absolute;left:9133;top:770;width:2009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BC8A00A" w14:textId="3E02DCA2" w:rsidR="00E05CE0" w:rsidRPr="00535962" w:rsidRDefault="005719C2" w:rsidP="006175DF">
                          <w:pPr>
                            <w:pStyle w:val="Sinespaciado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719C2">
                            <w:t>ARS SENASA-CCC-PEPU-2026-0010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2E432" wp14:editId="3F692316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2B28E2" w14:textId="71085CDD" w:rsidR="00BC61BD" w:rsidRPr="00BC61BD" w:rsidRDefault="00FF3341">
                            <w:pPr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rPr>
                                  <w:lang w:val="en-US"/>
                                </w:rPr>
                                <w:alias w:val="Logo de la dependencia gubernamental"/>
                                <w:tag w:val="Logo de la dependencia gubernamental"/>
                                <w:id w:val="2544191"/>
                                <w:picture/>
                              </w:sdtPr>
                              <w:sdtEndPr/>
                              <w:sdtContent>
                                <w:r w:rsidR="00490907" w:rsidRPr="00490907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336D1BD" wp14:editId="791922F0">
                                      <wp:extent cx="695325" cy="805113"/>
                                      <wp:effectExtent l="0" t="0" r="0" b="0"/>
                                      <wp:docPr id="21" name="Imagen 2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8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432E432" id="Text Box 2" o:spid="_x0000_s1031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p w14:paraId="7F2B28E2" w14:textId="71085CDD" w:rsidR="00BC61BD" w:rsidRPr="00BC61BD" w:rsidRDefault="007E4AD9">
                      <w:pPr>
                        <w:rPr>
                          <w:lang w:val="en-US"/>
                        </w:rPr>
                      </w:pPr>
                      <w:sdt>
                        <w:sdtPr>
                          <w:rPr>
                            <w:lang w:val="en-US"/>
                          </w:rPr>
                          <w:alias w:val="Logo de la dependencia gubernamental"/>
                          <w:tag w:val="Logo de la dependencia gubernamental"/>
                          <w:id w:val="2544191"/>
                          <w:picture/>
                        </w:sdtPr>
                        <w:sdtEndPr/>
                        <w:sdtContent>
                          <w:r w:rsidR="00490907" w:rsidRPr="00490907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336D1BD" wp14:editId="791922F0">
                                <wp:extent cx="695325" cy="805113"/>
                                <wp:effectExtent l="0" t="0" r="0" b="0"/>
                                <wp:docPr id="21" name="Imagen 2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9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73E36D" wp14:editId="5BE89DA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A882A1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F73E36D" id="Text Box 40" o:spid="_x0000_s1032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EA882A1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5F5977F" wp14:editId="39C1859B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402780" w14:textId="77777777" w:rsidR="00535962" w:rsidRPr="00535962" w:rsidRDefault="006A619A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F5410" wp14:editId="42B8D1F7">
                <wp:simplePos x="0" y="0"/>
                <wp:positionH relativeFrom="column">
                  <wp:posOffset>4295775</wp:posOffset>
                </wp:positionH>
                <wp:positionV relativeFrom="paragraph">
                  <wp:posOffset>7620</wp:posOffset>
                </wp:positionV>
                <wp:extent cx="188912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A92A40" w14:textId="0AA26051" w:rsidR="0026335F" w:rsidRPr="0026335F" w:rsidRDefault="00FF334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3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46F67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2F5410" id="Text Box 12" o:spid="_x0000_s1033" type="#_x0000_t202" style="position:absolute;margin-left:338.25pt;margin-top:.6pt;width:148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" filled="f" stroked="f">
                <v:textbox>
                  <w:txbxContent>
                    <w:p w14:paraId="52A92A40" w14:textId="0AA26051" w:rsidR="0026335F" w:rsidRPr="0026335F" w:rsidRDefault="007E4AD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3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46F67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26CE6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5BB6A3" wp14:editId="247A771D">
                <wp:simplePos x="0" y="0"/>
                <wp:positionH relativeFrom="column">
                  <wp:posOffset>1307804</wp:posOffset>
                </wp:positionH>
                <wp:positionV relativeFrom="paragraph">
                  <wp:posOffset>200334</wp:posOffset>
                </wp:positionV>
                <wp:extent cx="3189767" cy="369053"/>
                <wp:effectExtent l="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767" cy="3690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74CCA2" w14:textId="77777777" w:rsidR="002E1412" w:rsidRPr="002E1412" w:rsidRDefault="00FF3341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C77C56">
                                  <w:rPr>
                                    <w:rStyle w:val="Style6"/>
                                  </w:rPr>
                                  <w:t xml:space="preserve">                   </w:t>
                                </w:r>
                                <w:r w:rsidR="004459B9">
                                  <w:rPr>
                                    <w:rStyle w:val="Style6"/>
                                  </w:rPr>
                                  <w:t xml:space="preserve">            </w:t>
                                </w:r>
                                <w:r w:rsidR="00626CE6">
                                  <w:rPr>
                                    <w:rStyle w:val="Style6"/>
                                  </w:rPr>
                                  <w:t xml:space="preserve">  </w:t>
                                </w:r>
                                <w:r w:rsidR="00626C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Seguro Nacional de Salud, </w:t>
                                </w:r>
                                <w:proofErr w:type="spellStart"/>
                                <w:r w:rsidR="00626CE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SeNaSa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75BB6A3" id="Text Box 16" o:spid="_x0000_s1034" type="#_x0000_t202" style="position:absolute;margin-left:103pt;margin-top:15.75pt;width:251.15pt;height:29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" stroked="f">
                <v:textbox>
                  <w:txbxContent>
                    <w:p w14:paraId="6A74CCA2" w14:textId="77777777" w:rsidR="002E1412" w:rsidRPr="002E1412" w:rsidRDefault="007E4AD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C77C56">
                            <w:rPr>
                              <w:rStyle w:val="Style6"/>
                            </w:rPr>
                            <w:t xml:space="preserve">                   </w:t>
                          </w:r>
                          <w:r w:rsidR="004459B9">
                            <w:rPr>
                              <w:rStyle w:val="Style6"/>
                            </w:rPr>
                            <w:t xml:space="preserve">            </w:t>
                          </w:r>
                          <w:r w:rsidR="00626CE6">
                            <w:rPr>
                              <w:rStyle w:val="Style6"/>
                            </w:rPr>
                            <w:t xml:space="preserve">  </w:t>
                          </w:r>
                          <w:r w:rsidR="00626CE6">
                            <w:rPr>
                              <w:rStyle w:val="Style6"/>
                              <w:sz w:val="24"/>
                              <w:szCs w:val="24"/>
                            </w:rPr>
                            <w:t>Seguro Nacional de Salud, SeNaSa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3849BF" w14:textId="77777777" w:rsidR="00535962" w:rsidRDefault="00E47E8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385C98" wp14:editId="5244EA84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FB52B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0051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B3719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200514" w:rsidRPr="00200514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9385C98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2FB52B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00514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B3719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200514" w:rsidRPr="00200514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E5A5BE" wp14:editId="5D14310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56105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8E5A5BE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D56105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71DB9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D02C47E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7E38EF4D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6941503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</w:p>
    <w:p w14:paraId="09AF0F8C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BF41EDD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50D62E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5B359101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3108BB97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7115CB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01F59B6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3DC1648C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3F3B290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BA0AC2E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 vigente por un período de (……</w:t>
      </w:r>
      <w:proofErr w:type="gramStart"/>
      <w:r w:rsidRPr="0023545D">
        <w:rPr>
          <w:rFonts w:eastAsia="Calibri"/>
          <w:sz w:val="22"/>
          <w:szCs w:val="22"/>
        </w:rPr>
        <w:t>…….</w:t>
      </w:r>
      <w:proofErr w:type="gramEnd"/>
      <w:r w:rsidRPr="0023545D">
        <w:rPr>
          <w:rFonts w:eastAsia="Calibri"/>
          <w:sz w:val="22"/>
          <w:szCs w:val="22"/>
        </w:rPr>
        <w:t xml:space="preserve">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3DFA4FF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6DB1FE8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</w:t>
      </w:r>
      <w:proofErr w:type="gramStart"/>
      <w:r w:rsidR="006F42D2"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5F63EB4F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472259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EFD725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874C7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144FC30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E8BAE0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FA1292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4B47D61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B3AE5A1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D8820D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A60994B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26E5AD23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42FD7DA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A78B29E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13692ADF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449E6DD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E81611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EA3388F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6BD8A23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691F6F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E79A13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F0E9FF2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4F1AF55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8439A3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480415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7578F2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351ACDB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053A2F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39F359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DD6EE1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978D03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7AD851A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7C149A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D34AC7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8CA498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637354C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A88FC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438DA2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414F21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529733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DB26B7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0D2A0E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7B73BFD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229399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38639C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1F633EBE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E05CE0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011F5" w14:textId="77777777" w:rsidR="00FF3341" w:rsidRDefault="00FF3341" w:rsidP="001007E7">
      <w:pPr>
        <w:spacing w:after="0" w:line="240" w:lineRule="auto"/>
      </w:pPr>
      <w:r>
        <w:separator/>
      </w:r>
    </w:p>
  </w:endnote>
  <w:endnote w:type="continuationSeparator" w:id="0">
    <w:p w14:paraId="1CEE9D23" w14:textId="77777777" w:rsidR="00FF3341" w:rsidRDefault="00FF334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0BEA8" w14:textId="77777777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34DAC91" wp14:editId="45E21084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47E8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A069A1" wp14:editId="0100F88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ABDA5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AA2089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2EAEE71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6E3FD2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0CA069A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3DABDA5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AA2089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2EAEE71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6E3FD21" w14:textId="77777777" w:rsidR="00807015" w:rsidRDefault="00807015"/>
                </w:txbxContent>
              </v:textbox>
            </v:shape>
          </w:pict>
        </mc:Fallback>
      </mc:AlternateContent>
    </w:r>
    <w:r w:rsidR="00E47E8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4AAE2E" wp14:editId="5508E677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73BDF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1D4AAE2E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CE73BDF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BF1B5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B885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9CD1FD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D4C2B3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E23A7B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45143" w14:textId="77777777" w:rsidR="00FF3341" w:rsidRDefault="00FF3341" w:rsidP="001007E7">
      <w:pPr>
        <w:spacing w:after="0" w:line="240" w:lineRule="auto"/>
      </w:pPr>
      <w:r>
        <w:separator/>
      </w:r>
    </w:p>
  </w:footnote>
  <w:footnote w:type="continuationSeparator" w:id="0">
    <w:p w14:paraId="4CAA4FD1" w14:textId="77777777" w:rsidR="00FF3341" w:rsidRDefault="00FF3341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C3443" w14:textId="77777777" w:rsidR="00E05CE0" w:rsidRDefault="00E47E8E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AB7CD3F" wp14:editId="2849D3C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8FFC95" w14:textId="15C86FFB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32A38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B3719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32A38" w:rsidRPr="00F32A3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AB7CD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68FFC95" w14:textId="15C86FFB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32A38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B3719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32A38" w:rsidRPr="00F32A3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9791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wg072vKwtr8pJJHowMJJqrnDj80=" w:salt="8+2xe3IqReQ/h78ZXf8dj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EB"/>
    <w:rsid w:val="00034DD9"/>
    <w:rsid w:val="000351EB"/>
    <w:rsid w:val="0004110E"/>
    <w:rsid w:val="00045479"/>
    <w:rsid w:val="00074348"/>
    <w:rsid w:val="00082006"/>
    <w:rsid w:val="000E7BA9"/>
    <w:rsid w:val="000F058C"/>
    <w:rsid w:val="001007E7"/>
    <w:rsid w:val="001020C0"/>
    <w:rsid w:val="00115198"/>
    <w:rsid w:val="00134D4F"/>
    <w:rsid w:val="001463BC"/>
    <w:rsid w:val="00157600"/>
    <w:rsid w:val="00165C6B"/>
    <w:rsid w:val="00170EC5"/>
    <w:rsid w:val="00185065"/>
    <w:rsid w:val="00194FF2"/>
    <w:rsid w:val="0019680B"/>
    <w:rsid w:val="001A3F92"/>
    <w:rsid w:val="001B3719"/>
    <w:rsid w:val="001C76D7"/>
    <w:rsid w:val="001E61DE"/>
    <w:rsid w:val="001E73F1"/>
    <w:rsid w:val="001F73A7"/>
    <w:rsid w:val="00200514"/>
    <w:rsid w:val="002009A7"/>
    <w:rsid w:val="0023545D"/>
    <w:rsid w:val="00235820"/>
    <w:rsid w:val="00243266"/>
    <w:rsid w:val="00253DBA"/>
    <w:rsid w:val="0026335F"/>
    <w:rsid w:val="002741B9"/>
    <w:rsid w:val="002823F7"/>
    <w:rsid w:val="002E1412"/>
    <w:rsid w:val="002E6B9A"/>
    <w:rsid w:val="00310633"/>
    <w:rsid w:val="00314023"/>
    <w:rsid w:val="00333C65"/>
    <w:rsid w:val="00337625"/>
    <w:rsid w:val="003428FB"/>
    <w:rsid w:val="00350FD2"/>
    <w:rsid w:val="00393EFC"/>
    <w:rsid w:val="003C7BCD"/>
    <w:rsid w:val="003D0503"/>
    <w:rsid w:val="003F5874"/>
    <w:rsid w:val="00420E5A"/>
    <w:rsid w:val="0042490F"/>
    <w:rsid w:val="004459B9"/>
    <w:rsid w:val="004564FE"/>
    <w:rsid w:val="00466B9C"/>
    <w:rsid w:val="00477B07"/>
    <w:rsid w:val="00490907"/>
    <w:rsid w:val="004D45A8"/>
    <w:rsid w:val="004E2651"/>
    <w:rsid w:val="00521233"/>
    <w:rsid w:val="00535962"/>
    <w:rsid w:val="00546F67"/>
    <w:rsid w:val="005719C2"/>
    <w:rsid w:val="005F149D"/>
    <w:rsid w:val="006019E6"/>
    <w:rsid w:val="006103FF"/>
    <w:rsid w:val="00611A07"/>
    <w:rsid w:val="006175DF"/>
    <w:rsid w:val="0062592A"/>
    <w:rsid w:val="00626CE6"/>
    <w:rsid w:val="00626D0C"/>
    <w:rsid w:val="006506D0"/>
    <w:rsid w:val="00651E48"/>
    <w:rsid w:val="006644D9"/>
    <w:rsid w:val="006709BC"/>
    <w:rsid w:val="006A20F4"/>
    <w:rsid w:val="006A619A"/>
    <w:rsid w:val="006B38F2"/>
    <w:rsid w:val="006D38F2"/>
    <w:rsid w:val="006F28AA"/>
    <w:rsid w:val="006F42D2"/>
    <w:rsid w:val="00721F4E"/>
    <w:rsid w:val="0072507B"/>
    <w:rsid w:val="00725091"/>
    <w:rsid w:val="00780880"/>
    <w:rsid w:val="007B4171"/>
    <w:rsid w:val="007B6F6F"/>
    <w:rsid w:val="007E4AD9"/>
    <w:rsid w:val="00806C78"/>
    <w:rsid w:val="00807015"/>
    <w:rsid w:val="00812C54"/>
    <w:rsid w:val="00812DDD"/>
    <w:rsid w:val="0082117C"/>
    <w:rsid w:val="008416E0"/>
    <w:rsid w:val="00850351"/>
    <w:rsid w:val="00862F3E"/>
    <w:rsid w:val="008A0C67"/>
    <w:rsid w:val="008B3AE5"/>
    <w:rsid w:val="008C3B59"/>
    <w:rsid w:val="008D3758"/>
    <w:rsid w:val="00907A90"/>
    <w:rsid w:val="009449CB"/>
    <w:rsid w:val="00960E38"/>
    <w:rsid w:val="009824D3"/>
    <w:rsid w:val="009924C6"/>
    <w:rsid w:val="00A16099"/>
    <w:rsid w:val="00A25CE6"/>
    <w:rsid w:val="00A35A04"/>
    <w:rsid w:val="00A5151F"/>
    <w:rsid w:val="00A53CA5"/>
    <w:rsid w:val="00A640BD"/>
    <w:rsid w:val="00A64533"/>
    <w:rsid w:val="00A7366B"/>
    <w:rsid w:val="00AB1B2E"/>
    <w:rsid w:val="00AD7919"/>
    <w:rsid w:val="00B227FF"/>
    <w:rsid w:val="00B30D00"/>
    <w:rsid w:val="00B62EEF"/>
    <w:rsid w:val="00B6701A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130C2"/>
    <w:rsid w:val="00C22DBE"/>
    <w:rsid w:val="00C554FD"/>
    <w:rsid w:val="00C61065"/>
    <w:rsid w:val="00C66D08"/>
    <w:rsid w:val="00C705D7"/>
    <w:rsid w:val="00C77C56"/>
    <w:rsid w:val="00C93F35"/>
    <w:rsid w:val="00CA0E82"/>
    <w:rsid w:val="00CA4661"/>
    <w:rsid w:val="00CC5F1C"/>
    <w:rsid w:val="00CE67A3"/>
    <w:rsid w:val="00CF48D9"/>
    <w:rsid w:val="00D115BB"/>
    <w:rsid w:val="00D139CB"/>
    <w:rsid w:val="00D24FA7"/>
    <w:rsid w:val="00D55AF4"/>
    <w:rsid w:val="00D57604"/>
    <w:rsid w:val="00D64696"/>
    <w:rsid w:val="00D877AB"/>
    <w:rsid w:val="00D87AAD"/>
    <w:rsid w:val="00D90D49"/>
    <w:rsid w:val="00D95F18"/>
    <w:rsid w:val="00DC5D96"/>
    <w:rsid w:val="00DD4F3E"/>
    <w:rsid w:val="00DE5474"/>
    <w:rsid w:val="00DF58E0"/>
    <w:rsid w:val="00E05CE0"/>
    <w:rsid w:val="00E124CB"/>
    <w:rsid w:val="00E13E55"/>
    <w:rsid w:val="00E33121"/>
    <w:rsid w:val="00E37A50"/>
    <w:rsid w:val="00E47E8E"/>
    <w:rsid w:val="00E61A36"/>
    <w:rsid w:val="00E96E9F"/>
    <w:rsid w:val="00EA40CE"/>
    <w:rsid w:val="00EA7406"/>
    <w:rsid w:val="00EE1E7B"/>
    <w:rsid w:val="00EF349E"/>
    <w:rsid w:val="00F00030"/>
    <w:rsid w:val="00F06824"/>
    <w:rsid w:val="00F225BF"/>
    <w:rsid w:val="00F32A38"/>
    <w:rsid w:val="00F53753"/>
    <w:rsid w:val="00F7167E"/>
    <w:rsid w:val="00F7443C"/>
    <w:rsid w:val="00F9504D"/>
    <w:rsid w:val="00FB250F"/>
    <w:rsid w:val="00FC2870"/>
    <w:rsid w:val="00FE4A97"/>
    <w:rsid w:val="00FF3341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34B5F4D5"/>
  <w15:docId w15:val="{03FA1FEF-F722-4525-A202-C4D45D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  <w:style w:type="paragraph" w:styleId="Sinespaciado">
    <w:name w:val="No Spacing"/>
    <w:uiPriority w:val="1"/>
    <w:qFormat/>
    <w:rsid w:val="00A5151F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FC2F5-D15D-4EA7-A126-3EA40070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39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Anavelli Peralta Segura</cp:lastModifiedBy>
  <cp:revision>42</cp:revision>
  <cp:lastPrinted>2014-08-28T21:11:00Z</cp:lastPrinted>
  <dcterms:created xsi:type="dcterms:W3CDTF">2015-02-09T12:11:00Z</dcterms:created>
  <dcterms:modified xsi:type="dcterms:W3CDTF">2026-09-14T20:06:00Z</dcterms:modified>
</cp:coreProperties>
</file>