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481B2B" w14:textId="60C93CE4" w:rsidR="00535962" w:rsidRPr="000F1978" w:rsidRDefault="00810981">
      <w:pPr>
        <w:rPr>
          <w:rFonts w:ascii="Arial Narrow" w:hAnsi="Arial Narrow"/>
          <w:sz w:val="24"/>
          <w:szCs w:val="24"/>
        </w:rPr>
      </w:pP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B65CB8B" wp14:editId="475CAB80">
                <wp:simplePos x="0" y="0"/>
                <wp:positionH relativeFrom="column">
                  <wp:posOffset>4152819</wp:posOffset>
                </wp:positionH>
                <wp:positionV relativeFrom="paragraph">
                  <wp:posOffset>352425</wp:posOffset>
                </wp:positionV>
                <wp:extent cx="1905082" cy="325755"/>
                <wp:effectExtent l="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82" cy="325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533CD1" w14:textId="0D2D8D97" w:rsidR="0026335F" w:rsidRPr="0026335F" w:rsidRDefault="002B5C41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14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810981">
                                  <w:rPr>
                                    <w:rStyle w:val="Style5"/>
                                    <w:lang w:val="es-DO"/>
                                  </w:rPr>
                                  <w:t>14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65CB8B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327pt;margin-top:27.75pt;width:150pt;height:25.6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" filled="f" stroked="f">
                <v:textbox>
                  <w:txbxContent>
                    <w:p w14:paraId="1B533CD1" w14:textId="0D2D8D97" w:rsidR="0026335F" w:rsidRPr="0026335F" w:rsidRDefault="002B5C41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14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810981">
                            <w:rPr>
                              <w:rStyle w:val="Style5"/>
                              <w:lang w:val="es-DO"/>
                            </w:rPr>
                            <w:t>14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A6DB7" w:rsidRPr="000F1978">
        <w:rPr>
          <w:rFonts w:ascii="Arial Narrow" w:hAnsi="Arial Narrow"/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4634135" wp14:editId="79F3A37D">
                <wp:simplePos x="0" y="0"/>
                <wp:positionH relativeFrom="column">
                  <wp:posOffset>4532133</wp:posOffset>
                </wp:positionH>
                <wp:positionV relativeFrom="paragraph">
                  <wp:posOffset>652007</wp:posOffset>
                </wp:positionV>
                <wp:extent cx="1524276" cy="252095"/>
                <wp:effectExtent l="0" t="0" r="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276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60DC6A" w14:textId="279D914E" w:rsidR="0026335F" w:rsidRPr="000A6DB7" w:rsidRDefault="0026335F" w:rsidP="0026335F">
                            <w:pPr>
                              <w:rPr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634135" id="Text Box 13" o:spid="_x0000_s1027" type="#_x0000_t202" style="position:absolute;margin-left:356.85pt;margin-top:51.35pt;width:120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" filled="f" stroked="f">
                <v:textbox>
                  <w:txbxContent>
                    <w:p w14:paraId="6F60DC6A" w14:textId="279D914E" w:rsidR="0026335F" w:rsidRPr="000A6DB7" w:rsidRDefault="0026335F" w:rsidP="0026335F">
                      <w:pPr>
                        <w:rPr>
                          <w:bCs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C0C7E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18C5023" wp14:editId="38DACBCB">
                <wp:simplePos x="0" y="0"/>
                <wp:positionH relativeFrom="column">
                  <wp:posOffset>4038600</wp:posOffset>
                </wp:positionH>
                <wp:positionV relativeFrom="paragraph">
                  <wp:posOffset>-466725</wp:posOffset>
                </wp:positionV>
                <wp:extent cx="2334895" cy="701040"/>
                <wp:effectExtent l="0" t="0" r="2730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34895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98"/>
                            <a:chOff x="9151" y="720"/>
                            <a:chExt cx="2009" cy="928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93" y="1105"/>
                              <a:ext cx="1946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4"/>
                                    <w:rFonts w:eastAsiaTheme="minorHAnsi"/>
                                    <w:b w:val="0"/>
                                    <w:color w:val="auto"/>
                                    <w:szCs w:val="18"/>
                                    <w:lang w:val="es-ES" w:eastAsia="en-US"/>
                                  </w:rPr>
                                  <w:alias w:val="No. de Documento"/>
                                  <w:tag w:val="No. de Documento"/>
                                  <w:id w:val="-1945378861"/>
                                </w:sdtPr>
                                <w:sdtEndPr>
                                  <w:rPr>
                                    <w:rStyle w:val="Style4"/>
                                    <w:rFonts w:eastAsia="Arial"/>
                                    <w:b/>
                                    <w:color w:val="000000"/>
                                    <w:szCs w:val="20"/>
                                    <w:lang w:val="es-DO" w:eastAsia="es-DO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  <w:rFonts w:eastAsiaTheme="minorHAnsi"/>
                                        <w:b/>
                                        <w:color w:val="auto"/>
                                        <w:sz w:val="20"/>
                                        <w:szCs w:val="20"/>
                                        <w:lang w:val="es-ES" w:eastAsia="en-US"/>
                                      </w:rPr>
                                      <w:alias w:val="No. del Expediente de Compras "/>
                                      <w:tag w:val="No. del Expediente de Compras "/>
                                      <w:id w:val="13417747"/>
                                    </w:sdtPr>
                                    <w:sdtEndPr>
                                      <w:rPr>
                                        <w:rStyle w:val="Style2"/>
                                        <w:rFonts w:eastAsia="Arial"/>
                                        <w:b w:val="0"/>
                                        <w:color w:val="000000"/>
                                        <w:lang w:val="es-DO" w:eastAsia="es-DO"/>
                                      </w:rPr>
                                    </w:sdtEndPr>
                                    <w:sdtContent>
                                      <w:p w14:paraId="1DF034B3" w14:textId="6FEE1D27" w:rsidR="006E69EB" w:rsidRPr="00C2274A" w:rsidRDefault="002B5C41" w:rsidP="008C4363">
                                        <w:pPr>
                                          <w:pStyle w:val="Ttulo1"/>
                                          <w:ind w:left="10" w:right="49"/>
                                          <w:rPr>
                                            <w:sz w:val="20"/>
                                            <w:szCs w:val="20"/>
                                          </w:rPr>
                                        </w:pPr>
                                        <w:sdt>
                                          <w:sdtPr>
                                            <w:rPr>
                                              <w:rStyle w:val="Style6"/>
                                              <w:rFonts w:ascii="Arial Narrow" w:hAnsi="Arial Narrow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</w:rPr>
                                            <w:alias w:val="No. de Documento"/>
                                            <w:tag w:val="No. de Documento"/>
                                            <w:id w:val="1828791573"/>
                                          </w:sdtPr>
                                          <w:sdtEndPr>
                                            <w:rPr>
                                              <w:rStyle w:val="Style6"/>
                                            </w:rPr>
                                          </w:sdtEndPr>
                                          <w:sdtContent>
                                            <w:r w:rsidR="005A32D9" w:rsidRPr="0089745A">
                                              <w:rPr>
                                                <w:rFonts w:ascii="Arial Narrow" w:hAnsi="Arial Narrow"/>
                                                <w:bCs/>
                                                <w:szCs w:val="24"/>
                                                <w:u w:val="single"/>
                                              </w:rPr>
                                              <w:t>ARSSEMMA-</w:t>
                                            </w:r>
                                            <w:r w:rsidR="005A32D9" w:rsidRPr="00047114">
                                              <w:rPr>
                                                <w:rFonts w:ascii="Arial Narrow" w:hAnsi="Arial Narrow"/>
                                                <w:szCs w:val="24"/>
                                                <w:u w:val="single"/>
                                              </w:rPr>
                                              <w:t>DAF</w:t>
                                            </w:r>
                                            <w:r w:rsidR="005A32D9">
                                              <w:rPr>
                                                <w:rFonts w:ascii="Arial Narrow" w:hAnsi="Arial Narrow"/>
                                                <w:b w:val="0"/>
                                                <w:bCs/>
                                                <w:szCs w:val="24"/>
                                                <w:u w:val="single"/>
                                              </w:rPr>
                                              <w:t>-</w:t>
                                            </w:r>
                                            <w:r w:rsidR="005A32D9">
                                              <w:rPr>
                                                <w:rFonts w:ascii="Arial Narrow" w:hAnsi="Arial Narrow"/>
                                                <w:bCs/>
                                                <w:szCs w:val="24"/>
                                                <w:u w:val="single"/>
                                              </w:rPr>
                                              <w:t>CM</w:t>
                                            </w:r>
                                            <w:r w:rsidR="005A32D9" w:rsidRPr="0089745A">
                                              <w:rPr>
                                                <w:rFonts w:ascii="Arial Narrow" w:hAnsi="Arial Narrow"/>
                                                <w:bCs/>
                                                <w:szCs w:val="24"/>
                                                <w:u w:val="single"/>
                                              </w:rPr>
                                              <w:t>-2026-00</w:t>
                                            </w:r>
                                            <w:r w:rsidR="00352112">
                                              <w:rPr>
                                                <w:rFonts w:ascii="Arial Narrow" w:hAnsi="Arial Narrow"/>
                                                <w:bCs/>
                                                <w:szCs w:val="24"/>
                                                <w:u w:val="single"/>
                                              </w:rPr>
                                              <w:t>3</w:t>
                                            </w:r>
                                            <w:r w:rsidR="00810981">
                                              <w:rPr>
                                                <w:rFonts w:ascii="Arial Narrow" w:hAnsi="Arial Narrow"/>
                                                <w:bCs/>
                                                <w:szCs w:val="24"/>
                                                <w:u w:val="single"/>
                                              </w:rPr>
                                              <w:t>5</w:t>
                                            </w:r>
                                          </w:sdtContent>
                                        </w:sdt>
                                      </w:p>
                                    </w:sdtContent>
                                  </w:sdt>
                                </w:sdtContent>
                              </w:sdt>
                              <w:p w14:paraId="08DA662F" w14:textId="4A42C5F5" w:rsidR="001466B0" w:rsidRPr="00933C91" w:rsidRDefault="001466B0" w:rsidP="001466B0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86CE45D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8C5023" id="Group 21" o:spid="_x0000_s1028" style="position:absolute;margin-left:318pt;margin-top:-36.75pt;width:183.85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98" coordorigin="9151,720" coordsize="2009,9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1" type="#_x0000_t202" style="position:absolute;left:9193;top:1105;width:1946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4"/>
                              <w:rFonts w:eastAsiaTheme="minorHAnsi"/>
                              <w:b w:val="0"/>
                              <w:color w:val="auto"/>
                              <w:szCs w:val="18"/>
                              <w:lang w:val="es-ES" w:eastAsia="en-US"/>
                            </w:rPr>
                            <w:alias w:val="No. de Documento"/>
                            <w:tag w:val="No. de Documento"/>
                            <w:id w:val="-1945378861"/>
                          </w:sdtPr>
                          <w:sdtEndPr>
                            <w:rPr>
                              <w:rStyle w:val="Style4"/>
                              <w:rFonts w:eastAsia="Arial"/>
                              <w:b/>
                              <w:color w:val="000000"/>
                              <w:szCs w:val="20"/>
                              <w:lang w:val="es-DO" w:eastAsia="es-DO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  <w:rFonts w:eastAsiaTheme="minorHAnsi"/>
                                  <w:b/>
                                  <w:color w:val="auto"/>
                                  <w:sz w:val="20"/>
                                  <w:szCs w:val="20"/>
                                  <w:lang w:val="es-ES" w:eastAsia="en-US"/>
                                </w:rPr>
                                <w:alias w:val="No. del Expediente de Compras "/>
                                <w:tag w:val="No. del Expediente de Compras "/>
                                <w:id w:val="13417747"/>
                              </w:sdtPr>
                              <w:sdtEndPr>
                                <w:rPr>
                                  <w:rStyle w:val="Style2"/>
                                  <w:rFonts w:eastAsia="Arial"/>
                                  <w:b w:val="0"/>
                                  <w:color w:val="000000"/>
                                  <w:lang w:val="es-DO" w:eastAsia="es-DO"/>
                                </w:rPr>
                              </w:sdtEndPr>
                              <w:sdtContent>
                                <w:p w14:paraId="1DF034B3" w14:textId="6FEE1D27" w:rsidR="006E69EB" w:rsidRPr="00C2274A" w:rsidRDefault="002B5C41" w:rsidP="008C4363">
                                  <w:pPr>
                                    <w:pStyle w:val="Ttulo1"/>
                                    <w:ind w:left="10" w:right="49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sdt>
                                    <w:sdtPr>
                                      <w:rPr>
                                        <w:rStyle w:val="Style6"/>
                                        <w:rFonts w:ascii="Arial Narrow" w:hAnsi="Arial Narrow"/>
                                        <w:b/>
                                        <w:bCs/>
                                        <w:sz w:val="24"/>
                                        <w:szCs w:val="24"/>
                                      </w:rPr>
                                      <w:alias w:val="No. de Documento"/>
                                      <w:tag w:val="No. de Documento"/>
                                      <w:id w:val="1828791573"/>
                                    </w:sdtPr>
                                    <w:sdtEndPr>
                                      <w:rPr>
                                        <w:rStyle w:val="Style6"/>
                                      </w:rPr>
                                    </w:sdtEndPr>
                                    <w:sdtContent>
                                      <w:r w:rsidR="005A32D9" w:rsidRPr="0089745A">
                                        <w:rPr>
                                          <w:rFonts w:ascii="Arial Narrow" w:hAnsi="Arial Narrow"/>
                                          <w:bCs/>
                                          <w:szCs w:val="24"/>
                                          <w:u w:val="single"/>
                                        </w:rPr>
                                        <w:t>ARSSEMMA-</w:t>
                                      </w:r>
                                      <w:r w:rsidR="005A32D9" w:rsidRPr="00047114">
                                        <w:rPr>
                                          <w:rFonts w:ascii="Arial Narrow" w:hAnsi="Arial Narrow"/>
                                          <w:szCs w:val="24"/>
                                          <w:u w:val="single"/>
                                        </w:rPr>
                                        <w:t>DAF</w:t>
                                      </w:r>
                                      <w:r w:rsidR="005A32D9">
                                        <w:rPr>
                                          <w:rFonts w:ascii="Arial Narrow" w:hAnsi="Arial Narrow"/>
                                          <w:b w:val="0"/>
                                          <w:bCs/>
                                          <w:szCs w:val="24"/>
                                          <w:u w:val="single"/>
                                        </w:rPr>
                                        <w:t>-</w:t>
                                      </w:r>
                                      <w:r w:rsidR="005A32D9">
                                        <w:rPr>
                                          <w:rFonts w:ascii="Arial Narrow" w:hAnsi="Arial Narrow"/>
                                          <w:bCs/>
                                          <w:szCs w:val="24"/>
                                          <w:u w:val="single"/>
                                        </w:rPr>
                                        <w:t>CM</w:t>
                                      </w:r>
                                      <w:r w:rsidR="005A32D9" w:rsidRPr="0089745A">
                                        <w:rPr>
                                          <w:rFonts w:ascii="Arial Narrow" w:hAnsi="Arial Narrow"/>
                                          <w:bCs/>
                                          <w:szCs w:val="24"/>
                                          <w:u w:val="single"/>
                                        </w:rPr>
                                        <w:t>-2026-00</w:t>
                                      </w:r>
                                      <w:r w:rsidR="00352112">
                                        <w:rPr>
                                          <w:rFonts w:ascii="Arial Narrow" w:hAnsi="Arial Narrow"/>
                                          <w:bCs/>
                                          <w:szCs w:val="24"/>
                                          <w:u w:val="single"/>
                                        </w:rPr>
                                        <w:t>3</w:t>
                                      </w:r>
                                      <w:r w:rsidR="00810981">
                                        <w:rPr>
                                          <w:rFonts w:ascii="Arial Narrow" w:hAnsi="Arial Narrow"/>
                                          <w:bCs/>
                                          <w:szCs w:val="24"/>
                                          <w:u w:val="single"/>
                                        </w:rPr>
                                        <w:t>5</w:t>
                                      </w:r>
                                    </w:sdtContent>
                                  </w:sdt>
                                </w:p>
                              </w:sdtContent>
                            </w:sdt>
                          </w:sdtContent>
                        </w:sdt>
                        <w:p w14:paraId="08DA662F" w14:textId="4A42C5F5" w:rsidR="001466B0" w:rsidRPr="00933C91" w:rsidRDefault="001466B0" w:rsidP="001466B0">
                          <w:pPr>
                            <w:jc w:val="center"/>
                            <w:rPr>
                              <w:b/>
                            </w:rPr>
                          </w:pPr>
                        </w:p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86CE45D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5A32D9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671D9931" wp14:editId="4721C8D3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882015" cy="882015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8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C5CAA">
        <w:rPr>
          <w:noProof/>
        </w:rPr>
        <w:drawing>
          <wp:inline distT="0" distB="0" distL="0" distR="0" wp14:anchorId="060C54FF" wp14:editId="6658D665">
            <wp:extent cx="840105" cy="840105"/>
            <wp:effectExtent l="0" t="0" r="0" b="0"/>
            <wp:docPr id="1422957777" name="Imagen 1" descr="Logotipo, nombre de la empres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2957777" name="Imagen 1" descr="Logotipo, nombre de la empres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31" cy="840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A01DC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DC4C9AA" wp14:editId="4AEE3F3B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8060B2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C4C9AA" id="Text Box 20" o:spid="_x0000_s1033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Cz+3sy4AAAAAoBAAAPAAAAAAAAAAAAAAAAADUEAABkcnMvZG93bnJldi54bWxQSwUGAAAA&#10;AAQABADzAAAAQgUAAAAA&#10;" filled="f" stroked="f">
                <v:textbox inset="0,0,0,0">
                  <w:txbxContent>
                    <w:p w14:paraId="2A8060B2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</w:p>
    <w:p w14:paraId="1F4704A9" w14:textId="0D650C64" w:rsidR="00535962" w:rsidRPr="000F1978" w:rsidRDefault="00535962" w:rsidP="00535962">
      <w:pPr>
        <w:rPr>
          <w:rFonts w:ascii="Arial Narrow" w:hAnsi="Arial Narrow"/>
          <w:sz w:val="24"/>
          <w:szCs w:val="24"/>
        </w:rPr>
      </w:pPr>
    </w:p>
    <w:p w14:paraId="028A782D" w14:textId="7B7C76F1" w:rsidR="00535962" w:rsidRPr="000F1978" w:rsidRDefault="007228AE" w:rsidP="00535962">
      <w:pPr>
        <w:rPr>
          <w:rFonts w:ascii="Arial Narrow" w:hAnsi="Arial Narrow"/>
          <w:sz w:val="24"/>
          <w:szCs w:val="24"/>
        </w:rPr>
      </w:pPr>
      <w:r w:rsidRPr="000F1978">
        <w:rPr>
          <w:rFonts w:ascii="Arial Narrow" w:hAnsi="Arial Narrow"/>
          <w:b/>
          <w:caps/>
          <w:noProof/>
          <w:color w:val="FF0000"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AC64AFF" wp14:editId="35F22270">
                <wp:simplePos x="0" y="0"/>
                <wp:positionH relativeFrom="column">
                  <wp:posOffset>565265</wp:posOffset>
                </wp:positionH>
                <wp:positionV relativeFrom="paragraph">
                  <wp:posOffset>26901</wp:posOffset>
                </wp:positionV>
                <wp:extent cx="5104015" cy="299258"/>
                <wp:effectExtent l="0" t="0" r="1905" b="571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4015" cy="2992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B4F725" w14:textId="283DEB77" w:rsidR="002E1412" w:rsidRPr="002E1412" w:rsidRDefault="002B5C41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3C5CAA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ADMINISTRADORA DE</w:t>
                                </w:r>
                                <w:r w:rsidR="00BB5F7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RIESGOS DE SALUD</w:t>
                                </w:r>
                                <w:r w:rsidR="007D354C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SEGURO MEDICO</w:t>
                                </w:r>
                                <w:r w:rsidR="00BB5F7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3C5CAA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PARA MAESTROS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C64AFF" id="Text Box 16" o:spid="_x0000_s1034" type="#_x0000_t202" style="position:absolute;margin-left:44.5pt;margin-top:2.1pt;width:401.9pt;height:23.5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" stroked="f">
                <v:textbox>
                  <w:txbxContent>
                    <w:p w14:paraId="2DB4F725" w14:textId="283DEB77" w:rsidR="002E1412" w:rsidRPr="002E1412" w:rsidRDefault="009B2BE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3C5CAA">
                            <w:rPr>
                              <w:rStyle w:val="Style6"/>
                              <w:sz w:val="24"/>
                              <w:szCs w:val="24"/>
                            </w:rPr>
                            <w:t>ADMINISTRADORA DE</w:t>
                          </w:r>
                          <w:r w:rsidR="00BB5F7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RIESGOS DE SALUD</w:t>
                          </w:r>
                          <w:r w:rsidR="007D354C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SEGURO MEDICO</w:t>
                          </w:r>
                          <w:r w:rsidR="00BB5F7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</w:t>
                          </w:r>
                          <w:r w:rsidR="003C5CAA">
                            <w:rPr>
                              <w:rStyle w:val="Style6"/>
                              <w:sz w:val="24"/>
                              <w:szCs w:val="24"/>
                            </w:rPr>
                            <w:t>PARA MAESTROS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5311358" w14:textId="77777777" w:rsidR="006506D0" w:rsidRPr="000F1978" w:rsidRDefault="006506D0" w:rsidP="00B62EEF">
      <w:pPr>
        <w:tabs>
          <w:tab w:val="left" w:pos="6267"/>
        </w:tabs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14:paraId="16BFC4E8" w14:textId="77777777" w:rsidR="00A640BD" w:rsidRPr="000F1978" w:rsidRDefault="00FA01DC" w:rsidP="00C66D08">
      <w:pPr>
        <w:tabs>
          <w:tab w:val="left" w:pos="6267"/>
        </w:tabs>
        <w:jc w:val="center"/>
        <w:rPr>
          <w:rFonts w:ascii="Arial Narrow" w:hAnsi="Arial Narrow"/>
          <w:sz w:val="24"/>
          <w:szCs w:val="24"/>
        </w:rPr>
      </w:pPr>
      <w:r w:rsidRPr="000F1978">
        <w:rPr>
          <w:rFonts w:ascii="Arial Narrow" w:hAnsi="Arial Narrow"/>
          <w:noProof/>
          <w:color w:val="FF0000"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A728E87" wp14:editId="57D2A8A2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0129FC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728E87" id="Text Box 18" o:spid="_x0000_s1035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GcRqgv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580129FC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497F69DE" w14:textId="5998249C" w:rsidR="007B0E1F" w:rsidRDefault="00FA01DC" w:rsidP="003C5CAA">
      <w:pPr>
        <w:tabs>
          <w:tab w:val="left" w:pos="6267"/>
        </w:tabs>
        <w:jc w:val="center"/>
        <w:rPr>
          <w:rFonts w:ascii="Arial Narrow" w:hAnsi="Arial Narrow"/>
          <w:b/>
          <w:caps/>
          <w:sz w:val="24"/>
          <w:szCs w:val="24"/>
        </w:rPr>
      </w:pPr>
      <w:r w:rsidRPr="000F1978">
        <w:rPr>
          <w:rFonts w:ascii="Arial Narrow" w:hAnsi="Arial Narrow"/>
          <w:b/>
          <w:caps/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79C35A7" wp14:editId="4EC32999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B02501" w14:textId="77777777" w:rsidR="002E1412" w:rsidRPr="002E1412" w:rsidRDefault="002B5C41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E56AB0">
                                  <w:rPr>
                                    <w:rStyle w:val="Style8"/>
                                    <w:smallCaps/>
                                  </w:rPr>
                                  <w:t>DEPARTAMENTO DE COMPRAS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9C35A7" id="Text Box 17" o:spid="_x0000_s1036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AakdIh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0AB02501" w14:textId="77777777" w:rsidR="002E1412" w:rsidRPr="002E1412" w:rsidRDefault="009B2BE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E56AB0">
                            <w:rPr>
                              <w:rStyle w:val="Style8"/>
                              <w:smallCaps/>
                            </w:rPr>
                            <w:t>DEPARTAMENTO DE COMPRAS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FF35D7E" w14:textId="77777777" w:rsidR="003C5CAA" w:rsidRPr="003C5CAA" w:rsidRDefault="003C5CAA" w:rsidP="003C5CAA">
      <w:pPr>
        <w:tabs>
          <w:tab w:val="left" w:pos="6267"/>
        </w:tabs>
        <w:jc w:val="center"/>
        <w:rPr>
          <w:rFonts w:ascii="Arial Narrow" w:hAnsi="Arial Narrow"/>
          <w:b/>
          <w:caps/>
          <w:sz w:val="24"/>
          <w:szCs w:val="24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0F1978" w14:paraId="6E3F36F6" w14:textId="77777777" w:rsidTr="00E82502">
        <w:trPr>
          <w:cantSplit/>
          <w:trHeight w:val="440"/>
        </w:trPr>
        <w:tc>
          <w:tcPr>
            <w:tcW w:w="9252" w:type="dxa"/>
          </w:tcPr>
          <w:p w14:paraId="380D388C" w14:textId="187CD408" w:rsidR="00E82502" w:rsidRPr="000F1978" w:rsidRDefault="00FA01DC" w:rsidP="004B30DA">
            <w:pPr>
              <w:suppressAutoHyphens/>
              <w:spacing w:before="240" w:line="240" w:lineRule="auto"/>
              <w:ind w:left="360" w:hanging="360"/>
              <w:rPr>
                <w:rFonts w:ascii="Arial Narrow" w:hAnsi="Arial Narrow"/>
                <w:sz w:val="24"/>
                <w:szCs w:val="24"/>
                <w:lang w:val="es-DO"/>
              </w:rPr>
            </w:pPr>
            <w:r w:rsidRPr="000F1978">
              <w:rPr>
                <w:rFonts w:ascii="Arial Narrow" w:hAnsi="Arial Narrow"/>
                <w:spacing w:val="-2"/>
                <w:sz w:val="24"/>
                <w:szCs w:val="24"/>
                <w:lang w:val="es-DO"/>
              </w:rPr>
              <w:t xml:space="preserve">1.  Nombre/ </w:t>
            </w:r>
            <w:r w:rsidR="00E82502" w:rsidRPr="000F1978">
              <w:rPr>
                <w:rFonts w:ascii="Arial Narrow" w:hAnsi="Arial Narrow"/>
                <w:spacing w:val="-2"/>
                <w:sz w:val="24"/>
                <w:szCs w:val="24"/>
                <w:lang w:val="es-DO"/>
              </w:rPr>
              <w:t>Razón Social del Oferente:</w:t>
            </w:r>
            <w:r w:rsidR="00E82502" w:rsidRPr="000F1978">
              <w:rPr>
                <w:rFonts w:ascii="Arial Narrow" w:hAnsi="Arial Narrow"/>
                <w:sz w:val="24"/>
                <w:szCs w:val="24"/>
                <w:lang w:val="es-DO"/>
              </w:rPr>
              <w:t xml:space="preserve">  </w:t>
            </w:r>
          </w:p>
        </w:tc>
      </w:tr>
      <w:tr w:rsidR="00E82502" w:rsidRPr="000F1978" w14:paraId="65AA7783" w14:textId="77777777" w:rsidTr="00E82502">
        <w:trPr>
          <w:cantSplit/>
          <w:trHeight w:val="440"/>
        </w:trPr>
        <w:tc>
          <w:tcPr>
            <w:tcW w:w="9252" w:type="dxa"/>
          </w:tcPr>
          <w:p w14:paraId="0A2C6EFC" w14:textId="78CAFB3C" w:rsidR="00E82502" w:rsidRPr="000F1978" w:rsidRDefault="00E82502" w:rsidP="004B30DA">
            <w:pPr>
              <w:suppressAutoHyphens/>
              <w:spacing w:before="240" w:line="240" w:lineRule="auto"/>
              <w:ind w:left="360" w:hanging="360"/>
              <w:rPr>
                <w:rFonts w:ascii="Arial Narrow" w:hAnsi="Arial Narrow"/>
                <w:i/>
                <w:iCs/>
                <w:spacing w:val="-2"/>
                <w:sz w:val="24"/>
                <w:szCs w:val="24"/>
                <w:lang w:val="es-DO"/>
              </w:rPr>
            </w:pPr>
            <w:r w:rsidRPr="000F1978">
              <w:rPr>
                <w:rFonts w:ascii="Arial Narrow" w:hAnsi="Arial Narrow"/>
                <w:spacing w:val="-2"/>
                <w:sz w:val="24"/>
                <w:szCs w:val="24"/>
                <w:lang w:val="es-DO"/>
              </w:rPr>
              <w:t xml:space="preserve">2.  Si se trata de una asociación temporal o Consorcio, nombre jurídico de cada miembro: </w:t>
            </w:r>
          </w:p>
        </w:tc>
      </w:tr>
      <w:tr w:rsidR="00E82502" w:rsidRPr="000F1978" w14:paraId="3F1D7D47" w14:textId="77777777" w:rsidTr="00E82502">
        <w:trPr>
          <w:cantSplit/>
          <w:trHeight w:val="440"/>
        </w:trPr>
        <w:tc>
          <w:tcPr>
            <w:tcW w:w="9252" w:type="dxa"/>
          </w:tcPr>
          <w:p w14:paraId="57B7BEBF" w14:textId="07DEE896" w:rsidR="00E82502" w:rsidRPr="000F1978" w:rsidRDefault="00E82502" w:rsidP="004B30DA">
            <w:pPr>
              <w:suppressAutoHyphens/>
              <w:spacing w:before="240" w:line="240" w:lineRule="auto"/>
              <w:ind w:left="360" w:hanging="360"/>
              <w:rPr>
                <w:rFonts w:ascii="Arial Narrow" w:hAnsi="Arial Narrow"/>
                <w:i/>
                <w:iCs/>
                <w:spacing w:val="-2"/>
                <w:sz w:val="24"/>
                <w:szCs w:val="24"/>
                <w:lang w:val="es-DO"/>
              </w:rPr>
            </w:pPr>
            <w:r w:rsidRPr="000F1978">
              <w:rPr>
                <w:rFonts w:ascii="Arial Narrow" w:hAnsi="Arial Narrow"/>
                <w:spacing w:val="-2"/>
                <w:sz w:val="24"/>
                <w:szCs w:val="24"/>
                <w:lang w:val="es-DO"/>
              </w:rPr>
              <w:t>3.  RNC</w:t>
            </w:r>
            <w:r w:rsidR="00FA01DC" w:rsidRPr="000F1978">
              <w:rPr>
                <w:rFonts w:ascii="Arial Narrow" w:hAnsi="Arial Narrow"/>
                <w:spacing w:val="-2"/>
                <w:sz w:val="24"/>
                <w:szCs w:val="24"/>
                <w:lang w:val="es-DO"/>
              </w:rPr>
              <w:t>/ Cédula/ Pasaporte</w:t>
            </w:r>
            <w:r w:rsidRPr="000F1978">
              <w:rPr>
                <w:rFonts w:ascii="Arial Narrow" w:hAnsi="Arial Narrow"/>
                <w:spacing w:val="-2"/>
                <w:sz w:val="24"/>
                <w:szCs w:val="24"/>
                <w:lang w:val="es-DO"/>
              </w:rPr>
              <w:t xml:space="preserve"> del Oferente</w:t>
            </w:r>
            <w:r w:rsidR="000209FA">
              <w:rPr>
                <w:rFonts w:ascii="Arial Narrow" w:hAnsi="Arial Narrow"/>
                <w:spacing w:val="-2"/>
                <w:sz w:val="24"/>
                <w:szCs w:val="24"/>
                <w:lang w:val="es-DO"/>
              </w:rPr>
              <w:t xml:space="preserve"> </w:t>
            </w:r>
          </w:p>
        </w:tc>
      </w:tr>
      <w:tr w:rsidR="00E82502" w:rsidRPr="000F1978" w14:paraId="060A8242" w14:textId="77777777" w:rsidTr="00E82502">
        <w:trPr>
          <w:cantSplit/>
          <w:trHeight w:val="440"/>
        </w:trPr>
        <w:tc>
          <w:tcPr>
            <w:tcW w:w="9252" w:type="dxa"/>
          </w:tcPr>
          <w:p w14:paraId="695BE91A" w14:textId="0D8D8661" w:rsidR="00E82502" w:rsidRPr="000F1978" w:rsidRDefault="00E82502" w:rsidP="004B30DA">
            <w:pPr>
              <w:suppressAutoHyphens/>
              <w:spacing w:before="240" w:line="240" w:lineRule="auto"/>
              <w:ind w:left="360" w:hanging="360"/>
              <w:rPr>
                <w:rFonts w:ascii="Arial Narrow" w:hAnsi="Arial Narrow"/>
                <w:spacing w:val="-2"/>
                <w:sz w:val="24"/>
                <w:szCs w:val="24"/>
                <w:lang w:val="es-DO"/>
              </w:rPr>
            </w:pPr>
            <w:r w:rsidRPr="000F1978">
              <w:rPr>
                <w:rFonts w:ascii="Arial Narrow" w:hAnsi="Arial Narrow"/>
                <w:spacing w:val="-2"/>
                <w:sz w:val="24"/>
                <w:szCs w:val="24"/>
                <w:lang w:val="es-DO"/>
              </w:rPr>
              <w:t xml:space="preserve">4.  RPE del Oferente: </w:t>
            </w:r>
          </w:p>
        </w:tc>
      </w:tr>
      <w:tr w:rsidR="00E82502" w:rsidRPr="000F1978" w14:paraId="4D83A374" w14:textId="77777777" w:rsidTr="00E82502">
        <w:trPr>
          <w:cantSplit/>
          <w:trHeight w:val="440"/>
        </w:trPr>
        <w:tc>
          <w:tcPr>
            <w:tcW w:w="9252" w:type="dxa"/>
          </w:tcPr>
          <w:p w14:paraId="5C33E276" w14:textId="09690072" w:rsidR="00E82502" w:rsidRPr="000F1978" w:rsidRDefault="00A641A7" w:rsidP="004B30DA">
            <w:pPr>
              <w:suppressAutoHyphens/>
              <w:spacing w:before="240" w:line="240" w:lineRule="auto"/>
              <w:ind w:left="360" w:hanging="360"/>
              <w:rPr>
                <w:rFonts w:ascii="Arial Narrow" w:hAnsi="Arial Narrow"/>
                <w:i/>
                <w:iCs/>
                <w:spacing w:val="-2"/>
                <w:sz w:val="24"/>
                <w:szCs w:val="24"/>
                <w:lang w:val="es-DO"/>
              </w:rPr>
            </w:pPr>
            <w:r w:rsidRPr="000F1978">
              <w:rPr>
                <w:rFonts w:ascii="Arial Narrow" w:hAnsi="Arial Narrow"/>
                <w:spacing w:val="-2"/>
                <w:sz w:val="24"/>
                <w:szCs w:val="24"/>
              </w:rPr>
              <w:t>5</w:t>
            </w:r>
            <w:r w:rsidR="00E82502" w:rsidRPr="000F1978">
              <w:rPr>
                <w:rFonts w:ascii="Arial Narrow" w:hAnsi="Arial Narrow"/>
                <w:spacing w:val="-2"/>
                <w:sz w:val="24"/>
                <w:szCs w:val="24"/>
                <w:lang w:val="es-DO"/>
              </w:rPr>
              <w:t xml:space="preserve">.  Domicilio legal del Oferente: </w:t>
            </w:r>
          </w:p>
        </w:tc>
      </w:tr>
      <w:tr w:rsidR="00E82502" w:rsidRPr="000F1978" w14:paraId="44B97D77" w14:textId="77777777" w:rsidTr="00E82502">
        <w:trPr>
          <w:cantSplit/>
          <w:trHeight w:val="440"/>
        </w:trPr>
        <w:tc>
          <w:tcPr>
            <w:tcW w:w="9252" w:type="dxa"/>
          </w:tcPr>
          <w:p w14:paraId="4E228A22" w14:textId="77777777" w:rsidR="00E82502" w:rsidRPr="000F1978" w:rsidRDefault="00A641A7" w:rsidP="004B30DA">
            <w:pPr>
              <w:suppressAutoHyphens/>
              <w:spacing w:before="240" w:line="240" w:lineRule="auto"/>
              <w:ind w:left="360" w:hanging="360"/>
              <w:rPr>
                <w:rFonts w:ascii="Arial Narrow" w:hAnsi="Arial Narrow"/>
                <w:spacing w:val="-2"/>
                <w:sz w:val="24"/>
                <w:szCs w:val="24"/>
                <w:lang w:val="es-DO"/>
              </w:rPr>
            </w:pPr>
            <w:r w:rsidRPr="000F1978">
              <w:rPr>
                <w:rFonts w:ascii="Arial Narrow" w:hAnsi="Arial Narrow"/>
                <w:spacing w:val="-2"/>
                <w:sz w:val="24"/>
                <w:szCs w:val="24"/>
                <w:lang w:val="es-DO"/>
              </w:rPr>
              <w:t>6</w:t>
            </w:r>
            <w:r w:rsidR="00E82502" w:rsidRPr="000F1978">
              <w:rPr>
                <w:rFonts w:ascii="Arial Narrow" w:hAnsi="Arial Narrow"/>
                <w:spacing w:val="-2"/>
                <w:sz w:val="24"/>
                <w:szCs w:val="24"/>
                <w:lang w:val="es-DO"/>
              </w:rPr>
              <w:t xml:space="preserve">.  </w:t>
            </w:r>
            <w:r w:rsidR="00E82502" w:rsidRPr="000F1978">
              <w:rPr>
                <w:rFonts w:ascii="Arial Narrow" w:hAnsi="Arial Narrow"/>
                <w:spacing w:val="-2"/>
                <w:sz w:val="24"/>
                <w:szCs w:val="24"/>
                <w:lang w:val="es-DO"/>
              </w:rPr>
              <w:tab/>
              <w:t>Información del Representante autorizado del Oferente:</w:t>
            </w:r>
          </w:p>
          <w:p w14:paraId="1E1A10E5" w14:textId="61FF881B" w:rsidR="00E82502" w:rsidRPr="000F1978" w:rsidRDefault="00E82502" w:rsidP="004B30DA">
            <w:pPr>
              <w:suppressAutoHyphens/>
              <w:spacing w:before="240" w:line="240" w:lineRule="auto"/>
              <w:ind w:left="360" w:hanging="360"/>
              <w:rPr>
                <w:rFonts w:ascii="Arial Narrow" w:hAnsi="Arial Narrow"/>
                <w:i/>
                <w:iCs/>
                <w:color w:val="FF0000"/>
                <w:spacing w:val="-2"/>
                <w:sz w:val="24"/>
                <w:szCs w:val="24"/>
                <w:lang w:val="es-DO"/>
              </w:rPr>
            </w:pPr>
            <w:r w:rsidRPr="000F1978">
              <w:rPr>
                <w:rFonts w:ascii="Arial Narrow" w:hAnsi="Arial Narrow"/>
                <w:spacing w:val="-2"/>
                <w:sz w:val="24"/>
                <w:szCs w:val="24"/>
                <w:lang w:val="es-DO"/>
              </w:rPr>
              <w:tab/>
              <w:t xml:space="preserve">Nombre: </w:t>
            </w:r>
          </w:p>
          <w:p w14:paraId="6906F329" w14:textId="41E0A3FA" w:rsidR="00E82502" w:rsidRPr="000F1978" w:rsidRDefault="00E82502" w:rsidP="004B30DA">
            <w:pPr>
              <w:suppressAutoHyphens/>
              <w:spacing w:before="240" w:line="240" w:lineRule="auto"/>
              <w:ind w:left="360" w:hanging="360"/>
              <w:rPr>
                <w:rFonts w:ascii="Arial Narrow" w:hAnsi="Arial Narrow"/>
                <w:i/>
                <w:iCs/>
                <w:spacing w:val="-2"/>
                <w:sz w:val="24"/>
                <w:szCs w:val="24"/>
                <w:lang w:val="es-DO"/>
              </w:rPr>
            </w:pPr>
            <w:r w:rsidRPr="000F1978">
              <w:rPr>
                <w:rFonts w:ascii="Arial Narrow" w:hAnsi="Arial Narrow"/>
                <w:spacing w:val="-2"/>
                <w:sz w:val="24"/>
                <w:szCs w:val="24"/>
                <w:lang w:val="es-DO"/>
              </w:rPr>
              <w:tab/>
              <w:t>Dirección:</w:t>
            </w:r>
            <w:r w:rsidRPr="000F1978">
              <w:rPr>
                <w:rFonts w:ascii="Arial Narrow" w:hAnsi="Arial Narrow"/>
                <w:i/>
                <w:iCs/>
                <w:spacing w:val="-2"/>
                <w:sz w:val="24"/>
                <w:szCs w:val="24"/>
                <w:lang w:val="es-DO"/>
              </w:rPr>
              <w:t xml:space="preserve"> </w:t>
            </w:r>
          </w:p>
          <w:p w14:paraId="4AAB6128" w14:textId="4BCAE5D9" w:rsidR="00E82502" w:rsidRPr="000F1978" w:rsidRDefault="00E82502" w:rsidP="004B30DA">
            <w:pPr>
              <w:suppressAutoHyphens/>
              <w:spacing w:before="240" w:line="240" w:lineRule="auto"/>
              <w:ind w:left="360" w:hanging="18"/>
              <w:rPr>
                <w:rFonts w:ascii="Arial Narrow" w:hAnsi="Arial Narrow"/>
                <w:i/>
                <w:iCs/>
                <w:spacing w:val="-2"/>
                <w:sz w:val="24"/>
                <w:szCs w:val="24"/>
                <w:lang w:val="es-DO"/>
              </w:rPr>
            </w:pPr>
            <w:r w:rsidRPr="000F1978">
              <w:rPr>
                <w:rFonts w:ascii="Arial Narrow" w:hAnsi="Arial Narrow"/>
                <w:spacing w:val="-2"/>
                <w:sz w:val="24"/>
                <w:szCs w:val="24"/>
                <w:lang w:val="es-DO"/>
              </w:rPr>
              <w:t>Números de teléfono y fax</w:t>
            </w:r>
            <w:r w:rsidRPr="000F1978">
              <w:rPr>
                <w:rFonts w:ascii="Arial Narrow" w:hAnsi="Arial Narrow"/>
                <w:i/>
                <w:iCs/>
                <w:spacing w:val="-2"/>
                <w:sz w:val="24"/>
                <w:szCs w:val="24"/>
                <w:lang w:val="es-DO"/>
              </w:rPr>
              <w:t>:</w:t>
            </w:r>
          </w:p>
          <w:p w14:paraId="2BBB1FA3" w14:textId="1C42DAA6" w:rsidR="00E82502" w:rsidRPr="000F1978" w:rsidRDefault="00E82502" w:rsidP="004B30DA">
            <w:pPr>
              <w:suppressAutoHyphens/>
              <w:spacing w:before="240" w:line="240" w:lineRule="auto"/>
              <w:ind w:left="360" w:hanging="18"/>
              <w:rPr>
                <w:rFonts w:ascii="Arial Narrow" w:hAnsi="Arial Narrow"/>
                <w:i/>
                <w:iCs/>
                <w:spacing w:val="-2"/>
                <w:sz w:val="24"/>
                <w:szCs w:val="24"/>
                <w:lang w:val="es-DO"/>
              </w:rPr>
            </w:pPr>
            <w:r w:rsidRPr="000F1978">
              <w:rPr>
                <w:rFonts w:ascii="Arial Narrow" w:hAnsi="Arial Narrow"/>
                <w:spacing w:val="-2"/>
                <w:sz w:val="24"/>
                <w:szCs w:val="24"/>
                <w:lang w:val="es-DO"/>
              </w:rPr>
              <w:t xml:space="preserve">Dirección de correo electrónico: </w:t>
            </w:r>
          </w:p>
        </w:tc>
      </w:tr>
    </w:tbl>
    <w:p w14:paraId="1B0F227D" w14:textId="24214A4C" w:rsidR="00EE1E7B" w:rsidRPr="000F1978" w:rsidRDefault="003C5CAA" w:rsidP="004B30DA">
      <w:pPr>
        <w:spacing w:before="240" w:after="0" w:line="240" w:lineRule="auto"/>
        <w:ind w:right="-45"/>
        <w:jc w:val="both"/>
        <w:rPr>
          <w:rFonts w:ascii="Arial Narrow" w:hAnsi="Arial Narrow"/>
          <w:b/>
          <w:sz w:val="24"/>
          <w:szCs w:val="24"/>
          <w:lang w:val="es-DO"/>
        </w:rPr>
      </w:pPr>
      <w:r>
        <w:rPr>
          <w:rFonts w:ascii="Arial Narrow" w:hAnsi="Arial Narrow"/>
          <w:b/>
          <w:sz w:val="24"/>
          <w:szCs w:val="24"/>
          <w:lang w:val="es-DO"/>
        </w:rPr>
        <w:t>FIRMA Y SELLO</w:t>
      </w:r>
    </w:p>
    <w:sectPr w:rsidR="00EE1E7B" w:rsidRPr="000F1978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7988D1" w14:textId="77777777" w:rsidR="002B5C41" w:rsidRDefault="002B5C41" w:rsidP="001007E7">
      <w:pPr>
        <w:spacing w:after="0" w:line="240" w:lineRule="auto"/>
      </w:pPr>
      <w:r>
        <w:separator/>
      </w:r>
    </w:p>
  </w:endnote>
  <w:endnote w:type="continuationSeparator" w:id="0">
    <w:p w14:paraId="225C5EF9" w14:textId="77777777" w:rsidR="002B5C41" w:rsidRDefault="002B5C4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BFBDE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0F9209D0" wp14:editId="708F21DD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E13090E" wp14:editId="7B4F3BF8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B2B6ED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4F209317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E13090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5CB2B6ED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4F209317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9BC89CA" wp14:editId="40FEC50D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E3DC87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9BC89CA" id="Text Box 1" o:spid="_x0000_s1038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34E3DC87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08BA3EBB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6C053F8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064308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EA7AF19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1F5210F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9A2A5B" w14:textId="77777777" w:rsidR="002B5C41" w:rsidRDefault="002B5C41" w:rsidP="001007E7">
      <w:pPr>
        <w:spacing w:after="0" w:line="240" w:lineRule="auto"/>
      </w:pPr>
      <w:r>
        <w:separator/>
      </w:r>
    </w:p>
  </w:footnote>
  <w:footnote w:type="continuationSeparator" w:id="0">
    <w:p w14:paraId="21190AB8" w14:textId="77777777" w:rsidR="002B5C41" w:rsidRDefault="002B5C41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14CAC"/>
    <w:rsid w:val="000209FA"/>
    <w:rsid w:val="00034DD9"/>
    <w:rsid w:val="00045479"/>
    <w:rsid w:val="0005792C"/>
    <w:rsid w:val="00063980"/>
    <w:rsid w:val="000A0396"/>
    <w:rsid w:val="000A64CC"/>
    <w:rsid w:val="000A6DB7"/>
    <w:rsid w:val="000B0DCD"/>
    <w:rsid w:val="000E02D9"/>
    <w:rsid w:val="000F1978"/>
    <w:rsid w:val="001007E7"/>
    <w:rsid w:val="001020C0"/>
    <w:rsid w:val="001140D2"/>
    <w:rsid w:val="00135C30"/>
    <w:rsid w:val="0014084C"/>
    <w:rsid w:val="001466B0"/>
    <w:rsid w:val="00157600"/>
    <w:rsid w:val="00162239"/>
    <w:rsid w:val="00170EC5"/>
    <w:rsid w:val="00181E8D"/>
    <w:rsid w:val="0018235A"/>
    <w:rsid w:val="00191972"/>
    <w:rsid w:val="00194FF2"/>
    <w:rsid w:val="001A3F92"/>
    <w:rsid w:val="001C67B6"/>
    <w:rsid w:val="001D76BE"/>
    <w:rsid w:val="001E3D08"/>
    <w:rsid w:val="001F73A7"/>
    <w:rsid w:val="002009A7"/>
    <w:rsid w:val="00200ABC"/>
    <w:rsid w:val="00200B56"/>
    <w:rsid w:val="00207884"/>
    <w:rsid w:val="00253DBA"/>
    <w:rsid w:val="002570CC"/>
    <w:rsid w:val="0026335F"/>
    <w:rsid w:val="002670A8"/>
    <w:rsid w:val="00272FE9"/>
    <w:rsid w:val="002816AC"/>
    <w:rsid w:val="00290319"/>
    <w:rsid w:val="00295BD4"/>
    <w:rsid w:val="002B5C41"/>
    <w:rsid w:val="002D451D"/>
    <w:rsid w:val="002E1412"/>
    <w:rsid w:val="002E799F"/>
    <w:rsid w:val="002F139C"/>
    <w:rsid w:val="00314023"/>
    <w:rsid w:val="00341484"/>
    <w:rsid w:val="003436FA"/>
    <w:rsid w:val="00351E85"/>
    <w:rsid w:val="00352112"/>
    <w:rsid w:val="003833A9"/>
    <w:rsid w:val="00392351"/>
    <w:rsid w:val="00394E47"/>
    <w:rsid w:val="003A6141"/>
    <w:rsid w:val="003B3162"/>
    <w:rsid w:val="003B57B2"/>
    <w:rsid w:val="003C5CAA"/>
    <w:rsid w:val="003F4149"/>
    <w:rsid w:val="003F7072"/>
    <w:rsid w:val="00404131"/>
    <w:rsid w:val="0042490F"/>
    <w:rsid w:val="004379A6"/>
    <w:rsid w:val="0044234A"/>
    <w:rsid w:val="00444CAE"/>
    <w:rsid w:val="00446BDF"/>
    <w:rsid w:val="00456C17"/>
    <w:rsid w:val="00466B9C"/>
    <w:rsid w:val="00467D30"/>
    <w:rsid w:val="00481184"/>
    <w:rsid w:val="00484A0C"/>
    <w:rsid w:val="004B30DA"/>
    <w:rsid w:val="004C5435"/>
    <w:rsid w:val="004D04FB"/>
    <w:rsid w:val="004D2A6B"/>
    <w:rsid w:val="004D45A8"/>
    <w:rsid w:val="00514241"/>
    <w:rsid w:val="00535962"/>
    <w:rsid w:val="00595217"/>
    <w:rsid w:val="0059758E"/>
    <w:rsid w:val="005A32D9"/>
    <w:rsid w:val="005D1878"/>
    <w:rsid w:val="005D49D3"/>
    <w:rsid w:val="005E1403"/>
    <w:rsid w:val="00611A07"/>
    <w:rsid w:val="0062592A"/>
    <w:rsid w:val="006354C1"/>
    <w:rsid w:val="00635CF5"/>
    <w:rsid w:val="006506D0"/>
    <w:rsid w:val="00651E48"/>
    <w:rsid w:val="00654CAF"/>
    <w:rsid w:val="00657588"/>
    <w:rsid w:val="00666BE3"/>
    <w:rsid w:val="00666D56"/>
    <w:rsid w:val="006709BC"/>
    <w:rsid w:val="00670F7C"/>
    <w:rsid w:val="00677111"/>
    <w:rsid w:val="006812AD"/>
    <w:rsid w:val="006C1946"/>
    <w:rsid w:val="006E1520"/>
    <w:rsid w:val="006E69EB"/>
    <w:rsid w:val="006F567F"/>
    <w:rsid w:val="00704CFD"/>
    <w:rsid w:val="007228AE"/>
    <w:rsid w:val="00725091"/>
    <w:rsid w:val="0073215E"/>
    <w:rsid w:val="00743DBE"/>
    <w:rsid w:val="00747C72"/>
    <w:rsid w:val="00764F6A"/>
    <w:rsid w:val="00780880"/>
    <w:rsid w:val="0078212C"/>
    <w:rsid w:val="007B0E1F"/>
    <w:rsid w:val="007B6F6F"/>
    <w:rsid w:val="007C52A5"/>
    <w:rsid w:val="007C68AD"/>
    <w:rsid w:val="007D354C"/>
    <w:rsid w:val="007D5F11"/>
    <w:rsid w:val="007D72C5"/>
    <w:rsid w:val="008028AC"/>
    <w:rsid w:val="00810981"/>
    <w:rsid w:val="00820C9F"/>
    <w:rsid w:val="00822E4E"/>
    <w:rsid w:val="0082707E"/>
    <w:rsid w:val="0083011C"/>
    <w:rsid w:val="008315B0"/>
    <w:rsid w:val="00857D77"/>
    <w:rsid w:val="008B3AE5"/>
    <w:rsid w:val="008C0365"/>
    <w:rsid w:val="008C2887"/>
    <w:rsid w:val="008C388B"/>
    <w:rsid w:val="008C4363"/>
    <w:rsid w:val="008E2AE1"/>
    <w:rsid w:val="008E317C"/>
    <w:rsid w:val="008E6D56"/>
    <w:rsid w:val="008F3FF0"/>
    <w:rsid w:val="00922146"/>
    <w:rsid w:val="00933C91"/>
    <w:rsid w:val="009340D6"/>
    <w:rsid w:val="0095014C"/>
    <w:rsid w:val="00966EEE"/>
    <w:rsid w:val="00977C54"/>
    <w:rsid w:val="009A495E"/>
    <w:rsid w:val="009B2BE0"/>
    <w:rsid w:val="009E3728"/>
    <w:rsid w:val="009F0914"/>
    <w:rsid w:val="009F7306"/>
    <w:rsid w:val="00A0219E"/>
    <w:rsid w:val="00A05CD0"/>
    <w:rsid w:val="00A16099"/>
    <w:rsid w:val="00A25975"/>
    <w:rsid w:val="00A32008"/>
    <w:rsid w:val="00A543E3"/>
    <w:rsid w:val="00A640BD"/>
    <w:rsid w:val="00A641A7"/>
    <w:rsid w:val="00A64C8F"/>
    <w:rsid w:val="00A67A40"/>
    <w:rsid w:val="00A72F42"/>
    <w:rsid w:val="00A90C7C"/>
    <w:rsid w:val="00A92045"/>
    <w:rsid w:val="00AA38FE"/>
    <w:rsid w:val="00AD1016"/>
    <w:rsid w:val="00AD14BA"/>
    <w:rsid w:val="00AD7919"/>
    <w:rsid w:val="00AE63F3"/>
    <w:rsid w:val="00AF2E6B"/>
    <w:rsid w:val="00AF7422"/>
    <w:rsid w:val="00B13A89"/>
    <w:rsid w:val="00B31332"/>
    <w:rsid w:val="00B50CD6"/>
    <w:rsid w:val="00B55FD0"/>
    <w:rsid w:val="00B62EEF"/>
    <w:rsid w:val="00B97B51"/>
    <w:rsid w:val="00BA0007"/>
    <w:rsid w:val="00BB1D79"/>
    <w:rsid w:val="00BB5F78"/>
    <w:rsid w:val="00BC1D0C"/>
    <w:rsid w:val="00BC61BD"/>
    <w:rsid w:val="00BD1586"/>
    <w:rsid w:val="00BE2CF4"/>
    <w:rsid w:val="00C078CB"/>
    <w:rsid w:val="00C22DBE"/>
    <w:rsid w:val="00C24E73"/>
    <w:rsid w:val="00C427D2"/>
    <w:rsid w:val="00C5078F"/>
    <w:rsid w:val="00C66D08"/>
    <w:rsid w:val="00C7470C"/>
    <w:rsid w:val="00C9510F"/>
    <w:rsid w:val="00CA0E82"/>
    <w:rsid w:val="00CA164C"/>
    <w:rsid w:val="00CA4661"/>
    <w:rsid w:val="00CB03B4"/>
    <w:rsid w:val="00CB2CD7"/>
    <w:rsid w:val="00CE0FE6"/>
    <w:rsid w:val="00CE1633"/>
    <w:rsid w:val="00CE67A3"/>
    <w:rsid w:val="00D03801"/>
    <w:rsid w:val="00D060F9"/>
    <w:rsid w:val="00D0738D"/>
    <w:rsid w:val="00D1201E"/>
    <w:rsid w:val="00D24FA7"/>
    <w:rsid w:val="00D3171C"/>
    <w:rsid w:val="00D34074"/>
    <w:rsid w:val="00D37FC7"/>
    <w:rsid w:val="00D45A3E"/>
    <w:rsid w:val="00D64696"/>
    <w:rsid w:val="00D7710E"/>
    <w:rsid w:val="00D90D49"/>
    <w:rsid w:val="00D9600B"/>
    <w:rsid w:val="00D96A7E"/>
    <w:rsid w:val="00DB3479"/>
    <w:rsid w:val="00DC395E"/>
    <w:rsid w:val="00DC5D96"/>
    <w:rsid w:val="00DD4F3E"/>
    <w:rsid w:val="00DF5400"/>
    <w:rsid w:val="00E02CFB"/>
    <w:rsid w:val="00E05D74"/>
    <w:rsid w:val="00E13E55"/>
    <w:rsid w:val="00E56AB0"/>
    <w:rsid w:val="00E82502"/>
    <w:rsid w:val="00E9247F"/>
    <w:rsid w:val="00EA6B34"/>
    <w:rsid w:val="00EA7406"/>
    <w:rsid w:val="00EB02EF"/>
    <w:rsid w:val="00EC3C84"/>
    <w:rsid w:val="00EE00D2"/>
    <w:rsid w:val="00EE1E7B"/>
    <w:rsid w:val="00EE6C26"/>
    <w:rsid w:val="00EF4628"/>
    <w:rsid w:val="00F17A57"/>
    <w:rsid w:val="00F225BF"/>
    <w:rsid w:val="00F32CB2"/>
    <w:rsid w:val="00F45F3A"/>
    <w:rsid w:val="00F461B6"/>
    <w:rsid w:val="00F53753"/>
    <w:rsid w:val="00F671EB"/>
    <w:rsid w:val="00F7167E"/>
    <w:rsid w:val="00F7443C"/>
    <w:rsid w:val="00F84D68"/>
    <w:rsid w:val="00F85D7A"/>
    <w:rsid w:val="00F9504D"/>
    <w:rsid w:val="00FA01DC"/>
    <w:rsid w:val="00FA43AE"/>
    <w:rsid w:val="00FB07CD"/>
    <w:rsid w:val="00FC0C7E"/>
    <w:rsid w:val="00FC2870"/>
    <w:rsid w:val="00FF3C87"/>
    <w:rsid w:val="00FF610E"/>
    <w:rsid w:val="00FF7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6E1268"/>
  <w15:docId w15:val="{F8DF5939-382C-40B2-B53F-7E11341BE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paragraph" w:styleId="Ttulo1">
    <w:name w:val="heading 1"/>
    <w:next w:val="Normal"/>
    <w:link w:val="Ttulo1Car"/>
    <w:uiPriority w:val="9"/>
    <w:qFormat/>
    <w:rsid w:val="007D354C"/>
    <w:pPr>
      <w:keepNext/>
      <w:keepLines/>
      <w:spacing w:after="0" w:line="259" w:lineRule="auto"/>
      <w:ind w:left="1577" w:hanging="10"/>
      <w:jc w:val="center"/>
      <w:outlineLvl w:val="0"/>
    </w:pPr>
    <w:rPr>
      <w:rFonts w:eastAsia="Arial"/>
      <w:b/>
      <w:color w:val="000000"/>
      <w:sz w:val="24"/>
      <w:szCs w:val="22"/>
      <w:lang w:val="es-DO" w:eastAsia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Ttulo1Car">
    <w:name w:val="Título 1 Car"/>
    <w:basedOn w:val="Fuentedeprrafopredeter"/>
    <w:link w:val="Ttulo1"/>
    <w:uiPriority w:val="9"/>
    <w:rsid w:val="007D354C"/>
    <w:rPr>
      <w:rFonts w:eastAsia="Arial"/>
      <w:b/>
      <w:color w:val="000000"/>
      <w:sz w:val="24"/>
      <w:szCs w:val="22"/>
      <w:lang w:val="es-DO" w:eastAsia="es-D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0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microsoft.com/office/2007/relationships/hdphoto" Target="media/hdphoto1.wdp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0D633E-68BA-48AC-85D1-2731E4638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22</TotalTime>
  <Pages>1</Pages>
  <Words>63</Words>
  <Characters>347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yvolquez</dc:creator>
  <cp:lastModifiedBy>Adelvira Rodríguez González</cp:lastModifiedBy>
  <cp:revision>27</cp:revision>
  <cp:lastPrinted>2023-04-28T20:03:00Z</cp:lastPrinted>
  <dcterms:created xsi:type="dcterms:W3CDTF">2022-09-23T19:28:00Z</dcterms:created>
  <dcterms:modified xsi:type="dcterms:W3CDTF">2026-09-14T19:45:00Z</dcterms:modified>
</cp:coreProperties>
</file>