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367D4" w14:textId="7F500852" w:rsidR="00535962" w:rsidRPr="00F7167E" w:rsidRDefault="001C236C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49628F" wp14:editId="6EB3B5BD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2185670" cy="802640"/>
                <wp:effectExtent l="0" t="0" r="508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567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F3A93B8" w14:textId="40DBE437" w:rsidR="006B202F" w:rsidRPr="00535962" w:rsidRDefault="00102277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ARSSEMMA-DAF-CM-202</w:t>
                                    </w:r>
                                    <w:r w:rsidR="00D40AB0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AB6369">
                                      <w:rPr>
                                        <w:rStyle w:val="Style2"/>
                                      </w:rPr>
                                      <w:t>35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88EA1D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9628F" id="Group 21" o:spid="_x0000_s1026" style="position:absolute;margin-left:555.4pt;margin-top:-46.85pt;width:172.1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F3A93B8" w14:textId="40DBE437" w:rsidR="006B202F" w:rsidRPr="00535962" w:rsidRDefault="00102277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ARSSEMMA-DAF-CM-202</w:t>
                              </w:r>
                              <w:r w:rsidR="00D40AB0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AB6369">
                                <w:rPr>
                                  <w:rStyle w:val="Style2"/>
                                </w:rPr>
                                <w:t>35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488EA1D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9F22DB" wp14:editId="67DD1221">
                <wp:simplePos x="0" y="0"/>
                <wp:positionH relativeFrom="column">
                  <wp:posOffset>2657475</wp:posOffset>
                </wp:positionH>
                <wp:positionV relativeFrom="paragraph">
                  <wp:posOffset>278765</wp:posOffset>
                </wp:positionV>
                <wp:extent cx="4192905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290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0194BB" w14:textId="75CDB70F" w:rsidR="002E1412" w:rsidRPr="002E1412" w:rsidRDefault="00925FD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02277" w:rsidRPr="00102277">
                                  <w:rPr>
                                    <w:rStyle w:val="Style6"/>
                                  </w:rPr>
                                  <w:t>ADMINISTRADORA   DE   RIESGOS   DE   SALUD PARA   LOS MAESTROS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F22DB" id="Text Box 16" o:spid="_x0000_s1031" type="#_x0000_t202" style="position:absolute;margin-left:209.25pt;margin-top:21.95pt;width:330.1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" stroked="f">
                <v:textbox>
                  <w:txbxContent>
                    <w:p w14:paraId="5B0194BB" w14:textId="75CDB70F" w:rsidR="002E1412" w:rsidRPr="002E1412" w:rsidRDefault="00925FD5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02277" w:rsidRPr="00102277">
                            <w:rPr>
                              <w:rStyle w:val="Style6"/>
                            </w:rPr>
                            <w:t>ADMINISTRADORA   DE   RIESGOS   DE   SALUD PARA   LOS MAESTROS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4B2B0213" wp14:editId="4BFB78B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537202" wp14:editId="11E2F9D6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5C04B2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96F3AA4" wp14:editId="259B0E31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9">
                                                        <a14:imgEffect>
                                                          <a14:brightnessContrast contrast="4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37202" id="Text Box 2" o:spid="_x0000_s1032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D6LAM4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5C04B2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96F3AA4" wp14:editId="259B0E31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9">
                                                  <a14:imgEffect>
                                                    <a14:brightnessContrast contrast="4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56EBC1" wp14:editId="2B44BA63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527E3E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6EBC1" id="Text Box 20" o:spid="_x0000_s1033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2A527E3E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3B308F4" w14:textId="1AC3F43B" w:rsidR="00535962" w:rsidRPr="00535962" w:rsidRDefault="0085088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08F9EF" wp14:editId="4109BA99">
                <wp:simplePos x="0" y="0"/>
                <wp:positionH relativeFrom="column">
                  <wp:posOffset>7482254</wp:posOffset>
                </wp:positionH>
                <wp:positionV relativeFrom="paragraph">
                  <wp:posOffset>117524</wp:posOffset>
                </wp:positionV>
                <wp:extent cx="1551012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01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31A2A" w14:textId="0E743F0C" w:rsidR="0026335F" w:rsidRPr="0026335F" w:rsidRDefault="00925FD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B6369">
                                  <w:rPr>
                                    <w:rStyle w:val="Style5"/>
                                    <w:lang w:val="es-DO"/>
                                  </w:rPr>
                                  <w:t>14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8F9EF" id="Text Box 12" o:spid="_x0000_s1034" type="#_x0000_t202" style="position:absolute;margin-left:589.15pt;margin-top:9.25pt;width:122.1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" filled="f" stroked="f">
                <v:textbox>
                  <w:txbxContent>
                    <w:p w14:paraId="14231A2A" w14:textId="0E743F0C" w:rsidR="0026335F" w:rsidRPr="0026335F" w:rsidRDefault="00925FD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B6369">
                            <w:rPr>
                              <w:rStyle w:val="Style5"/>
                              <w:lang w:val="es-DO"/>
                            </w:rPr>
                            <w:t>14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04FB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691F84" wp14:editId="2FB610E1">
                <wp:simplePos x="0" y="0"/>
                <wp:positionH relativeFrom="column">
                  <wp:posOffset>2940373</wp:posOffset>
                </wp:positionH>
                <wp:positionV relativeFrom="paragraph">
                  <wp:posOffset>259876</wp:posOffset>
                </wp:positionV>
                <wp:extent cx="4142096" cy="614149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096" cy="614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2A5BF" w14:textId="285707FB" w:rsidR="00F7443C" w:rsidRDefault="00410707" w:rsidP="00102277">
                            <w:pPr>
                              <w:rPr>
                                <w:rStyle w:val="Style7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  <w:r w:rsidR="00304FB8">
                              <w:rPr>
                                <w:rStyle w:val="Style7"/>
                              </w:rPr>
                              <w:t xml:space="preserve"> </w:t>
                            </w:r>
                          </w:p>
                          <w:p w14:paraId="744646CD" w14:textId="77777777" w:rsidR="00304FB8" w:rsidRPr="00626D0C" w:rsidRDefault="00304FB8" w:rsidP="00102277">
                            <w:pPr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91F84" id="Text Box 18" o:spid="_x0000_s1035" type="#_x0000_t202" style="position:absolute;margin-left:231.55pt;margin-top:20.45pt;width:326.15pt;height:48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" stroked="f">
                <v:textbox>
                  <w:txbxContent>
                    <w:p w14:paraId="6602A5BF" w14:textId="285707FB" w:rsidR="00F7443C" w:rsidRDefault="00410707" w:rsidP="00102277">
                      <w:pPr>
                        <w:rPr>
                          <w:rStyle w:val="Style7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  <w:r w:rsidR="00304FB8">
                        <w:rPr>
                          <w:rStyle w:val="Style7"/>
                        </w:rPr>
                        <w:t xml:space="preserve"> </w:t>
                      </w:r>
                    </w:p>
                    <w:p w14:paraId="744646CD" w14:textId="77777777" w:rsidR="00304FB8" w:rsidRPr="00626D0C" w:rsidRDefault="00304FB8" w:rsidP="00102277">
                      <w:pPr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6B69C9" w14:textId="5523AA5F" w:rsidR="00535962" w:rsidRDefault="001C236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EACEB0" wp14:editId="00202FCA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6BE55" w14:textId="433BAAD6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3101A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ACEB0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B56BE55" w14:textId="433BAAD6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3101A"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1C6024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C5932D8" w14:textId="77777777" w:rsid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FE7A17A" w14:textId="77777777" w:rsidR="00304FB8" w:rsidRPr="00E124CB" w:rsidRDefault="00304FB8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5006647" w14:textId="7C34905C" w:rsidR="006E45AC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B609B8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2753" w:type="dxa"/>
        <w:tblLayout w:type="fixed"/>
        <w:tblLook w:val="01E0" w:firstRow="1" w:lastRow="1" w:firstColumn="1" w:lastColumn="1" w:noHBand="0" w:noVBand="0"/>
      </w:tblPr>
      <w:tblGrid>
        <w:gridCol w:w="1101"/>
        <w:gridCol w:w="3572"/>
        <w:gridCol w:w="1559"/>
        <w:gridCol w:w="2694"/>
        <w:gridCol w:w="3827"/>
      </w:tblGrid>
      <w:tr w:rsidR="006B4528" w:rsidRPr="006E45AC" w14:paraId="2346DEEF" w14:textId="77777777" w:rsidTr="006C5FEB">
        <w:trPr>
          <w:trHeight w:val="482"/>
        </w:trPr>
        <w:tc>
          <w:tcPr>
            <w:tcW w:w="1101" w:type="dxa"/>
            <w:vAlign w:val="center"/>
          </w:tcPr>
          <w:p w14:paraId="243AFC1C" w14:textId="37DE9CE8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Renglón No.</w:t>
            </w:r>
          </w:p>
        </w:tc>
        <w:tc>
          <w:tcPr>
            <w:tcW w:w="3572" w:type="dxa"/>
            <w:vAlign w:val="center"/>
          </w:tcPr>
          <w:p w14:paraId="05E679E5" w14:textId="653D17D9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Descripción</w:t>
            </w:r>
          </w:p>
        </w:tc>
        <w:tc>
          <w:tcPr>
            <w:tcW w:w="1559" w:type="dxa"/>
            <w:vAlign w:val="center"/>
          </w:tcPr>
          <w:p w14:paraId="04C6D630" w14:textId="77777777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Unidad de</w:t>
            </w:r>
          </w:p>
          <w:p w14:paraId="5B139A38" w14:textId="77777777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medida</w:t>
            </w:r>
          </w:p>
        </w:tc>
        <w:tc>
          <w:tcPr>
            <w:tcW w:w="2694" w:type="dxa"/>
            <w:vAlign w:val="center"/>
          </w:tcPr>
          <w:p w14:paraId="1A104BAF" w14:textId="77777777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Muestra Entregada</w:t>
            </w:r>
            <w:r w:rsidRPr="006C5FEB">
              <w:rPr>
                <w:rStyle w:val="Style6"/>
              </w:rPr>
              <w:footnoteReference w:id="1"/>
            </w:r>
          </w:p>
        </w:tc>
        <w:tc>
          <w:tcPr>
            <w:tcW w:w="3827" w:type="dxa"/>
            <w:vAlign w:val="center"/>
          </w:tcPr>
          <w:p w14:paraId="7E343D48" w14:textId="5B6DDD51" w:rsidR="006B4528" w:rsidRPr="006C5FEB" w:rsidRDefault="006B4528" w:rsidP="006C5FEB">
            <w:pPr>
              <w:rPr>
                <w:rStyle w:val="Style6"/>
              </w:rPr>
            </w:pPr>
            <w:r w:rsidRPr="006C5FEB">
              <w:rPr>
                <w:rStyle w:val="Style6"/>
              </w:rPr>
              <w:t>Observaciones</w:t>
            </w:r>
          </w:p>
          <w:p w14:paraId="351FE2A7" w14:textId="77777777" w:rsidR="006B4528" w:rsidRPr="006C5FEB" w:rsidRDefault="006B4528" w:rsidP="006C5FEB">
            <w:pPr>
              <w:rPr>
                <w:rStyle w:val="Style6"/>
              </w:rPr>
            </w:pPr>
          </w:p>
        </w:tc>
      </w:tr>
      <w:tr w:rsidR="00AB6369" w:rsidRPr="006E45AC" w14:paraId="1919ED7E" w14:textId="77777777" w:rsidTr="00B040C7">
        <w:trPr>
          <w:trHeight w:val="405"/>
        </w:trPr>
        <w:tc>
          <w:tcPr>
            <w:tcW w:w="1101" w:type="dxa"/>
            <w:vAlign w:val="center"/>
          </w:tcPr>
          <w:p w14:paraId="1409A781" w14:textId="77777777" w:rsidR="00AB6369" w:rsidRPr="00AB6369" w:rsidRDefault="00AB6369" w:rsidP="00AB6369">
            <w:r w:rsidRPr="00AB6369">
              <w:t>1</w:t>
            </w:r>
          </w:p>
          <w:p w14:paraId="70E34E7D" w14:textId="548F2EF7" w:rsidR="00AB6369" w:rsidRPr="0033101A" w:rsidRDefault="00AB6369" w:rsidP="00AB6369"/>
        </w:tc>
        <w:tc>
          <w:tcPr>
            <w:tcW w:w="3572" w:type="dxa"/>
            <w:vAlign w:val="center"/>
          </w:tcPr>
          <w:p w14:paraId="5B46FF2E" w14:textId="516BB74F" w:rsidR="00AB6369" w:rsidRPr="00AB6369" w:rsidRDefault="00AB6369" w:rsidP="00AB6369">
            <w:r w:rsidRPr="00AB6369">
              <w:t>Pantalón de tela fina tipo casimir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7AB93AD" w14:textId="75A99E06" w:rsidR="00AB6369" w:rsidRPr="0033101A" w:rsidRDefault="00AB6369" w:rsidP="00AB6369"/>
        </w:tc>
        <w:tc>
          <w:tcPr>
            <w:tcW w:w="2694" w:type="dxa"/>
          </w:tcPr>
          <w:p w14:paraId="1C4D364E" w14:textId="77777777" w:rsidR="00AB6369" w:rsidRPr="0033101A" w:rsidRDefault="00AB6369" w:rsidP="00AB6369"/>
        </w:tc>
        <w:tc>
          <w:tcPr>
            <w:tcW w:w="3827" w:type="dxa"/>
          </w:tcPr>
          <w:p w14:paraId="59291BBC" w14:textId="77777777" w:rsidR="00AB6369" w:rsidRPr="0033101A" w:rsidRDefault="00AB6369" w:rsidP="00AB6369"/>
        </w:tc>
      </w:tr>
      <w:tr w:rsidR="00AB6369" w:rsidRPr="006E45AC" w14:paraId="05AB102B" w14:textId="77777777" w:rsidTr="00B040C7">
        <w:trPr>
          <w:trHeight w:val="451"/>
        </w:trPr>
        <w:tc>
          <w:tcPr>
            <w:tcW w:w="1101" w:type="dxa"/>
            <w:vAlign w:val="center"/>
          </w:tcPr>
          <w:p w14:paraId="12B8A75C" w14:textId="1C488364" w:rsidR="00AB6369" w:rsidRPr="00AB6369" w:rsidRDefault="00AB6369" w:rsidP="00AB6369">
            <w:r w:rsidRPr="00AB6369">
              <w:t>2</w:t>
            </w:r>
          </w:p>
        </w:tc>
        <w:tc>
          <w:tcPr>
            <w:tcW w:w="3572" w:type="dxa"/>
            <w:vAlign w:val="center"/>
          </w:tcPr>
          <w:p w14:paraId="50F92AD2" w14:textId="24E54F0C" w:rsidR="00AB6369" w:rsidRPr="00AB6369" w:rsidRDefault="00AB6369" w:rsidP="00AB6369">
            <w:r w:rsidRPr="00AB6369">
              <w:t>Camisa blanca manga larga tipo Elegance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68EB01" w14:textId="07204857" w:rsidR="00AB6369" w:rsidRPr="0033101A" w:rsidRDefault="00AB6369" w:rsidP="00AB6369"/>
        </w:tc>
        <w:tc>
          <w:tcPr>
            <w:tcW w:w="2694" w:type="dxa"/>
          </w:tcPr>
          <w:p w14:paraId="7D0C51DD" w14:textId="77777777" w:rsidR="00AB6369" w:rsidRPr="0033101A" w:rsidRDefault="00AB6369" w:rsidP="00AB6369"/>
        </w:tc>
        <w:tc>
          <w:tcPr>
            <w:tcW w:w="3827" w:type="dxa"/>
          </w:tcPr>
          <w:p w14:paraId="5CAD7695" w14:textId="77777777" w:rsidR="00AB6369" w:rsidRPr="0033101A" w:rsidRDefault="00AB6369" w:rsidP="00AB6369"/>
        </w:tc>
      </w:tr>
      <w:tr w:rsidR="00AB6369" w:rsidRPr="006E45AC" w14:paraId="5640D012" w14:textId="77777777" w:rsidTr="00B040C7">
        <w:trPr>
          <w:trHeight w:val="355"/>
        </w:trPr>
        <w:tc>
          <w:tcPr>
            <w:tcW w:w="1101" w:type="dxa"/>
            <w:vAlign w:val="center"/>
          </w:tcPr>
          <w:p w14:paraId="0E97F387" w14:textId="4F12BA97" w:rsidR="00AB6369" w:rsidRPr="00AB6369" w:rsidRDefault="00AB6369" w:rsidP="00AB6369">
            <w:r w:rsidRPr="00AB6369">
              <w:t>3</w:t>
            </w:r>
          </w:p>
        </w:tc>
        <w:tc>
          <w:tcPr>
            <w:tcW w:w="3572" w:type="dxa"/>
            <w:vAlign w:val="center"/>
          </w:tcPr>
          <w:p w14:paraId="76663477" w14:textId="1C8D03EE" w:rsidR="00AB6369" w:rsidRPr="00AB6369" w:rsidRDefault="00AB6369" w:rsidP="00AB6369">
            <w:r w:rsidRPr="00AB6369">
              <w:t>Camisa blanca manga larga tipo de vestir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A6ECC5C" w14:textId="7C83E454" w:rsidR="00AB6369" w:rsidRPr="0033101A" w:rsidRDefault="00AB6369" w:rsidP="00AB6369"/>
        </w:tc>
        <w:tc>
          <w:tcPr>
            <w:tcW w:w="2694" w:type="dxa"/>
          </w:tcPr>
          <w:p w14:paraId="77A2BC1C" w14:textId="77777777" w:rsidR="00AB6369" w:rsidRPr="0033101A" w:rsidRDefault="00AB6369" w:rsidP="00AB6369"/>
        </w:tc>
        <w:tc>
          <w:tcPr>
            <w:tcW w:w="3827" w:type="dxa"/>
          </w:tcPr>
          <w:p w14:paraId="39178472" w14:textId="77777777" w:rsidR="00AB6369" w:rsidRPr="0033101A" w:rsidRDefault="00AB6369" w:rsidP="00AB6369"/>
        </w:tc>
      </w:tr>
      <w:tr w:rsidR="00AB6369" w:rsidRPr="006E45AC" w14:paraId="64CFEA4E" w14:textId="77777777" w:rsidTr="00B040C7">
        <w:trPr>
          <w:trHeight w:val="401"/>
        </w:trPr>
        <w:tc>
          <w:tcPr>
            <w:tcW w:w="1101" w:type="dxa"/>
            <w:vAlign w:val="center"/>
          </w:tcPr>
          <w:p w14:paraId="0F7B2765" w14:textId="6F92896C" w:rsidR="00AB6369" w:rsidRPr="00AB6369" w:rsidRDefault="00AB6369" w:rsidP="00AB6369">
            <w:r w:rsidRPr="00AB6369">
              <w:t>4</w:t>
            </w:r>
          </w:p>
        </w:tc>
        <w:tc>
          <w:tcPr>
            <w:tcW w:w="3572" w:type="dxa"/>
            <w:vAlign w:val="center"/>
          </w:tcPr>
          <w:p w14:paraId="02A313E7" w14:textId="63AEE35A" w:rsidR="00AB6369" w:rsidRPr="00AB6369" w:rsidRDefault="00AB6369" w:rsidP="00AB6369">
            <w:r w:rsidRPr="00AB6369">
              <w:t>Pantalón jeans azul marino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F3D4322" w14:textId="6ADB6997" w:rsidR="00AB6369" w:rsidRPr="0033101A" w:rsidRDefault="00AB6369" w:rsidP="00AB6369"/>
        </w:tc>
        <w:tc>
          <w:tcPr>
            <w:tcW w:w="2694" w:type="dxa"/>
          </w:tcPr>
          <w:p w14:paraId="1C455A5A" w14:textId="77777777" w:rsidR="00AB6369" w:rsidRPr="0033101A" w:rsidRDefault="00AB6369" w:rsidP="00AB6369"/>
        </w:tc>
        <w:tc>
          <w:tcPr>
            <w:tcW w:w="3827" w:type="dxa"/>
          </w:tcPr>
          <w:p w14:paraId="2BA7F0DC" w14:textId="77777777" w:rsidR="00AB6369" w:rsidRPr="0033101A" w:rsidRDefault="00AB6369" w:rsidP="00AB6369"/>
        </w:tc>
      </w:tr>
      <w:tr w:rsidR="00AB6369" w:rsidRPr="006E45AC" w14:paraId="468E7157" w14:textId="77777777" w:rsidTr="00B040C7">
        <w:trPr>
          <w:trHeight w:val="432"/>
        </w:trPr>
        <w:tc>
          <w:tcPr>
            <w:tcW w:w="1101" w:type="dxa"/>
            <w:vAlign w:val="center"/>
          </w:tcPr>
          <w:p w14:paraId="175CAFFE" w14:textId="1D85B99D" w:rsidR="00AB6369" w:rsidRPr="00AB6369" w:rsidRDefault="00AB6369" w:rsidP="00AB6369">
            <w:r w:rsidRPr="00AB6369">
              <w:t>5</w:t>
            </w:r>
          </w:p>
        </w:tc>
        <w:tc>
          <w:tcPr>
            <w:tcW w:w="3572" w:type="dxa"/>
            <w:vAlign w:val="center"/>
          </w:tcPr>
          <w:p w14:paraId="59D86E33" w14:textId="2E2E7D73" w:rsidR="00AB6369" w:rsidRPr="00AB6369" w:rsidRDefault="00AB6369" w:rsidP="00AB6369">
            <w:r w:rsidRPr="00AB6369">
              <w:t>Camisa blanca manga corta tipo Columbia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3BAFCD1" w14:textId="7E6EC874" w:rsidR="00AB6369" w:rsidRPr="0033101A" w:rsidRDefault="00AB6369" w:rsidP="00AB6369"/>
        </w:tc>
        <w:tc>
          <w:tcPr>
            <w:tcW w:w="2694" w:type="dxa"/>
          </w:tcPr>
          <w:p w14:paraId="5781B3F1" w14:textId="77777777" w:rsidR="00AB6369" w:rsidRPr="0033101A" w:rsidRDefault="00AB6369" w:rsidP="00AB6369"/>
        </w:tc>
        <w:tc>
          <w:tcPr>
            <w:tcW w:w="3827" w:type="dxa"/>
          </w:tcPr>
          <w:p w14:paraId="25E11279" w14:textId="77777777" w:rsidR="00AB6369" w:rsidRPr="0033101A" w:rsidRDefault="00AB6369" w:rsidP="00AB6369"/>
        </w:tc>
      </w:tr>
      <w:tr w:rsidR="00AB6369" w:rsidRPr="006E45AC" w14:paraId="2533B323" w14:textId="77777777" w:rsidTr="00B040C7">
        <w:trPr>
          <w:trHeight w:val="415"/>
        </w:trPr>
        <w:tc>
          <w:tcPr>
            <w:tcW w:w="1101" w:type="dxa"/>
            <w:vAlign w:val="center"/>
          </w:tcPr>
          <w:p w14:paraId="619EF816" w14:textId="4183C165" w:rsidR="00AB6369" w:rsidRPr="00AB6369" w:rsidRDefault="00AB6369" w:rsidP="00AB6369">
            <w:r w:rsidRPr="00AB6369">
              <w:t>6</w:t>
            </w:r>
          </w:p>
        </w:tc>
        <w:tc>
          <w:tcPr>
            <w:tcW w:w="3572" w:type="dxa"/>
            <w:vAlign w:val="center"/>
          </w:tcPr>
          <w:p w14:paraId="2AA049E5" w14:textId="769F06DF" w:rsidR="00AB6369" w:rsidRPr="00AB6369" w:rsidRDefault="00AB6369" w:rsidP="00AB6369">
            <w:r w:rsidRPr="00AB6369">
              <w:t>Polo Shirt manga corta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07EF282" w14:textId="186D539F" w:rsidR="00AB6369" w:rsidRPr="0033101A" w:rsidRDefault="00AB6369" w:rsidP="00AB6369"/>
        </w:tc>
        <w:tc>
          <w:tcPr>
            <w:tcW w:w="2694" w:type="dxa"/>
          </w:tcPr>
          <w:p w14:paraId="612A4967" w14:textId="77777777" w:rsidR="00AB6369" w:rsidRPr="0033101A" w:rsidRDefault="00AB6369" w:rsidP="00AB6369"/>
        </w:tc>
        <w:tc>
          <w:tcPr>
            <w:tcW w:w="3827" w:type="dxa"/>
          </w:tcPr>
          <w:p w14:paraId="2E4EEF01" w14:textId="77777777" w:rsidR="00AB6369" w:rsidRPr="0033101A" w:rsidRDefault="00AB6369" w:rsidP="00AB6369"/>
        </w:tc>
      </w:tr>
      <w:tr w:rsidR="00AB6369" w:rsidRPr="006E45AC" w14:paraId="55287195" w14:textId="77777777" w:rsidTr="00B040C7">
        <w:trPr>
          <w:trHeight w:val="373"/>
        </w:trPr>
        <w:tc>
          <w:tcPr>
            <w:tcW w:w="1101" w:type="dxa"/>
            <w:vAlign w:val="center"/>
          </w:tcPr>
          <w:p w14:paraId="4B6BFAEA" w14:textId="609401F4" w:rsidR="00AB6369" w:rsidRPr="00AB6369" w:rsidRDefault="00AB6369" w:rsidP="00AB6369">
            <w:r w:rsidRPr="00AB6369">
              <w:t>7</w:t>
            </w:r>
          </w:p>
        </w:tc>
        <w:tc>
          <w:tcPr>
            <w:tcW w:w="3572" w:type="dxa"/>
            <w:vAlign w:val="center"/>
          </w:tcPr>
          <w:p w14:paraId="0885BB80" w14:textId="291BD8A4" w:rsidR="00AB6369" w:rsidRPr="00AB6369" w:rsidRDefault="00AB6369" w:rsidP="00AB6369">
            <w:r w:rsidRPr="00AB6369">
              <w:t>Pantalón jeans con banda reflectora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5359639" w14:textId="064C34AE" w:rsidR="00AB6369" w:rsidRPr="0033101A" w:rsidRDefault="00AB6369" w:rsidP="00AB6369"/>
        </w:tc>
        <w:tc>
          <w:tcPr>
            <w:tcW w:w="2694" w:type="dxa"/>
          </w:tcPr>
          <w:p w14:paraId="13D0D031" w14:textId="77777777" w:rsidR="00AB6369" w:rsidRPr="0033101A" w:rsidRDefault="00AB6369" w:rsidP="00AB6369"/>
        </w:tc>
        <w:tc>
          <w:tcPr>
            <w:tcW w:w="3827" w:type="dxa"/>
          </w:tcPr>
          <w:p w14:paraId="4CCFA637" w14:textId="77777777" w:rsidR="00AB6369" w:rsidRPr="0033101A" w:rsidRDefault="00AB6369" w:rsidP="00AB6369"/>
        </w:tc>
      </w:tr>
      <w:tr w:rsidR="00AB6369" w:rsidRPr="006E45AC" w14:paraId="4DF6A6E3" w14:textId="77777777" w:rsidTr="00B040C7">
        <w:trPr>
          <w:trHeight w:val="373"/>
        </w:trPr>
        <w:tc>
          <w:tcPr>
            <w:tcW w:w="1101" w:type="dxa"/>
            <w:vAlign w:val="center"/>
          </w:tcPr>
          <w:p w14:paraId="71BC320A" w14:textId="7FABB468" w:rsidR="00AB6369" w:rsidRPr="00AB6369" w:rsidRDefault="00AB6369" w:rsidP="00AB6369">
            <w:r w:rsidRPr="00AB6369">
              <w:t>8</w:t>
            </w:r>
          </w:p>
        </w:tc>
        <w:tc>
          <w:tcPr>
            <w:tcW w:w="3572" w:type="dxa"/>
            <w:vAlign w:val="center"/>
          </w:tcPr>
          <w:p w14:paraId="5BD8A39D" w14:textId="7934F76F" w:rsidR="00AB6369" w:rsidRPr="00AB6369" w:rsidRDefault="00AB6369" w:rsidP="00AB6369">
            <w:r w:rsidRPr="00AB6369">
              <w:t>Chaqueta para personal de mantenimiento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C2A8EFA" w14:textId="5214BAA7" w:rsidR="00AB6369" w:rsidRPr="0033101A" w:rsidRDefault="00AB6369" w:rsidP="00AB6369"/>
        </w:tc>
        <w:tc>
          <w:tcPr>
            <w:tcW w:w="2694" w:type="dxa"/>
          </w:tcPr>
          <w:p w14:paraId="57BBBBF3" w14:textId="77777777" w:rsidR="00AB6369" w:rsidRPr="0033101A" w:rsidRDefault="00AB6369" w:rsidP="00AB6369"/>
        </w:tc>
        <w:tc>
          <w:tcPr>
            <w:tcW w:w="3827" w:type="dxa"/>
          </w:tcPr>
          <w:p w14:paraId="58263CC8" w14:textId="77777777" w:rsidR="00AB6369" w:rsidRPr="0033101A" w:rsidRDefault="00AB6369" w:rsidP="00AB6369"/>
        </w:tc>
      </w:tr>
      <w:tr w:rsidR="00AB6369" w:rsidRPr="006E45AC" w14:paraId="0C95B0A8" w14:textId="77777777" w:rsidTr="00B040C7">
        <w:trPr>
          <w:trHeight w:val="373"/>
        </w:trPr>
        <w:tc>
          <w:tcPr>
            <w:tcW w:w="1101" w:type="dxa"/>
            <w:vAlign w:val="center"/>
          </w:tcPr>
          <w:p w14:paraId="12BC7293" w14:textId="66A8AF65" w:rsidR="00AB6369" w:rsidRPr="00AB6369" w:rsidRDefault="00AB6369" w:rsidP="00AB6369">
            <w:r w:rsidRPr="00AB6369">
              <w:t>9</w:t>
            </w:r>
          </w:p>
        </w:tc>
        <w:tc>
          <w:tcPr>
            <w:tcW w:w="3572" w:type="dxa"/>
            <w:vAlign w:val="center"/>
          </w:tcPr>
          <w:p w14:paraId="628420D5" w14:textId="705DA063" w:rsidR="00AB6369" w:rsidRPr="00AB6369" w:rsidRDefault="00AB6369" w:rsidP="00AB6369">
            <w:r w:rsidRPr="00AB6369">
              <w:t>Camisa tipo Columbia manga larga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4D44870" w14:textId="5821254C" w:rsidR="00AB6369" w:rsidRPr="0033101A" w:rsidRDefault="00AB6369" w:rsidP="00AB6369"/>
        </w:tc>
        <w:tc>
          <w:tcPr>
            <w:tcW w:w="2694" w:type="dxa"/>
          </w:tcPr>
          <w:p w14:paraId="3EEBD10C" w14:textId="77777777" w:rsidR="00AB6369" w:rsidRPr="0033101A" w:rsidRDefault="00AB6369" w:rsidP="00AB6369"/>
        </w:tc>
        <w:tc>
          <w:tcPr>
            <w:tcW w:w="3827" w:type="dxa"/>
          </w:tcPr>
          <w:p w14:paraId="77BF9A77" w14:textId="77777777" w:rsidR="00AB6369" w:rsidRPr="0033101A" w:rsidRDefault="00AB6369" w:rsidP="00AB6369"/>
        </w:tc>
      </w:tr>
      <w:tr w:rsidR="00AB6369" w:rsidRPr="006E45AC" w14:paraId="35520D8A" w14:textId="77777777" w:rsidTr="00B040C7">
        <w:trPr>
          <w:trHeight w:val="373"/>
        </w:trPr>
        <w:tc>
          <w:tcPr>
            <w:tcW w:w="1101" w:type="dxa"/>
            <w:vAlign w:val="center"/>
          </w:tcPr>
          <w:p w14:paraId="452F5C02" w14:textId="4EB08021" w:rsidR="00AB6369" w:rsidRPr="00AB6369" w:rsidRDefault="00AB6369" w:rsidP="00AB6369">
            <w:r w:rsidRPr="00AB6369">
              <w:t>10</w:t>
            </w:r>
          </w:p>
        </w:tc>
        <w:tc>
          <w:tcPr>
            <w:tcW w:w="3572" w:type="dxa"/>
            <w:vAlign w:val="center"/>
          </w:tcPr>
          <w:p w14:paraId="44E97FE9" w14:textId="64304CA6" w:rsidR="00AB6369" w:rsidRPr="00AB6369" w:rsidRDefault="00AB6369" w:rsidP="00AB6369">
            <w:r w:rsidRPr="00AB6369">
              <w:t>Chaqueta tipo rompe vientos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F1FAEF2" w14:textId="0B914DF1" w:rsidR="00AB6369" w:rsidRPr="0033101A" w:rsidRDefault="00AB6369" w:rsidP="00AB6369"/>
        </w:tc>
        <w:tc>
          <w:tcPr>
            <w:tcW w:w="2694" w:type="dxa"/>
          </w:tcPr>
          <w:p w14:paraId="0D875DF2" w14:textId="77777777" w:rsidR="00AB6369" w:rsidRPr="0033101A" w:rsidRDefault="00AB6369" w:rsidP="00AB6369"/>
        </w:tc>
        <w:tc>
          <w:tcPr>
            <w:tcW w:w="3827" w:type="dxa"/>
          </w:tcPr>
          <w:p w14:paraId="1D2BD333" w14:textId="77777777" w:rsidR="00AB6369" w:rsidRPr="0033101A" w:rsidRDefault="00AB6369" w:rsidP="00AB6369"/>
        </w:tc>
      </w:tr>
      <w:tr w:rsidR="00AB6369" w:rsidRPr="006E45AC" w14:paraId="0EC15658" w14:textId="77777777" w:rsidTr="00B040C7">
        <w:trPr>
          <w:trHeight w:val="373"/>
        </w:trPr>
        <w:tc>
          <w:tcPr>
            <w:tcW w:w="1101" w:type="dxa"/>
            <w:vAlign w:val="center"/>
          </w:tcPr>
          <w:p w14:paraId="47793EF2" w14:textId="1BEE2720" w:rsidR="00AB6369" w:rsidRPr="00AB6369" w:rsidRDefault="00AB6369" w:rsidP="00AB6369">
            <w:r w:rsidRPr="00AB6369">
              <w:t>11</w:t>
            </w:r>
          </w:p>
        </w:tc>
        <w:tc>
          <w:tcPr>
            <w:tcW w:w="3572" w:type="dxa"/>
            <w:vAlign w:val="center"/>
          </w:tcPr>
          <w:p w14:paraId="11709BD0" w14:textId="1A5FC8F9" w:rsidR="00AB6369" w:rsidRPr="00AB6369" w:rsidRDefault="00AB6369" w:rsidP="00AB6369">
            <w:r w:rsidRPr="00AB6369">
              <w:t>T-shirt serigrafiado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901C3FF" w14:textId="3942E20B" w:rsidR="00AB6369" w:rsidRPr="0033101A" w:rsidRDefault="00AB6369" w:rsidP="00AB6369"/>
        </w:tc>
        <w:tc>
          <w:tcPr>
            <w:tcW w:w="2694" w:type="dxa"/>
          </w:tcPr>
          <w:p w14:paraId="53C900E0" w14:textId="77777777" w:rsidR="00AB6369" w:rsidRPr="0033101A" w:rsidRDefault="00AB6369" w:rsidP="00AB6369"/>
        </w:tc>
        <w:tc>
          <w:tcPr>
            <w:tcW w:w="3827" w:type="dxa"/>
          </w:tcPr>
          <w:p w14:paraId="6133794D" w14:textId="77777777" w:rsidR="00AB6369" w:rsidRPr="0033101A" w:rsidRDefault="00AB6369" w:rsidP="00AB6369"/>
        </w:tc>
      </w:tr>
      <w:tr w:rsidR="0033101A" w:rsidRPr="006E45AC" w14:paraId="695B503B" w14:textId="77777777" w:rsidTr="008A3D25">
        <w:trPr>
          <w:trHeight w:val="373"/>
        </w:trPr>
        <w:tc>
          <w:tcPr>
            <w:tcW w:w="1101" w:type="dxa"/>
          </w:tcPr>
          <w:p w14:paraId="2667B68C" w14:textId="08F1A409" w:rsidR="0033101A" w:rsidRPr="0033101A" w:rsidRDefault="0033101A" w:rsidP="0033101A">
            <w:r w:rsidRPr="0033101A">
              <w:t>12</w:t>
            </w:r>
          </w:p>
        </w:tc>
        <w:tc>
          <w:tcPr>
            <w:tcW w:w="3572" w:type="dxa"/>
          </w:tcPr>
          <w:p w14:paraId="73D2EDAD" w14:textId="2EC5701C" w:rsidR="0033101A" w:rsidRPr="0033101A" w:rsidRDefault="008A5C48" w:rsidP="0033101A">
            <w:r>
              <w:t>Camisa mangas cortas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9C28BD1" w14:textId="1DAE5A63" w:rsidR="0033101A" w:rsidRPr="0033101A" w:rsidRDefault="0033101A" w:rsidP="0033101A"/>
        </w:tc>
        <w:tc>
          <w:tcPr>
            <w:tcW w:w="2694" w:type="dxa"/>
          </w:tcPr>
          <w:p w14:paraId="777AB374" w14:textId="77777777" w:rsidR="0033101A" w:rsidRPr="0033101A" w:rsidRDefault="0033101A" w:rsidP="0033101A"/>
        </w:tc>
        <w:tc>
          <w:tcPr>
            <w:tcW w:w="3827" w:type="dxa"/>
          </w:tcPr>
          <w:p w14:paraId="394363E0" w14:textId="77777777" w:rsidR="0033101A" w:rsidRPr="0033101A" w:rsidRDefault="0033101A" w:rsidP="0033101A"/>
        </w:tc>
      </w:tr>
      <w:tr w:rsidR="0033101A" w:rsidRPr="006E45AC" w14:paraId="0AC52D61" w14:textId="77777777" w:rsidTr="008A3D25">
        <w:trPr>
          <w:trHeight w:val="373"/>
        </w:trPr>
        <w:tc>
          <w:tcPr>
            <w:tcW w:w="1101" w:type="dxa"/>
          </w:tcPr>
          <w:p w14:paraId="1386CD4C" w14:textId="103EB83F" w:rsidR="0033101A" w:rsidRPr="0033101A" w:rsidRDefault="0033101A" w:rsidP="0033101A"/>
        </w:tc>
        <w:tc>
          <w:tcPr>
            <w:tcW w:w="3572" w:type="dxa"/>
          </w:tcPr>
          <w:p w14:paraId="357E85AC" w14:textId="67ADC3D5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4C26D58" w14:textId="2F306560" w:rsidR="0033101A" w:rsidRPr="0033101A" w:rsidRDefault="0033101A" w:rsidP="0033101A"/>
        </w:tc>
        <w:tc>
          <w:tcPr>
            <w:tcW w:w="2694" w:type="dxa"/>
          </w:tcPr>
          <w:p w14:paraId="41E9AFD8" w14:textId="77777777" w:rsidR="0033101A" w:rsidRPr="0033101A" w:rsidRDefault="0033101A" w:rsidP="0033101A"/>
        </w:tc>
        <w:tc>
          <w:tcPr>
            <w:tcW w:w="3827" w:type="dxa"/>
          </w:tcPr>
          <w:p w14:paraId="3D0BDA5E" w14:textId="271D824B" w:rsidR="0033101A" w:rsidRPr="0033101A" w:rsidRDefault="0033101A" w:rsidP="0033101A"/>
        </w:tc>
      </w:tr>
      <w:tr w:rsidR="0033101A" w:rsidRPr="006E45AC" w14:paraId="792DE99B" w14:textId="77777777" w:rsidTr="008A3D25">
        <w:trPr>
          <w:trHeight w:val="373"/>
        </w:trPr>
        <w:tc>
          <w:tcPr>
            <w:tcW w:w="1101" w:type="dxa"/>
          </w:tcPr>
          <w:p w14:paraId="2FFCE2B6" w14:textId="10F93FF4" w:rsidR="0033101A" w:rsidRPr="0033101A" w:rsidRDefault="0033101A" w:rsidP="0033101A"/>
        </w:tc>
        <w:tc>
          <w:tcPr>
            <w:tcW w:w="3572" w:type="dxa"/>
          </w:tcPr>
          <w:p w14:paraId="139223B5" w14:textId="512EF1A6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F8815B6" w14:textId="358A435C" w:rsidR="0033101A" w:rsidRPr="0033101A" w:rsidRDefault="0033101A" w:rsidP="0033101A"/>
        </w:tc>
        <w:tc>
          <w:tcPr>
            <w:tcW w:w="2694" w:type="dxa"/>
          </w:tcPr>
          <w:p w14:paraId="62B5B929" w14:textId="77777777" w:rsidR="0033101A" w:rsidRPr="0033101A" w:rsidRDefault="0033101A" w:rsidP="0033101A"/>
        </w:tc>
        <w:tc>
          <w:tcPr>
            <w:tcW w:w="3827" w:type="dxa"/>
          </w:tcPr>
          <w:p w14:paraId="708D561F" w14:textId="77777777" w:rsidR="0033101A" w:rsidRPr="0033101A" w:rsidRDefault="0033101A" w:rsidP="0033101A"/>
        </w:tc>
      </w:tr>
      <w:tr w:rsidR="0033101A" w:rsidRPr="006E45AC" w14:paraId="616350CC" w14:textId="77777777" w:rsidTr="008A3D25">
        <w:trPr>
          <w:trHeight w:val="373"/>
        </w:trPr>
        <w:tc>
          <w:tcPr>
            <w:tcW w:w="1101" w:type="dxa"/>
          </w:tcPr>
          <w:p w14:paraId="4BCEA834" w14:textId="2647046C" w:rsidR="0033101A" w:rsidRPr="0033101A" w:rsidRDefault="0033101A" w:rsidP="0033101A"/>
        </w:tc>
        <w:tc>
          <w:tcPr>
            <w:tcW w:w="3572" w:type="dxa"/>
          </w:tcPr>
          <w:p w14:paraId="5217A0E4" w14:textId="45173487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C00DFF9" w14:textId="23432238" w:rsidR="0033101A" w:rsidRPr="0033101A" w:rsidRDefault="0033101A" w:rsidP="0033101A"/>
        </w:tc>
        <w:tc>
          <w:tcPr>
            <w:tcW w:w="2694" w:type="dxa"/>
          </w:tcPr>
          <w:p w14:paraId="089D334B" w14:textId="77777777" w:rsidR="0033101A" w:rsidRPr="0033101A" w:rsidRDefault="0033101A" w:rsidP="0033101A"/>
        </w:tc>
        <w:tc>
          <w:tcPr>
            <w:tcW w:w="3827" w:type="dxa"/>
          </w:tcPr>
          <w:p w14:paraId="11C583F0" w14:textId="77777777" w:rsidR="0033101A" w:rsidRPr="0033101A" w:rsidRDefault="0033101A" w:rsidP="0033101A"/>
        </w:tc>
      </w:tr>
      <w:tr w:rsidR="0033101A" w:rsidRPr="006E45AC" w14:paraId="0D016179" w14:textId="77777777" w:rsidTr="0033101A">
        <w:trPr>
          <w:trHeight w:val="373"/>
        </w:trPr>
        <w:tc>
          <w:tcPr>
            <w:tcW w:w="1101" w:type="dxa"/>
          </w:tcPr>
          <w:p w14:paraId="18F0F66A" w14:textId="3A46837B" w:rsidR="0033101A" w:rsidRPr="0033101A" w:rsidRDefault="0033101A" w:rsidP="0033101A"/>
        </w:tc>
        <w:tc>
          <w:tcPr>
            <w:tcW w:w="3572" w:type="dxa"/>
          </w:tcPr>
          <w:p w14:paraId="6F29ECDD" w14:textId="0D8173DC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FC8DE33" w14:textId="7B0CFB0E" w:rsidR="0033101A" w:rsidRPr="0033101A" w:rsidRDefault="0033101A" w:rsidP="0033101A"/>
        </w:tc>
        <w:tc>
          <w:tcPr>
            <w:tcW w:w="2694" w:type="dxa"/>
          </w:tcPr>
          <w:p w14:paraId="7800FC20" w14:textId="77777777" w:rsidR="0033101A" w:rsidRPr="0033101A" w:rsidRDefault="0033101A" w:rsidP="0033101A"/>
        </w:tc>
        <w:tc>
          <w:tcPr>
            <w:tcW w:w="3827" w:type="dxa"/>
          </w:tcPr>
          <w:p w14:paraId="58D56144" w14:textId="77777777" w:rsidR="0033101A" w:rsidRPr="0033101A" w:rsidRDefault="0033101A" w:rsidP="0033101A"/>
        </w:tc>
      </w:tr>
      <w:tr w:rsidR="0033101A" w:rsidRPr="006E45AC" w14:paraId="6364E7B5" w14:textId="77777777" w:rsidTr="008A3D25">
        <w:trPr>
          <w:trHeight w:val="373"/>
        </w:trPr>
        <w:tc>
          <w:tcPr>
            <w:tcW w:w="1101" w:type="dxa"/>
          </w:tcPr>
          <w:p w14:paraId="542FD7C6" w14:textId="2869FC08" w:rsidR="0033101A" w:rsidRPr="0033101A" w:rsidRDefault="0033101A" w:rsidP="0033101A"/>
        </w:tc>
        <w:tc>
          <w:tcPr>
            <w:tcW w:w="3572" w:type="dxa"/>
          </w:tcPr>
          <w:p w14:paraId="4A75B141" w14:textId="3E2EE73E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01DDACA" w14:textId="77777777" w:rsidR="0033101A" w:rsidRPr="0033101A" w:rsidRDefault="0033101A" w:rsidP="0033101A"/>
        </w:tc>
        <w:tc>
          <w:tcPr>
            <w:tcW w:w="2694" w:type="dxa"/>
          </w:tcPr>
          <w:p w14:paraId="345F387F" w14:textId="77777777" w:rsidR="0033101A" w:rsidRPr="0033101A" w:rsidRDefault="0033101A" w:rsidP="0033101A"/>
        </w:tc>
        <w:tc>
          <w:tcPr>
            <w:tcW w:w="3827" w:type="dxa"/>
          </w:tcPr>
          <w:p w14:paraId="4407340E" w14:textId="77777777" w:rsidR="0033101A" w:rsidRPr="0033101A" w:rsidRDefault="0033101A" w:rsidP="0033101A"/>
        </w:tc>
      </w:tr>
      <w:tr w:rsidR="0033101A" w:rsidRPr="006E45AC" w14:paraId="21AF51BC" w14:textId="77777777" w:rsidTr="008A3D25">
        <w:trPr>
          <w:trHeight w:val="373"/>
        </w:trPr>
        <w:tc>
          <w:tcPr>
            <w:tcW w:w="1101" w:type="dxa"/>
          </w:tcPr>
          <w:p w14:paraId="0E7F5E0E" w14:textId="02DE8E1B" w:rsidR="0033101A" w:rsidRPr="0033101A" w:rsidRDefault="0033101A" w:rsidP="0033101A"/>
        </w:tc>
        <w:tc>
          <w:tcPr>
            <w:tcW w:w="3572" w:type="dxa"/>
          </w:tcPr>
          <w:p w14:paraId="4747E4DA" w14:textId="04F695D4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C2347A7" w14:textId="77777777" w:rsidR="0033101A" w:rsidRPr="0033101A" w:rsidRDefault="0033101A" w:rsidP="0033101A"/>
        </w:tc>
        <w:tc>
          <w:tcPr>
            <w:tcW w:w="2694" w:type="dxa"/>
          </w:tcPr>
          <w:p w14:paraId="60809DF1" w14:textId="77777777" w:rsidR="0033101A" w:rsidRPr="0033101A" w:rsidRDefault="0033101A" w:rsidP="0033101A"/>
        </w:tc>
        <w:tc>
          <w:tcPr>
            <w:tcW w:w="3827" w:type="dxa"/>
          </w:tcPr>
          <w:p w14:paraId="4138234E" w14:textId="77777777" w:rsidR="0033101A" w:rsidRPr="0033101A" w:rsidRDefault="0033101A" w:rsidP="0033101A"/>
        </w:tc>
      </w:tr>
      <w:tr w:rsidR="0033101A" w:rsidRPr="006E45AC" w14:paraId="2C324673" w14:textId="77777777" w:rsidTr="008A3D25">
        <w:trPr>
          <w:trHeight w:val="373"/>
        </w:trPr>
        <w:tc>
          <w:tcPr>
            <w:tcW w:w="1101" w:type="dxa"/>
          </w:tcPr>
          <w:p w14:paraId="64FFC64A" w14:textId="6F20376C" w:rsidR="0033101A" w:rsidRPr="0033101A" w:rsidRDefault="0033101A" w:rsidP="0033101A"/>
        </w:tc>
        <w:tc>
          <w:tcPr>
            <w:tcW w:w="3572" w:type="dxa"/>
          </w:tcPr>
          <w:p w14:paraId="4366F055" w14:textId="2EFE5C1B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1EB27C" w14:textId="77777777" w:rsidR="0033101A" w:rsidRPr="0033101A" w:rsidRDefault="0033101A" w:rsidP="0033101A"/>
        </w:tc>
        <w:tc>
          <w:tcPr>
            <w:tcW w:w="2694" w:type="dxa"/>
          </w:tcPr>
          <w:p w14:paraId="37B2356F" w14:textId="77777777" w:rsidR="0033101A" w:rsidRPr="0033101A" w:rsidRDefault="0033101A" w:rsidP="0033101A"/>
        </w:tc>
        <w:tc>
          <w:tcPr>
            <w:tcW w:w="3827" w:type="dxa"/>
          </w:tcPr>
          <w:p w14:paraId="4AB8BCDD" w14:textId="77777777" w:rsidR="0033101A" w:rsidRPr="0033101A" w:rsidRDefault="0033101A" w:rsidP="0033101A"/>
        </w:tc>
      </w:tr>
      <w:tr w:rsidR="0033101A" w:rsidRPr="006E45AC" w14:paraId="61E78B87" w14:textId="77777777" w:rsidTr="008A3D25">
        <w:trPr>
          <w:trHeight w:val="373"/>
        </w:trPr>
        <w:tc>
          <w:tcPr>
            <w:tcW w:w="1101" w:type="dxa"/>
          </w:tcPr>
          <w:p w14:paraId="490AC776" w14:textId="5A83E8D9" w:rsidR="0033101A" w:rsidRPr="0033101A" w:rsidRDefault="0033101A" w:rsidP="0033101A"/>
        </w:tc>
        <w:tc>
          <w:tcPr>
            <w:tcW w:w="3572" w:type="dxa"/>
          </w:tcPr>
          <w:p w14:paraId="3D92E28B" w14:textId="41FB233E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709BED2" w14:textId="77777777" w:rsidR="0033101A" w:rsidRPr="0033101A" w:rsidRDefault="0033101A" w:rsidP="0033101A"/>
        </w:tc>
        <w:tc>
          <w:tcPr>
            <w:tcW w:w="2694" w:type="dxa"/>
          </w:tcPr>
          <w:p w14:paraId="5BEA4D56" w14:textId="77777777" w:rsidR="0033101A" w:rsidRPr="0033101A" w:rsidRDefault="0033101A" w:rsidP="0033101A"/>
        </w:tc>
        <w:tc>
          <w:tcPr>
            <w:tcW w:w="3827" w:type="dxa"/>
          </w:tcPr>
          <w:p w14:paraId="46A5CE48" w14:textId="77777777" w:rsidR="0033101A" w:rsidRPr="0033101A" w:rsidRDefault="0033101A" w:rsidP="0033101A"/>
        </w:tc>
      </w:tr>
      <w:tr w:rsidR="0033101A" w:rsidRPr="006E45AC" w14:paraId="1DDA0773" w14:textId="77777777" w:rsidTr="008A3D25">
        <w:trPr>
          <w:trHeight w:val="373"/>
        </w:trPr>
        <w:tc>
          <w:tcPr>
            <w:tcW w:w="1101" w:type="dxa"/>
          </w:tcPr>
          <w:p w14:paraId="6C214081" w14:textId="4534E636" w:rsidR="0033101A" w:rsidRPr="0033101A" w:rsidRDefault="0033101A" w:rsidP="0033101A"/>
        </w:tc>
        <w:tc>
          <w:tcPr>
            <w:tcW w:w="3572" w:type="dxa"/>
          </w:tcPr>
          <w:p w14:paraId="52B476CB" w14:textId="1188B92E" w:rsidR="0033101A" w:rsidRPr="0033101A" w:rsidRDefault="0033101A" w:rsidP="0033101A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03E332B" w14:textId="77777777" w:rsidR="0033101A" w:rsidRPr="0033101A" w:rsidRDefault="0033101A" w:rsidP="0033101A"/>
        </w:tc>
        <w:tc>
          <w:tcPr>
            <w:tcW w:w="2694" w:type="dxa"/>
          </w:tcPr>
          <w:p w14:paraId="1D3DE844" w14:textId="77777777" w:rsidR="0033101A" w:rsidRPr="0033101A" w:rsidRDefault="0033101A" w:rsidP="0033101A"/>
        </w:tc>
        <w:tc>
          <w:tcPr>
            <w:tcW w:w="3827" w:type="dxa"/>
          </w:tcPr>
          <w:p w14:paraId="6B04450E" w14:textId="77777777" w:rsidR="0033101A" w:rsidRPr="0033101A" w:rsidRDefault="0033101A" w:rsidP="0033101A"/>
        </w:tc>
      </w:tr>
    </w:tbl>
    <w:p w14:paraId="4495C3B2" w14:textId="321C40C0" w:rsidR="00EB2F77" w:rsidRDefault="0033101A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33101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66267D" wp14:editId="1B5B7BCB">
                <wp:simplePos x="0" y="0"/>
                <wp:positionH relativeFrom="column">
                  <wp:posOffset>7475855</wp:posOffset>
                </wp:positionH>
                <wp:positionV relativeFrom="paragraph">
                  <wp:posOffset>-2736850</wp:posOffset>
                </wp:positionV>
                <wp:extent cx="1130300" cy="252095"/>
                <wp:effectExtent l="0" t="0" r="0" b="0"/>
                <wp:wrapNone/>
                <wp:docPr id="118336898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12FA1" w14:textId="1B6148FC" w:rsidR="0033101A" w:rsidRPr="0026335F" w:rsidRDefault="0033101A" w:rsidP="0033101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t>2</w:t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6267D" id="_x0000_s1037" type="#_x0000_t202" style="position:absolute;margin-left:588.65pt;margin-top:-215.5pt;width:89pt;height:1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2eq4wEAAKgDAAAOAAAAZHJzL2Uyb0RvYy54bWysU11v0zAUfUfiP1h+p/lYC1vUdBqbhpDG&#10;QBr8AMexG4vE11y7Tcqv59rpugJviBfL9nXOPefck/X1NPRsr9AbsDUvFjlnykpojd3W/NvX+zeX&#10;nPkgbCt6sKrmB+X59eb1q/XoKlVCB32rkBGI9dXoat6F4Kos87JTg/ALcMpSUQMOItARt1mLYiT0&#10;oc/KPH+b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" filled="f" stroked="f">
                <v:textbox>
                  <w:txbxContent>
                    <w:p w14:paraId="6B312FA1" w14:textId="1B6148FC" w:rsidR="0033101A" w:rsidRPr="0026335F" w:rsidRDefault="0033101A" w:rsidP="0033101A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t>2</w:t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B9A46A9" w14:textId="5562A661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895799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9667889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B0370F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281D8" w14:textId="77777777" w:rsidR="00925FD5" w:rsidRDefault="00925FD5" w:rsidP="001007E7">
      <w:pPr>
        <w:spacing w:after="0" w:line="240" w:lineRule="auto"/>
      </w:pPr>
      <w:r>
        <w:separator/>
      </w:r>
    </w:p>
  </w:endnote>
  <w:endnote w:type="continuationSeparator" w:id="0">
    <w:p w14:paraId="4A7BD977" w14:textId="77777777" w:rsidR="00925FD5" w:rsidRDefault="00925FD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B39D5" w14:textId="0615F627" w:rsidR="001007E7" w:rsidRDefault="001C236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3EEFD2" wp14:editId="5F1D676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B675C9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CD1687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8A1DC99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498AFF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3EEF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2B675C9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CD1687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8A1DC99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498AFF9" w14:textId="77777777" w:rsidR="00807015" w:rsidRDefault="00807015"/>
                </w:txbxContent>
              </v:textbox>
            </v:shape>
          </w:pict>
        </mc:Fallback>
      </mc:AlternateContent>
    </w:r>
  </w:p>
  <w:p w14:paraId="02267E91" w14:textId="58C83689" w:rsidR="001007E7" w:rsidRDefault="001C236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832E31" wp14:editId="51C6F595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38008677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1D21B3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832E31" id="Text Box 1" o:spid="_x0000_s103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71D21B3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F900503" wp14:editId="431D1D8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9D2408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1D88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BDBA17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CDE21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17DED" w14:textId="77777777" w:rsidR="00925FD5" w:rsidRDefault="00925FD5" w:rsidP="001007E7">
      <w:pPr>
        <w:spacing w:after="0" w:line="240" w:lineRule="auto"/>
      </w:pPr>
      <w:r>
        <w:separator/>
      </w:r>
    </w:p>
  </w:footnote>
  <w:footnote w:type="continuationSeparator" w:id="0">
    <w:p w14:paraId="23E9079E" w14:textId="77777777" w:rsidR="00925FD5" w:rsidRDefault="00925FD5" w:rsidP="001007E7">
      <w:pPr>
        <w:spacing w:after="0" w:line="240" w:lineRule="auto"/>
      </w:pPr>
      <w:r>
        <w:continuationSeparator/>
      </w:r>
    </w:p>
  </w:footnote>
  <w:footnote w:id="1">
    <w:p w14:paraId="4F03A5C7" w14:textId="77777777" w:rsidR="006B4528" w:rsidRPr="00B55C91" w:rsidRDefault="006B4528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549EA"/>
    <w:rsid w:val="000A6A0A"/>
    <w:rsid w:val="000F7312"/>
    <w:rsid w:val="001007E7"/>
    <w:rsid w:val="001020C0"/>
    <w:rsid w:val="00102277"/>
    <w:rsid w:val="00134D4F"/>
    <w:rsid w:val="001463BC"/>
    <w:rsid w:val="00157600"/>
    <w:rsid w:val="00165C6B"/>
    <w:rsid w:val="00170EC5"/>
    <w:rsid w:val="00194FF2"/>
    <w:rsid w:val="001A3F92"/>
    <w:rsid w:val="001C236C"/>
    <w:rsid w:val="001D3E9C"/>
    <w:rsid w:val="001E61DE"/>
    <w:rsid w:val="001E73F1"/>
    <w:rsid w:val="001F73A7"/>
    <w:rsid w:val="002003A9"/>
    <w:rsid w:val="002009A7"/>
    <w:rsid w:val="00253DBA"/>
    <w:rsid w:val="0026335F"/>
    <w:rsid w:val="002823F7"/>
    <w:rsid w:val="002A2431"/>
    <w:rsid w:val="002D7896"/>
    <w:rsid w:val="002E1412"/>
    <w:rsid w:val="002E6B9A"/>
    <w:rsid w:val="00304FB8"/>
    <w:rsid w:val="00311101"/>
    <w:rsid w:val="00314023"/>
    <w:rsid w:val="0033101A"/>
    <w:rsid w:val="00332B0B"/>
    <w:rsid w:val="00395811"/>
    <w:rsid w:val="003C6F6E"/>
    <w:rsid w:val="003D160E"/>
    <w:rsid w:val="003D77E1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A6C73"/>
    <w:rsid w:val="005D3673"/>
    <w:rsid w:val="00611A07"/>
    <w:rsid w:val="0062592A"/>
    <w:rsid w:val="00626D0C"/>
    <w:rsid w:val="006506D0"/>
    <w:rsid w:val="00651E48"/>
    <w:rsid w:val="006709BC"/>
    <w:rsid w:val="00691C64"/>
    <w:rsid w:val="006B202F"/>
    <w:rsid w:val="006B4528"/>
    <w:rsid w:val="006C5FEB"/>
    <w:rsid w:val="006D38F2"/>
    <w:rsid w:val="006E45AC"/>
    <w:rsid w:val="006F28AA"/>
    <w:rsid w:val="00721F4E"/>
    <w:rsid w:val="00725091"/>
    <w:rsid w:val="00780880"/>
    <w:rsid w:val="007B488D"/>
    <w:rsid w:val="007B6F6F"/>
    <w:rsid w:val="007C7F66"/>
    <w:rsid w:val="00806C78"/>
    <w:rsid w:val="00807015"/>
    <w:rsid w:val="00831319"/>
    <w:rsid w:val="00845FCE"/>
    <w:rsid w:val="00850351"/>
    <w:rsid w:val="00850883"/>
    <w:rsid w:val="00862F3E"/>
    <w:rsid w:val="008A18FD"/>
    <w:rsid w:val="008A5C48"/>
    <w:rsid w:val="008B3AE5"/>
    <w:rsid w:val="00925FD5"/>
    <w:rsid w:val="00933E2A"/>
    <w:rsid w:val="009547B7"/>
    <w:rsid w:val="00975B13"/>
    <w:rsid w:val="009B42B9"/>
    <w:rsid w:val="00A16099"/>
    <w:rsid w:val="00A640BD"/>
    <w:rsid w:val="00A674BA"/>
    <w:rsid w:val="00A90593"/>
    <w:rsid w:val="00AB6369"/>
    <w:rsid w:val="00AD7919"/>
    <w:rsid w:val="00AF5214"/>
    <w:rsid w:val="00B02129"/>
    <w:rsid w:val="00B0370F"/>
    <w:rsid w:val="00B07FCE"/>
    <w:rsid w:val="00B227FF"/>
    <w:rsid w:val="00B416B1"/>
    <w:rsid w:val="00B55C91"/>
    <w:rsid w:val="00B62EEF"/>
    <w:rsid w:val="00B97B51"/>
    <w:rsid w:val="00BA0007"/>
    <w:rsid w:val="00BA10B3"/>
    <w:rsid w:val="00BB7D9D"/>
    <w:rsid w:val="00BC1D0C"/>
    <w:rsid w:val="00BC3380"/>
    <w:rsid w:val="00BC54C3"/>
    <w:rsid w:val="00BC61BD"/>
    <w:rsid w:val="00BD625A"/>
    <w:rsid w:val="00BE1BBD"/>
    <w:rsid w:val="00BE4CA7"/>
    <w:rsid w:val="00C013EE"/>
    <w:rsid w:val="00C078CB"/>
    <w:rsid w:val="00C22DBE"/>
    <w:rsid w:val="00C66D08"/>
    <w:rsid w:val="00CA0E82"/>
    <w:rsid w:val="00CA3060"/>
    <w:rsid w:val="00CA4661"/>
    <w:rsid w:val="00CE58A6"/>
    <w:rsid w:val="00CE67A3"/>
    <w:rsid w:val="00D02754"/>
    <w:rsid w:val="00D0542A"/>
    <w:rsid w:val="00D24FA7"/>
    <w:rsid w:val="00D36B82"/>
    <w:rsid w:val="00D40AB0"/>
    <w:rsid w:val="00D64696"/>
    <w:rsid w:val="00D90D49"/>
    <w:rsid w:val="00DA6211"/>
    <w:rsid w:val="00DC5D96"/>
    <w:rsid w:val="00DD4F3E"/>
    <w:rsid w:val="00E124CB"/>
    <w:rsid w:val="00E13E55"/>
    <w:rsid w:val="00E50025"/>
    <w:rsid w:val="00E70D11"/>
    <w:rsid w:val="00E82D3B"/>
    <w:rsid w:val="00EA40CE"/>
    <w:rsid w:val="00EA7406"/>
    <w:rsid w:val="00EB2F77"/>
    <w:rsid w:val="00ED6ED7"/>
    <w:rsid w:val="00EE1E7B"/>
    <w:rsid w:val="00F225BF"/>
    <w:rsid w:val="00F53753"/>
    <w:rsid w:val="00F7167E"/>
    <w:rsid w:val="00F7443C"/>
    <w:rsid w:val="00F9504D"/>
    <w:rsid w:val="00FC2870"/>
    <w:rsid w:val="00FD4B04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8A68F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Ttulo">
    <w:name w:val="Title"/>
    <w:basedOn w:val="Normal"/>
    <w:next w:val="Normal"/>
    <w:link w:val="TtuloCar"/>
    <w:uiPriority w:val="10"/>
    <w:qFormat/>
    <w:rsid w:val="006C5F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5FE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52</TotalTime>
  <Pages>2</Pages>
  <Words>132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Adelvira Rodríguez González</cp:lastModifiedBy>
  <cp:revision>16</cp:revision>
  <cp:lastPrinted>2011-03-04T18:41:00Z</cp:lastPrinted>
  <dcterms:created xsi:type="dcterms:W3CDTF">2023-07-18T15:45:00Z</dcterms:created>
  <dcterms:modified xsi:type="dcterms:W3CDTF">2026-09-14T19:57:00Z</dcterms:modified>
</cp:coreProperties>
</file>