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8508E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775019" wp14:editId="61489836">
                <wp:simplePos x="0" y="0"/>
                <wp:positionH relativeFrom="column">
                  <wp:posOffset>4558411</wp:posOffset>
                </wp:positionH>
                <wp:positionV relativeFrom="paragraph">
                  <wp:posOffset>219075</wp:posOffset>
                </wp:positionV>
                <wp:extent cx="1852550" cy="287655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55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050C9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750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8.95pt;margin-top:17.25pt;width:145.85pt;height:22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GmtA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" filled="f" stroked="f">
                <v:textbox>
                  <w:txbxContent>
                    <w:p w:rsidR="0026335F" w:rsidRPr="0026335F" w:rsidRDefault="00050C9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9B8B865" wp14:editId="5E86BE5A">
                <wp:simplePos x="0" y="0"/>
                <wp:positionH relativeFrom="column">
                  <wp:posOffset>4505325</wp:posOffset>
                </wp:positionH>
                <wp:positionV relativeFrom="paragraph">
                  <wp:posOffset>-590550</wp:posOffset>
                </wp:positionV>
                <wp:extent cx="18249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346B17" w:rsidP="001466B0">
                                <w:pPr>
                                  <w:jc w:val="center"/>
                                </w:pPr>
                                <w:r w:rsidRPr="00346B17">
                                  <w:rPr>
                                    <w:rStyle w:val="Style2"/>
                                  </w:rPr>
                                  <w:t>UASD-DAF-CM-2026-0062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8B865" id="Group 21" o:spid="_x0000_s1027" style="position:absolute;margin-left:354.75pt;margin-top:-46.5pt;width:143.7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466B0" w:rsidRPr="00535962" w:rsidRDefault="00346B17" w:rsidP="001466B0">
                          <w:pPr>
                            <w:jc w:val="center"/>
                          </w:pPr>
                          <w:r w:rsidRPr="00346B17">
                            <w:rPr>
                              <w:rStyle w:val="Style2"/>
                            </w:rPr>
                            <w:t>UASD-DAF-CM-2026-0062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415D5B" wp14:editId="50A7640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15D5B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40B4E650" wp14:editId="76F4646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A8508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8508E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7C4625E" wp14:editId="33FE8232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A8508E">
                          <w:pPr>
                            <w:rPr>
                              <w:lang w:val="en-US"/>
                            </w:rPr>
                          </w:pPr>
                          <w:r w:rsidRPr="00A8508E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7C4625E" wp14:editId="33FE8232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35962" w:rsidP="00535962"/>
    <w:p w:rsidR="00535962" w:rsidRDefault="00A8508E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FC25F1" wp14:editId="1E482E53">
                <wp:simplePos x="0" y="0"/>
                <wp:positionH relativeFrom="column">
                  <wp:posOffset>5252085</wp:posOffset>
                </wp:positionH>
                <wp:positionV relativeFrom="paragraph">
                  <wp:posOffset>8890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C25F1" id="Text Box 13" o:spid="_x0000_s1034" type="#_x0000_t202" style="position:absolute;margin-left:413.55pt;margin-top:.7pt;width:83.6pt;height:1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050C9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8508E" w:rsidRPr="00A8508E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UNIVERSIDAD AUTÓNOMA DE SANTO DOMINGO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C04AF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8508E" w:rsidRPr="00A8508E">
                            <w:rPr>
                              <w:rStyle w:val="Style6"/>
                              <w:sz w:val="24"/>
                              <w:szCs w:val="24"/>
                            </w:rPr>
                            <w:t>UNIVERSIDAD AUTÓNOMA DE SANTO DOMINGO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A8508E" w:rsidRDefault="00A8508E" w:rsidP="00A8508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A8508E">
                              <w:rPr>
                                <w:rStyle w:val="Style8"/>
                                <w:b/>
                                <w:smallCaps/>
                                <w:lang w:val="es-MX"/>
                              </w:rPr>
                              <w:t>Dirección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A8508E" w:rsidRDefault="00A8508E" w:rsidP="00A8508E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A8508E">
                        <w:rPr>
                          <w:rStyle w:val="Style8"/>
                          <w:b/>
                          <w:smallCaps/>
                          <w:lang w:val="es-MX"/>
                        </w:rPr>
                        <w:t>Dirección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0C9D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74E8A"/>
    <w:rsid w:val="00277678"/>
    <w:rsid w:val="00295BD4"/>
    <w:rsid w:val="002D451D"/>
    <w:rsid w:val="002E1412"/>
    <w:rsid w:val="00314023"/>
    <w:rsid w:val="00341484"/>
    <w:rsid w:val="00346B17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C6279"/>
    <w:rsid w:val="00611A07"/>
    <w:rsid w:val="0062592A"/>
    <w:rsid w:val="006506D0"/>
    <w:rsid w:val="00651E48"/>
    <w:rsid w:val="00666D56"/>
    <w:rsid w:val="006709BC"/>
    <w:rsid w:val="00694BA4"/>
    <w:rsid w:val="006F567F"/>
    <w:rsid w:val="00725091"/>
    <w:rsid w:val="00780880"/>
    <w:rsid w:val="007B0E1F"/>
    <w:rsid w:val="007B6F6F"/>
    <w:rsid w:val="007C4FB0"/>
    <w:rsid w:val="00820C9F"/>
    <w:rsid w:val="0082707E"/>
    <w:rsid w:val="008315B0"/>
    <w:rsid w:val="00833D43"/>
    <w:rsid w:val="008B3AE5"/>
    <w:rsid w:val="008C388B"/>
    <w:rsid w:val="00966EEE"/>
    <w:rsid w:val="00977C54"/>
    <w:rsid w:val="00A16099"/>
    <w:rsid w:val="00A620AE"/>
    <w:rsid w:val="00A640BD"/>
    <w:rsid w:val="00A641A7"/>
    <w:rsid w:val="00A72F42"/>
    <w:rsid w:val="00A8508E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4AF7"/>
    <w:rsid w:val="00C078CB"/>
    <w:rsid w:val="00C1350C"/>
    <w:rsid w:val="00C22DBE"/>
    <w:rsid w:val="00C5078F"/>
    <w:rsid w:val="00C66D08"/>
    <w:rsid w:val="00C66DD4"/>
    <w:rsid w:val="00C7470C"/>
    <w:rsid w:val="00CA0E82"/>
    <w:rsid w:val="00CA164C"/>
    <w:rsid w:val="00CA4661"/>
    <w:rsid w:val="00CE67A3"/>
    <w:rsid w:val="00D1201E"/>
    <w:rsid w:val="00D24FA7"/>
    <w:rsid w:val="00D27A96"/>
    <w:rsid w:val="00D45A3E"/>
    <w:rsid w:val="00D64696"/>
    <w:rsid w:val="00D70F98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E8163-4395-4791-8B42-B99E1900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15</cp:revision>
  <cp:lastPrinted>2011-03-04T18:48:00Z</cp:lastPrinted>
  <dcterms:created xsi:type="dcterms:W3CDTF">2025-03-24T17:41:00Z</dcterms:created>
  <dcterms:modified xsi:type="dcterms:W3CDTF">2026-09-14T19:25:00Z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1800908390</vt:i4>
  </property>
</Properties>
</file>