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25B8B" w14:textId="77777777" w:rsidR="00535962" w:rsidRPr="00F7167E" w:rsidRDefault="003604F9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384F5D0" wp14:editId="7BE4E15D">
                <wp:simplePos x="0" y="0"/>
                <wp:positionH relativeFrom="column">
                  <wp:posOffset>7077075</wp:posOffset>
                </wp:positionH>
                <wp:positionV relativeFrom="paragraph">
                  <wp:posOffset>-584200</wp:posOffset>
                </wp:positionV>
                <wp:extent cx="1818640" cy="701040"/>
                <wp:effectExtent l="12700" t="6350" r="1016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86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A64481" w14:textId="36C681F3" w:rsidR="00CC2EC6" w:rsidRPr="00535962" w:rsidRDefault="00B951A3" w:rsidP="00957FDA">
                                <w:pPr>
                                  <w:jc w:val="center"/>
                                </w:pPr>
                                <w:r>
                                  <w:rPr>
                                    <w:rStyle w:val="Style2"/>
                                  </w:rPr>
                                  <w:t>UASD-DAF-CM-2026-0062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849368" w14:textId="77777777" w:rsidR="00CC2EC6" w:rsidRPr="00535962" w:rsidRDefault="00CC2EC6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84F5D0" id="Group 21" o:spid="_x0000_s1026" style="position:absolute;margin-left:557.25pt;margin-top:-46pt;width:143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14:paraId="77A64481" w14:textId="36C681F3" w:rsidR="00CC2EC6" w:rsidRPr="00535962" w:rsidRDefault="00B951A3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UASD-DAF-CM-2026-0062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14:paraId="31849368" w14:textId="77777777" w:rsidR="00CC2EC6" w:rsidRPr="00535962" w:rsidRDefault="00CC2EC6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2A4AA7" wp14:editId="1B7EC428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6CB328" w14:textId="77777777" w:rsidR="00CC2EC6" w:rsidRPr="002E1412" w:rsidRDefault="009B31F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88212089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CC2EC6" w:rsidRPr="009C3E25">
                                      <w:rPr>
                                        <w:rStyle w:val="Style6"/>
                                      </w:rPr>
                                      <w:t>UNIVERSIDAD AUTÓNOMA DE SANTO DOMINGO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A4AA7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Wrf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" stroked="f">
                <v:textbox>
                  <w:txbxContent>
                    <w:p w14:paraId="176CB328" w14:textId="77777777" w:rsidR="00CC2EC6" w:rsidRPr="002E1412" w:rsidRDefault="009B31F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88212089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C2EC6" w:rsidRPr="009C3E25">
                                <w:rPr>
                                  <w:rStyle w:val="Style6"/>
                                </w:rPr>
                                <w:t>UNIVERSIDAD AUTÓNOMA DE SANTO DOMINGO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6938040D" wp14:editId="2500588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517C9A" wp14:editId="6625EAF2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5E09E2" w14:textId="77777777" w:rsidR="00CC2EC6" w:rsidRPr="00A86FA8" w:rsidRDefault="00CC2EC6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17C9A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14:paraId="6C5E09E2" w14:textId="77777777" w:rsidR="00CC2EC6" w:rsidRPr="00A86FA8" w:rsidRDefault="00CC2EC6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B33F4C" wp14:editId="12902A5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6B5F9E1" w14:textId="77777777" w:rsidR="00CC2EC6" w:rsidRPr="00BC61BD" w:rsidRDefault="00CC2EC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C3E25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1C22B6CE" wp14:editId="7ACBCC68">
                                      <wp:extent cx="762000" cy="876300"/>
                                      <wp:effectExtent l="19050" t="0" r="0" b="0"/>
                                      <wp:docPr id="8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33F4C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6B5F9E1" w14:textId="77777777" w:rsidR="00CC2EC6" w:rsidRPr="00BC61BD" w:rsidRDefault="00CC2EC6">
                          <w:pPr>
                            <w:rPr>
                              <w:lang w:val="en-US"/>
                            </w:rPr>
                          </w:pPr>
                          <w:r w:rsidRPr="009C3E25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1C22B6CE" wp14:editId="7ACBCC68">
                                <wp:extent cx="762000" cy="876300"/>
                                <wp:effectExtent l="19050" t="0" r="0" b="0"/>
                                <wp:docPr id="8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9DEACEC" w14:textId="3F5A6B43" w:rsidR="00535962" w:rsidRPr="00535962" w:rsidRDefault="00984BA1" w:rsidP="0053596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7A109D" wp14:editId="7427D081">
                <wp:simplePos x="0" y="0"/>
                <wp:positionH relativeFrom="column">
                  <wp:posOffset>7077075</wp:posOffset>
                </wp:positionH>
                <wp:positionV relativeFrom="paragraph">
                  <wp:posOffset>36195</wp:posOffset>
                </wp:positionV>
                <wp:extent cx="2044700" cy="278130"/>
                <wp:effectExtent l="0" t="0" r="0" b="762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01CBD5" w14:textId="18EB924C" w:rsidR="00CC2EC6" w:rsidRPr="0026335F" w:rsidRDefault="009B31F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 xml:space="preserve">14 de septiembre de 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A109D" id="Text Box 12" o:spid="_x0000_s1034" type="#_x0000_t202" style="position:absolute;margin-left:557.25pt;margin-top:2.85pt;width:161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AFeugIAAME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" filled="f" stroked="f">
                <v:textbox>
                  <w:txbxContent>
                    <w:p w14:paraId="0701CBD5" w14:textId="18EB924C" w:rsidR="00CC2EC6" w:rsidRPr="0026335F" w:rsidRDefault="009B31F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 xml:space="preserve">14 de septiembre de 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604F9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B51C61" wp14:editId="0AD1CF9F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974C79" w14:textId="77777777" w:rsidR="00CC2EC6" w:rsidRPr="004767CC" w:rsidRDefault="009B31F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CC2EC6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CC2EC6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CC2EC6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CC2EC6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51C61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INd&#10;Qee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14:paraId="66974C79" w14:textId="77777777" w:rsidR="00CC2EC6" w:rsidRPr="004767CC" w:rsidRDefault="009B31F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CC2EC6">
                            <w:rPr>
                              <w:rStyle w:val="Style7"/>
                            </w:rPr>
                            <w:t xml:space="preserve">oferta </w:t>
                          </w:r>
                          <w:r w:rsidR="00CC2EC6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CC2EC6">
                            <w:rPr>
                              <w:rStyle w:val="Style7"/>
                            </w:rPr>
                            <w:t>Ó</w:t>
                          </w:r>
                          <w:r w:rsidR="00CC2EC6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9CDA3D" w14:textId="77777777" w:rsidR="00535962" w:rsidRDefault="003604F9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A82F31E" wp14:editId="0CB5B7DE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00279" w14:textId="12A160A9" w:rsidR="00CC2EC6" w:rsidRPr="0026335F" w:rsidRDefault="00CC2EC6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21024" w:rsidRPr="00821024">
                              <w:rPr>
                                <w:rStyle w:val="Style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2F31E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EK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F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" filled="f" stroked="f">
                <v:textbox>
                  <w:txbxContent>
                    <w:p w14:paraId="60300279" w14:textId="12A160A9" w:rsidR="00CC2EC6" w:rsidRPr="0026335F" w:rsidRDefault="00CC2EC6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21024" w:rsidRPr="00821024">
                        <w:rPr>
                          <w:rStyle w:val="Style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026D1D59" w14:textId="77777777" w:rsidR="0037246F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p w14:paraId="2F0B81E0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DIRECCION:</w:t>
      </w:r>
    </w:p>
    <w:p w14:paraId="67823E19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TELEFONO:</w:t>
      </w:r>
    </w:p>
    <w:p w14:paraId="0A95401E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RNC: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1CC4464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AC97C1E" w14:textId="3383A6BE" w:rsidR="0037246F" w:rsidRPr="00131369" w:rsidRDefault="007A4FB9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EAB4DBC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CD20009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5831D6" w14:textId="77777777" w:rsidR="0037246F" w:rsidRPr="00131369" w:rsidRDefault="0037246F" w:rsidP="00CC2EC6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276" w:type="dxa"/>
            <w:vAlign w:val="center"/>
          </w:tcPr>
          <w:p w14:paraId="657CAD0A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3"/>
            </w:r>
          </w:p>
        </w:tc>
        <w:tc>
          <w:tcPr>
            <w:tcW w:w="1701" w:type="dxa"/>
            <w:vAlign w:val="center"/>
          </w:tcPr>
          <w:p w14:paraId="7B0751B7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2D6C7B3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4B7FF5B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A27436" w14:paraId="66A927C3" w14:textId="77777777" w:rsidTr="00A24343">
        <w:trPr>
          <w:trHeight w:val="457"/>
          <w:jc w:val="center"/>
        </w:trPr>
        <w:tc>
          <w:tcPr>
            <w:tcW w:w="849" w:type="dxa"/>
          </w:tcPr>
          <w:p w14:paraId="14686D3F" w14:textId="77777777" w:rsidR="00A27436" w:rsidRPr="00A27436" w:rsidRDefault="00A27436" w:rsidP="00A27436">
            <w:r w:rsidRPr="00A27436">
              <w:t>1</w:t>
            </w:r>
          </w:p>
        </w:tc>
        <w:tc>
          <w:tcPr>
            <w:tcW w:w="5584" w:type="dxa"/>
          </w:tcPr>
          <w:p w14:paraId="0533D738" w14:textId="6634AF70" w:rsidR="00A27436" w:rsidRPr="00A27436" w:rsidRDefault="00B951A3" w:rsidP="00A27436">
            <w:r w:rsidRPr="00B951A3">
              <w:t>Resma de Papel Bond 20, tamaño 17”x22”.</w:t>
            </w:r>
          </w:p>
        </w:tc>
        <w:tc>
          <w:tcPr>
            <w:tcW w:w="1276" w:type="dxa"/>
          </w:tcPr>
          <w:p w14:paraId="30D434D8" w14:textId="61B425F2" w:rsidR="00A27436" w:rsidRPr="00A27436" w:rsidRDefault="00A27436" w:rsidP="00A27436">
            <w:r w:rsidRPr="00A27436">
              <w:t>UD</w:t>
            </w:r>
          </w:p>
        </w:tc>
        <w:tc>
          <w:tcPr>
            <w:tcW w:w="1276" w:type="dxa"/>
          </w:tcPr>
          <w:p w14:paraId="57FC1078" w14:textId="5D5AF234" w:rsidR="00A27436" w:rsidRPr="00A27436" w:rsidRDefault="00B951A3" w:rsidP="00A27436">
            <w:r>
              <w:t>2000</w:t>
            </w:r>
          </w:p>
        </w:tc>
        <w:tc>
          <w:tcPr>
            <w:tcW w:w="1701" w:type="dxa"/>
          </w:tcPr>
          <w:p w14:paraId="7C10A8CD" w14:textId="77777777" w:rsidR="00A27436" w:rsidRPr="00A27436" w:rsidRDefault="00A27436" w:rsidP="00A27436"/>
        </w:tc>
        <w:tc>
          <w:tcPr>
            <w:tcW w:w="1559" w:type="dxa"/>
          </w:tcPr>
          <w:p w14:paraId="2628BF2E" w14:textId="77777777" w:rsidR="00A27436" w:rsidRPr="00A27436" w:rsidRDefault="00A27436" w:rsidP="00A27436"/>
        </w:tc>
        <w:tc>
          <w:tcPr>
            <w:tcW w:w="1843" w:type="dxa"/>
          </w:tcPr>
          <w:p w14:paraId="043B012F" w14:textId="77777777" w:rsidR="00A27436" w:rsidRPr="00A27436" w:rsidRDefault="00A27436" w:rsidP="00A27436"/>
        </w:tc>
      </w:tr>
      <w:tr w:rsidR="0037246F" w14:paraId="43580585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70EE4C" w14:textId="15224CF2" w:rsidR="0037246F" w:rsidRDefault="0037246F" w:rsidP="00CC2EC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3728A17" w14:textId="1F716434" w:rsidR="0037246F" w:rsidRPr="00D90C2A" w:rsidRDefault="00606B92" w:rsidP="00CC2EC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4C285BD6" w14:textId="2B2646E0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507AB7" w:rsidRPr="00D90C2A">
              <w:rPr>
                <w:sz w:val="22"/>
                <w:szCs w:val="22"/>
              </w:rPr>
              <w:t>letras</w:t>
            </w:r>
            <w:r w:rsidR="00507AB7"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2D8A4E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C3BB0E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8FE461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DD4A95D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272450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4CEFB21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3604F9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5B7DC4" wp14:editId="7AF491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8C05BF" w14:textId="77777777" w:rsidR="00CC2EC6" w:rsidRPr="008815EE" w:rsidRDefault="00CC2EC6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B7DC4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+SN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e&#10;O+SN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14:paraId="068C05BF" w14:textId="77777777" w:rsidR="00CC2EC6" w:rsidRPr="008815EE" w:rsidRDefault="00CC2EC6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B4164" w:rsidRPr="0037246F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4B1FCF" w14:textId="77777777" w:rsidR="00CC2EC6" w:rsidRDefault="00CC2EC6" w:rsidP="001007E7">
      <w:pPr>
        <w:spacing w:after="0" w:line="240" w:lineRule="auto"/>
      </w:pPr>
      <w:r>
        <w:separator/>
      </w:r>
    </w:p>
  </w:endnote>
  <w:endnote w:type="continuationSeparator" w:id="0">
    <w:p w14:paraId="45222063" w14:textId="77777777" w:rsidR="00CC2EC6" w:rsidRDefault="00CC2EC6" w:rsidP="001007E7">
      <w:pPr>
        <w:spacing w:after="0" w:line="240" w:lineRule="auto"/>
      </w:pPr>
      <w:r>
        <w:continuationSeparator/>
      </w:r>
    </w:p>
  </w:endnote>
  <w:endnote w:type="continuationNotice" w:id="1">
    <w:p w14:paraId="02BDD18C" w14:textId="77777777" w:rsidR="00F73F2D" w:rsidRDefault="00F73F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0ADE77" w14:textId="77777777" w:rsidR="00CC2EC6" w:rsidRDefault="00CC2EC6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9C766" wp14:editId="1CB344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6DAE3C" w14:textId="77777777" w:rsidR="00CC2EC6" w:rsidRPr="00157600" w:rsidRDefault="00CC2EC6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5C228C3" w14:textId="77777777" w:rsidR="00CC2EC6" w:rsidRDefault="00CC2EC6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4A28925" w14:textId="77777777" w:rsidR="00CC2EC6" w:rsidRPr="00157600" w:rsidRDefault="00CC2EC6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C89C76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6reqwIAAKk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MlTqt6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14:paraId="776DAE3C" w14:textId="77777777" w:rsidR="00CC2EC6" w:rsidRPr="00157600" w:rsidRDefault="00CC2EC6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5C228C3" w14:textId="77777777" w:rsidR="00CC2EC6" w:rsidRDefault="00CC2EC6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4A28925" w14:textId="77777777" w:rsidR="00CC2EC6" w:rsidRPr="00157600" w:rsidRDefault="00CC2EC6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A052857" w14:textId="77777777" w:rsidR="00CC2EC6" w:rsidRDefault="00CC2EC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45EC2FF" wp14:editId="626B66CF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27AB13" w14:textId="77777777" w:rsidR="00CC2EC6" w:rsidRPr="0083342F" w:rsidRDefault="00CC2EC6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EC2F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14:paraId="4727AB13" w14:textId="77777777" w:rsidR="00CC2EC6" w:rsidRPr="0083342F" w:rsidRDefault="00CC2EC6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2E9526A" w14:textId="77777777" w:rsidR="00CC2EC6" w:rsidRDefault="00CC2EC6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4D53F98D" wp14:editId="299974B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C0BB147" w14:textId="77777777" w:rsidR="00CC2EC6" w:rsidRDefault="00CC2EC6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706DA" w14:textId="77777777" w:rsidR="00CC2EC6" w:rsidRDefault="00CC2EC6" w:rsidP="001007E7">
      <w:pPr>
        <w:spacing w:after="0" w:line="240" w:lineRule="auto"/>
      </w:pPr>
      <w:r>
        <w:separator/>
      </w:r>
    </w:p>
  </w:footnote>
  <w:footnote w:type="continuationSeparator" w:id="0">
    <w:p w14:paraId="4BA95B45" w14:textId="77777777" w:rsidR="00CC2EC6" w:rsidRDefault="00CC2EC6" w:rsidP="001007E7">
      <w:pPr>
        <w:spacing w:after="0" w:line="240" w:lineRule="auto"/>
      </w:pPr>
      <w:r>
        <w:continuationSeparator/>
      </w:r>
    </w:p>
  </w:footnote>
  <w:footnote w:type="continuationNotice" w:id="1">
    <w:p w14:paraId="5D522981" w14:textId="77777777" w:rsidR="00F73F2D" w:rsidRDefault="00F73F2D">
      <w:pPr>
        <w:spacing w:after="0" w:line="240" w:lineRule="auto"/>
      </w:pPr>
    </w:p>
  </w:footnote>
  <w:footnote w:id="2">
    <w:p w14:paraId="7F1F1F76" w14:textId="77777777" w:rsidR="00CC2EC6" w:rsidRPr="00403697" w:rsidRDefault="00CC2EC6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3">
    <w:p w14:paraId="6806FEA8" w14:textId="77777777" w:rsidR="00CC2EC6" w:rsidRPr="008A3F41" w:rsidRDefault="00CC2EC6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27C58" w14:textId="77777777" w:rsidR="00F73F2D" w:rsidRDefault="00F73F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04BDC"/>
    <w:rsid w:val="00034BD5"/>
    <w:rsid w:val="00034DD9"/>
    <w:rsid w:val="000A18DF"/>
    <w:rsid w:val="000B4BD3"/>
    <w:rsid w:val="000E0742"/>
    <w:rsid w:val="001007E7"/>
    <w:rsid w:val="001020C0"/>
    <w:rsid w:val="00123B8D"/>
    <w:rsid w:val="00157600"/>
    <w:rsid w:val="00167058"/>
    <w:rsid w:val="00170EC5"/>
    <w:rsid w:val="00177CC6"/>
    <w:rsid w:val="00177CE2"/>
    <w:rsid w:val="00194FF2"/>
    <w:rsid w:val="001B27BD"/>
    <w:rsid w:val="001F4DFF"/>
    <w:rsid w:val="001F73A7"/>
    <w:rsid w:val="00200073"/>
    <w:rsid w:val="00212A34"/>
    <w:rsid w:val="00223E0E"/>
    <w:rsid w:val="0024178C"/>
    <w:rsid w:val="00253DBA"/>
    <w:rsid w:val="00260273"/>
    <w:rsid w:val="0026335F"/>
    <w:rsid w:val="002860A4"/>
    <w:rsid w:val="002971F5"/>
    <w:rsid w:val="002C4A7E"/>
    <w:rsid w:val="002C707C"/>
    <w:rsid w:val="002E1412"/>
    <w:rsid w:val="002F615C"/>
    <w:rsid w:val="00306E98"/>
    <w:rsid w:val="00314023"/>
    <w:rsid w:val="0031441A"/>
    <w:rsid w:val="00334632"/>
    <w:rsid w:val="00351DE8"/>
    <w:rsid w:val="003604F9"/>
    <w:rsid w:val="0037246F"/>
    <w:rsid w:val="00377990"/>
    <w:rsid w:val="003903A2"/>
    <w:rsid w:val="00390CDC"/>
    <w:rsid w:val="003A4539"/>
    <w:rsid w:val="003B29C3"/>
    <w:rsid w:val="003B38E0"/>
    <w:rsid w:val="003E59E4"/>
    <w:rsid w:val="003F6937"/>
    <w:rsid w:val="00403697"/>
    <w:rsid w:val="0042490F"/>
    <w:rsid w:val="00426525"/>
    <w:rsid w:val="00466B9C"/>
    <w:rsid w:val="004767CC"/>
    <w:rsid w:val="00495C2F"/>
    <w:rsid w:val="0049643D"/>
    <w:rsid w:val="004A657C"/>
    <w:rsid w:val="004C4743"/>
    <w:rsid w:val="004E4F9F"/>
    <w:rsid w:val="004E5ED8"/>
    <w:rsid w:val="00507AB7"/>
    <w:rsid w:val="0053238D"/>
    <w:rsid w:val="00535962"/>
    <w:rsid w:val="00570222"/>
    <w:rsid w:val="00571FC3"/>
    <w:rsid w:val="005764E6"/>
    <w:rsid w:val="005B442B"/>
    <w:rsid w:val="005D0D63"/>
    <w:rsid w:val="00606B92"/>
    <w:rsid w:val="00611A07"/>
    <w:rsid w:val="0062592A"/>
    <w:rsid w:val="006506D0"/>
    <w:rsid w:val="00651E48"/>
    <w:rsid w:val="00665D3C"/>
    <w:rsid w:val="006709BC"/>
    <w:rsid w:val="0067351B"/>
    <w:rsid w:val="00682C2C"/>
    <w:rsid w:val="00744593"/>
    <w:rsid w:val="00763539"/>
    <w:rsid w:val="0077337F"/>
    <w:rsid w:val="0077482A"/>
    <w:rsid w:val="00780662"/>
    <w:rsid w:val="00780880"/>
    <w:rsid w:val="007A4FB9"/>
    <w:rsid w:val="007B4164"/>
    <w:rsid w:val="007B6F6F"/>
    <w:rsid w:val="00810515"/>
    <w:rsid w:val="00821024"/>
    <w:rsid w:val="0083342F"/>
    <w:rsid w:val="00854B4F"/>
    <w:rsid w:val="008B3AE5"/>
    <w:rsid w:val="009002B4"/>
    <w:rsid w:val="00931B5B"/>
    <w:rsid w:val="00957FDA"/>
    <w:rsid w:val="009773D3"/>
    <w:rsid w:val="00984BA1"/>
    <w:rsid w:val="009A233B"/>
    <w:rsid w:val="009A2AEC"/>
    <w:rsid w:val="009B0931"/>
    <w:rsid w:val="009B31FC"/>
    <w:rsid w:val="009C3E25"/>
    <w:rsid w:val="009E0472"/>
    <w:rsid w:val="009E3F31"/>
    <w:rsid w:val="009E5B52"/>
    <w:rsid w:val="009F3EEB"/>
    <w:rsid w:val="00A16099"/>
    <w:rsid w:val="00A24343"/>
    <w:rsid w:val="00A27436"/>
    <w:rsid w:val="00A640BD"/>
    <w:rsid w:val="00AB4966"/>
    <w:rsid w:val="00AC7631"/>
    <w:rsid w:val="00AD7919"/>
    <w:rsid w:val="00AE4A8F"/>
    <w:rsid w:val="00AF0D2F"/>
    <w:rsid w:val="00B3101F"/>
    <w:rsid w:val="00B420BA"/>
    <w:rsid w:val="00B53813"/>
    <w:rsid w:val="00B61D08"/>
    <w:rsid w:val="00B62EEF"/>
    <w:rsid w:val="00B75DDB"/>
    <w:rsid w:val="00B800F2"/>
    <w:rsid w:val="00B82170"/>
    <w:rsid w:val="00B9237C"/>
    <w:rsid w:val="00B951A3"/>
    <w:rsid w:val="00B97B51"/>
    <w:rsid w:val="00BB1FE3"/>
    <w:rsid w:val="00BC1D0C"/>
    <w:rsid w:val="00BC61BD"/>
    <w:rsid w:val="00BE4FB0"/>
    <w:rsid w:val="00BF1AD5"/>
    <w:rsid w:val="00C03CB9"/>
    <w:rsid w:val="00C66D08"/>
    <w:rsid w:val="00C75B3B"/>
    <w:rsid w:val="00C77345"/>
    <w:rsid w:val="00CA4661"/>
    <w:rsid w:val="00CC2EC6"/>
    <w:rsid w:val="00CE67A3"/>
    <w:rsid w:val="00D07EED"/>
    <w:rsid w:val="00D24FA7"/>
    <w:rsid w:val="00D64696"/>
    <w:rsid w:val="00D82A69"/>
    <w:rsid w:val="00D90D49"/>
    <w:rsid w:val="00D91A1C"/>
    <w:rsid w:val="00DB498B"/>
    <w:rsid w:val="00DC5D96"/>
    <w:rsid w:val="00DD0340"/>
    <w:rsid w:val="00DD2F75"/>
    <w:rsid w:val="00DD4F3E"/>
    <w:rsid w:val="00DD5E97"/>
    <w:rsid w:val="00DD5F60"/>
    <w:rsid w:val="00E13E55"/>
    <w:rsid w:val="00E31337"/>
    <w:rsid w:val="00E3360B"/>
    <w:rsid w:val="00E96D05"/>
    <w:rsid w:val="00EA2134"/>
    <w:rsid w:val="00EA2B5B"/>
    <w:rsid w:val="00EA7406"/>
    <w:rsid w:val="00EB128A"/>
    <w:rsid w:val="00ED0285"/>
    <w:rsid w:val="00F00626"/>
    <w:rsid w:val="00F116C5"/>
    <w:rsid w:val="00F225BF"/>
    <w:rsid w:val="00F25B99"/>
    <w:rsid w:val="00F4086F"/>
    <w:rsid w:val="00F53753"/>
    <w:rsid w:val="00F545E6"/>
    <w:rsid w:val="00F56153"/>
    <w:rsid w:val="00F7167E"/>
    <w:rsid w:val="00F73F2D"/>
    <w:rsid w:val="00F7443C"/>
    <w:rsid w:val="00F77C66"/>
    <w:rsid w:val="00F80E97"/>
    <w:rsid w:val="00FC15E9"/>
    <w:rsid w:val="00FC280C"/>
    <w:rsid w:val="00FC2870"/>
    <w:rsid w:val="00FF6D6E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."/>
  <w:listSeparator w:val=","/>
  <w14:docId w14:val="00CFDF1A"/>
  <w15:docId w15:val="{EB02820F-4684-4E8D-916E-7FBFBDE6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13577-DF11-4A2E-AA36-94DB66184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71</TotalTime>
  <Pages>1</Pages>
  <Words>98</Words>
  <Characters>545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68</cp:revision>
  <cp:lastPrinted>2021-03-03T17:52:00Z</cp:lastPrinted>
  <dcterms:created xsi:type="dcterms:W3CDTF">2021-06-03T14:11:00Z</dcterms:created>
  <dcterms:modified xsi:type="dcterms:W3CDTF">2026-09-14T19:25:00Z</dcterms:modified>
</cp:coreProperties>
</file>