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6F8E4C46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86773C">
                                          <w:rPr>
                                            <w:b/>
                                          </w:rPr>
                                          <w:t>M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8F3026"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  <w:r w:rsidR="00B072F5">
                                          <w:rPr>
                                            <w:b/>
                                          </w:rPr>
                                          <w:t>5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6F8E4C46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86773C">
                                    <w:rPr>
                                      <w:b/>
                                    </w:rPr>
                                    <w:t>M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8F3026">
                                    <w:rPr>
                                      <w:b/>
                                    </w:rPr>
                                    <w:t>2</w:t>
                                  </w:r>
                                  <w:r w:rsidR="00B072F5"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2692F" w14:textId="77777777" w:rsidR="00F235C6" w:rsidRDefault="00F235C6" w:rsidP="001007E7">
      <w:pPr>
        <w:spacing w:after="0" w:line="240" w:lineRule="auto"/>
      </w:pPr>
      <w:r>
        <w:separator/>
      </w:r>
    </w:p>
  </w:endnote>
  <w:endnote w:type="continuationSeparator" w:id="0">
    <w:p w14:paraId="72D4E800" w14:textId="77777777" w:rsidR="00F235C6" w:rsidRDefault="00F235C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2D300" w14:textId="77777777" w:rsidR="00F235C6" w:rsidRDefault="00F235C6" w:rsidP="001007E7">
      <w:pPr>
        <w:spacing w:after="0" w:line="240" w:lineRule="auto"/>
      </w:pPr>
      <w:r>
        <w:separator/>
      </w:r>
    </w:p>
  </w:footnote>
  <w:footnote w:type="continuationSeparator" w:id="0">
    <w:p w14:paraId="01FA7D4F" w14:textId="77777777" w:rsidR="00F235C6" w:rsidRDefault="00F235C6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7707"/>
    <w:rsid w:val="00520FDE"/>
    <w:rsid w:val="0053293F"/>
    <w:rsid w:val="00535962"/>
    <w:rsid w:val="00551CCA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F1094"/>
    <w:rsid w:val="007264B2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20532"/>
    <w:rsid w:val="00C37881"/>
    <w:rsid w:val="00C3792D"/>
    <w:rsid w:val="00C465F9"/>
    <w:rsid w:val="00C470D0"/>
    <w:rsid w:val="00C557D6"/>
    <w:rsid w:val="00C60365"/>
    <w:rsid w:val="00C61AF9"/>
    <w:rsid w:val="00C66D08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37</cp:revision>
  <cp:lastPrinted>2011-03-04T19:05:00Z</cp:lastPrinted>
  <dcterms:created xsi:type="dcterms:W3CDTF">2022-07-26T19:22:00Z</dcterms:created>
  <dcterms:modified xsi:type="dcterms:W3CDTF">2026-09-14T15:05:00Z</dcterms:modified>
</cp:coreProperties>
</file>