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0A024" w14:textId="0B9EB0E5" w:rsidR="00535962" w:rsidRPr="00F7167E" w:rsidRDefault="000D1220">
      <w:r>
        <w:rPr>
          <w:noProof/>
        </w:rPr>
        <w:drawing>
          <wp:inline distT="0" distB="0" distL="0" distR="0" wp14:anchorId="61F4EA40" wp14:editId="0BCB87C6">
            <wp:extent cx="1560195" cy="723900"/>
            <wp:effectExtent l="0" t="0" r="1905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0881914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1E126096" wp14:editId="0202FFB5">
                <wp:simplePos x="0" y="0"/>
                <wp:positionH relativeFrom="column">
                  <wp:posOffset>4437380</wp:posOffset>
                </wp:positionH>
                <wp:positionV relativeFrom="paragraph">
                  <wp:posOffset>-469900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alias w:val="No. del Expediente de Compras "/>
                                  <w:tag w:val="No. del Expediente de Compras "/>
                                  <w:id w:val="564923527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  <w:szCs w:val="18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Content>
                                      <w:p w14:paraId="02690F31" w14:textId="7B5535D9" w:rsidR="001466B0" w:rsidRPr="00535962" w:rsidRDefault="00761300" w:rsidP="001466B0">
                                        <w:pPr>
                                          <w:jc w:val="center"/>
                                        </w:pPr>
                                        <w:r w:rsidRPr="006038D0">
                                          <w:rPr>
                                            <w:rStyle w:val="Style2"/>
                                          </w:rPr>
                                          <w:t>mj-DAF-CM-202</w:t>
                                        </w:r>
                                        <w:r w:rsidR="00730778">
                                          <w:rPr>
                                            <w:rStyle w:val="Style2"/>
                                          </w:rPr>
                                          <w:t>6</w:t>
                                        </w:r>
                                        <w:r w:rsidRPr="006038D0">
                                          <w:rPr>
                                            <w:rStyle w:val="Style2"/>
                                          </w:rPr>
                                          <w:t>-00</w:t>
                                        </w:r>
                                        <w:r w:rsidR="000A0A63">
                                          <w:rPr>
                                            <w:rStyle w:val="Style2"/>
                                          </w:rPr>
                                          <w:t>35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E7D736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126096" id="Group 21" o:spid="_x0000_s1026" style="position:absolute;margin-left:349.4pt;margin-top:-37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20"/>
                              <w:szCs w:val="20"/>
                            </w:rPr>
                            <w:alias w:val="No. del Expediente de Compras "/>
                            <w:tag w:val="No. del Expediente de Compras "/>
                            <w:id w:val="564923527"/>
                          </w:sdtPr>
                          <w:sdtEndPr>
                            <w:rPr>
                              <w:rStyle w:val="Style2"/>
                              <w:sz w:val="22"/>
                              <w:szCs w:val="18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Content>
                                <w:p w14:paraId="02690F31" w14:textId="7B5535D9" w:rsidR="001466B0" w:rsidRPr="00535962" w:rsidRDefault="00761300" w:rsidP="001466B0">
                                  <w:pPr>
                                    <w:jc w:val="center"/>
                                  </w:pPr>
                                  <w:r w:rsidRPr="006038D0">
                                    <w:rPr>
                                      <w:rStyle w:val="Style2"/>
                                    </w:rPr>
                                    <w:t>mj-DAF-CM-202</w:t>
                                  </w:r>
                                  <w:r w:rsidR="00730778">
                                    <w:rPr>
                                      <w:rStyle w:val="Style2"/>
                                    </w:rPr>
                                    <w:t>6</w:t>
                                  </w:r>
                                  <w:r w:rsidRPr="006038D0">
                                    <w:rPr>
                                      <w:rStyle w:val="Style2"/>
                                    </w:rPr>
                                    <w:t>-00</w:t>
                                  </w:r>
                                  <w:r w:rsidR="000A0A63">
                                    <w:rPr>
                                      <w:rStyle w:val="Style2"/>
                                    </w:rPr>
                                    <w:t>35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E7D736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50851D" wp14:editId="720FA95C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00ADC5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50851D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6400ADC5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F056EE" wp14:editId="34B30AC0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79C92FE" w14:textId="77777777" w:rsidR="00535962" w:rsidRPr="00535962" w:rsidRDefault="00FA01DC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8879562" wp14:editId="047AC81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315824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879562" id="Text Box 12" o:spid="_x0000_s1032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gUL1zu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3F315824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CBFF54F" w14:textId="77777777"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5BCF95" wp14:editId="5E37792B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FD4699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5BCF95" id="Text Box 13" o:spid="_x0000_s1033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/k44g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" filled="f" stroked="f">
                <v:textbox>
                  <w:txbxContent>
                    <w:p w14:paraId="56FD4699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1305225" wp14:editId="05CC2206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5574B7" w14:textId="5E414AF6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765235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305225" id="Text Box 16" o:spid="_x0000_s1034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" stroked="f">
                <v:textbox>
                  <w:txbxContent>
                    <w:p w14:paraId="4B5574B7" w14:textId="5E414AF6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765235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32CC2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CE3EE4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341E5B9" wp14:editId="12169DC3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C089B64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1E5B9" id="Text Box 18" o:spid="_x0000_s1035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cRqgv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3C089B64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14FAB6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8AEF41F" wp14:editId="3AD80F2C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B16272" w14:textId="4585EA15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0D1220">
                                  <w:rPr>
                                    <w:rStyle w:val="Style8"/>
                                    <w:smallCaps/>
                                  </w:rPr>
                                  <w:t>ADMINISTRACION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EF41F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9B16272" w14:textId="4585EA15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0D1220">
                            <w:rPr>
                              <w:rStyle w:val="Style8"/>
                              <w:smallCaps/>
                            </w:rPr>
                            <w:t>ADMINISTRACION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86FBB47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01706E5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146718C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167EF58F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83D52A8" w14:textId="3D71EFA3" w:rsidR="007B0E1F" w:rsidRDefault="00E82502" w:rsidP="000D1220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W w:w="90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27"/>
      </w:tblGrid>
      <w:tr w:rsidR="00E82502" w:rsidRPr="00E82502" w14:paraId="37B476A4" w14:textId="77777777" w:rsidTr="000D1220">
        <w:trPr>
          <w:cantSplit/>
          <w:trHeight w:val="420"/>
        </w:trPr>
        <w:tc>
          <w:tcPr>
            <w:tcW w:w="9027" w:type="dxa"/>
          </w:tcPr>
          <w:p w14:paraId="2398CB1A" w14:textId="582356D5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r w:rsidR="00FE2FD4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FE2FD4" w:rsidRPr="00E82502">
              <w:rPr>
                <w:sz w:val="22"/>
                <w:szCs w:val="22"/>
                <w:lang w:val="es-DO"/>
              </w:rPr>
              <w:t xml:space="preserve"> </w:t>
            </w:r>
            <w:r w:rsidR="00FE2FD4" w:rsidRPr="00FE2FD4">
              <w:rPr>
                <w:color w:val="EE0000"/>
                <w:sz w:val="22"/>
                <w:szCs w:val="22"/>
                <w:lang w:val="es-DO"/>
              </w:rPr>
              <w:t>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09306859" w14:textId="77777777" w:rsidTr="000D1220">
        <w:trPr>
          <w:cantSplit/>
          <w:trHeight w:val="420"/>
        </w:trPr>
        <w:tc>
          <w:tcPr>
            <w:tcW w:w="9027" w:type="dxa"/>
          </w:tcPr>
          <w:p w14:paraId="213855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B08F7A8" w14:textId="77777777" w:rsidTr="000D1220">
        <w:trPr>
          <w:cantSplit/>
          <w:trHeight w:val="420"/>
        </w:trPr>
        <w:tc>
          <w:tcPr>
            <w:tcW w:w="9027" w:type="dxa"/>
          </w:tcPr>
          <w:p w14:paraId="211FC65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0B71DA0" w14:textId="77777777" w:rsidTr="000D1220">
        <w:trPr>
          <w:cantSplit/>
          <w:trHeight w:val="420"/>
        </w:trPr>
        <w:tc>
          <w:tcPr>
            <w:tcW w:w="9027" w:type="dxa"/>
          </w:tcPr>
          <w:p w14:paraId="0211D2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A794FF4" w14:textId="77777777" w:rsidTr="000D1220">
        <w:trPr>
          <w:cantSplit/>
          <w:trHeight w:val="420"/>
        </w:trPr>
        <w:tc>
          <w:tcPr>
            <w:tcW w:w="9027" w:type="dxa"/>
          </w:tcPr>
          <w:p w14:paraId="0BF82A3E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31A7007" w14:textId="77777777" w:rsidTr="000D1220">
        <w:trPr>
          <w:cantSplit/>
          <w:trHeight w:val="420"/>
        </w:trPr>
        <w:tc>
          <w:tcPr>
            <w:tcW w:w="9027" w:type="dxa"/>
          </w:tcPr>
          <w:p w14:paraId="2AFD1CA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4B4072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0282122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2FEFB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AF77A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848708B" w14:textId="77777777" w:rsidR="00EE1E7B" w:rsidRPr="00E82502" w:rsidRDefault="00EE1E7B" w:rsidP="000D1220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F9716" w14:textId="77777777" w:rsidR="002D6006" w:rsidRDefault="002D6006" w:rsidP="001007E7">
      <w:pPr>
        <w:spacing w:after="0" w:line="240" w:lineRule="auto"/>
      </w:pPr>
      <w:r>
        <w:separator/>
      </w:r>
    </w:p>
  </w:endnote>
  <w:endnote w:type="continuationSeparator" w:id="0">
    <w:p w14:paraId="04C248E5" w14:textId="77777777" w:rsidR="002D6006" w:rsidRDefault="002D600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E2D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4B6482" wp14:editId="2B5B8C9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22D73FD" wp14:editId="54C7A9C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59E2EC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074B653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22D73F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59E2EC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074B653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C8C3F6" wp14:editId="53125C3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01D3C49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AC8C3F6" id="Text Box 1" o:spid="_x0000_s1038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01D3C49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4EFC35B7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CA589D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5A6E21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3B668A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7D9971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B2E88" w14:textId="77777777" w:rsidR="002D6006" w:rsidRDefault="002D6006" w:rsidP="001007E7">
      <w:pPr>
        <w:spacing w:after="0" w:line="240" w:lineRule="auto"/>
      </w:pPr>
      <w:r>
        <w:separator/>
      </w:r>
    </w:p>
  </w:footnote>
  <w:footnote w:type="continuationSeparator" w:id="0">
    <w:p w14:paraId="498FEE8A" w14:textId="77777777" w:rsidR="002D6006" w:rsidRDefault="002D6006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199C"/>
    <w:rsid w:val="00034DD9"/>
    <w:rsid w:val="00040146"/>
    <w:rsid w:val="00045479"/>
    <w:rsid w:val="0005792C"/>
    <w:rsid w:val="0006412D"/>
    <w:rsid w:val="000A0A63"/>
    <w:rsid w:val="000B0DCD"/>
    <w:rsid w:val="000C21BF"/>
    <w:rsid w:val="000D1220"/>
    <w:rsid w:val="000E02D9"/>
    <w:rsid w:val="000F27B3"/>
    <w:rsid w:val="001007E7"/>
    <w:rsid w:val="001020C0"/>
    <w:rsid w:val="001466B0"/>
    <w:rsid w:val="00157600"/>
    <w:rsid w:val="00170EC5"/>
    <w:rsid w:val="00181E8D"/>
    <w:rsid w:val="00194FF2"/>
    <w:rsid w:val="001A3F92"/>
    <w:rsid w:val="001C3970"/>
    <w:rsid w:val="001F73A7"/>
    <w:rsid w:val="002009A7"/>
    <w:rsid w:val="00200CA7"/>
    <w:rsid w:val="00215B30"/>
    <w:rsid w:val="00253DBA"/>
    <w:rsid w:val="0026335F"/>
    <w:rsid w:val="00295BD4"/>
    <w:rsid w:val="002D451D"/>
    <w:rsid w:val="002D6006"/>
    <w:rsid w:val="002E1412"/>
    <w:rsid w:val="00314023"/>
    <w:rsid w:val="00327600"/>
    <w:rsid w:val="00341484"/>
    <w:rsid w:val="00392351"/>
    <w:rsid w:val="003A6141"/>
    <w:rsid w:val="003E1FD3"/>
    <w:rsid w:val="00404131"/>
    <w:rsid w:val="0042490F"/>
    <w:rsid w:val="004379A6"/>
    <w:rsid w:val="0044234A"/>
    <w:rsid w:val="00456C17"/>
    <w:rsid w:val="00460D94"/>
    <w:rsid w:val="00466B9C"/>
    <w:rsid w:val="00476F69"/>
    <w:rsid w:val="004B30DA"/>
    <w:rsid w:val="004D45A8"/>
    <w:rsid w:val="00534F92"/>
    <w:rsid w:val="00535962"/>
    <w:rsid w:val="00611A07"/>
    <w:rsid w:val="0062592A"/>
    <w:rsid w:val="006506D0"/>
    <w:rsid w:val="00651E48"/>
    <w:rsid w:val="00666D56"/>
    <w:rsid w:val="006709BC"/>
    <w:rsid w:val="006829A9"/>
    <w:rsid w:val="006F567F"/>
    <w:rsid w:val="00725091"/>
    <w:rsid w:val="00730778"/>
    <w:rsid w:val="00754B35"/>
    <w:rsid w:val="00761300"/>
    <w:rsid w:val="00765235"/>
    <w:rsid w:val="00780880"/>
    <w:rsid w:val="007B0E1F"/>
    <w:rsid w:val="007B6F6F"/>
    <w:rsid w:val="00820C9F"/>
    <w:rsid w:val="00823494"/>
    <w:rsid w:val="0082707E"/>
    <w:rsid w:val="008315B0"/>
    <w:rsid w:val="00862ADF"/>
    <w:rsid w:val="008B3AE5"/>
    <w:rsid w:val="008C388B"/>
    <w:rsid w:val="00966EEE"/>
    <w:rsid w:val="00977C54"/>
    <w:rsid w:val="00A16099"/>
    <w:rsid w:val="00A640BD"/>
    <w:rsid w:val="00A641A7"/>
    <w:rsid w:val="00A72F42"/>
    <w:rsid w:val="00A910AA"/>
    <w:rsid w:val="00A919EB"/>
    <w:rsid w:val="00AD7919"/>
    <w:rsid w:val="00AF2E6B"/>
    <w:rsid w:val="00B62EEF"/>
    <w:rsid w:val="00B97B51"/>
    <w:rsid w:val="00BA0007"/>
    <w:rsid w:val="00BB1D79"/>
    <w:rsid w:val="00BB547A"/>
    <w:rsid w:val="00BC1D0C"/>
    <w:rsid w:val="00BC61BD"/>
    <w:rsid w:val="00BD1586"/>
    <w:rsid w:val="00C078CB"/>
    <w:rsid w:val="00C22DBE"/>
    <w:rsid w:val="00C5078F"/>
    <w:rsid w:val="00C66D08"/>
    <w:rsid w:val="00C7470C"/>
    <w:rsid w:val="00C84B11"/>
    <w:rsid w:val="00CA0E82"/>
    <w:rsid w:val="00CA164C"/>
    <w:rsid w:val="00CA4661"/>
    <w:rsid w:val="00CC42BA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D5E96"/>
    <w:rsid w:val="00DE2B0A"/>
    <w:rsid w:val="00E13E55"/>
    <w:rsid w:val="00E82502"/>
    <w:rsid w:val="00E97339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C2870"/>
    <w:rsid w:val="00FE2FD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63D899F"/>
  <w15:docId w15:val="{A8909457-E88C-4EED-ACC9-DC547F674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0E408-79A5-4D45-BB36-0E3C0DFC5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Paula Lazaro Disla</cp:lastModifiedBy>
  <cp:revision>14</cp:revision>
  <cp:lastPrinted>2011-03-04T18:48:00Z</cp:lastPrinted>
  <dcterms:created xsi:type="dcterms:W3CDTF">2014-01-15T13:04:00Z</dcterms:created>
  <dcterms:modified xsi:type="dcterms:W3CDTF">2026-09-07T18:50:00Z</dcterms:modified>
</cp:coreProperties>
</file>