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CA024" w14:textId="3125C589" w:rsidR="00535962" w:rsidRPr="00F7167E" w:rsidRDefault="00016034">
      <w:r w:rsidRPr="00016034">
        <w:rPr>
          <w:noProof/>
        </w:rPr>
        <w:drawing>
          <wp:inline distT="0" distB="0" distL="0" distR="0" wp14:anchorId="1117F888" wp14:editId="70495B38">
            <wp:extent cx="1354955" cy="628650"/>
            <wp:effectExtent l="0" t="0" r="0" b="0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165" cy="63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00000">
        <w:rPr>
          <w:rStyle w:val="Institucion"/>
          <w:color w:val="FF0000"/>
          <w:sz w:val="28"/>
          <w:lang w:eastAsia="zh-TW"/>
        </w:rPr>
        <w:pict w14:anchorId="3F9A1DAA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position-horizontal-relative:text;mso-position-vertical-relative:text;mso-width-relative:margin;mso-height-relative:margin" stroked="f">
            <v:textbox style="mso-next-textbox:#_x0000_s2064">
              <w:txbxContent>
                <w:p w14:paraId="1389DAE4" w14:textId="0D1C746E" w:rsidR="002E1412" w:rsidRPr="002E1412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314F39">
                        <w:rPr>
                          <w:rStyle w:val="Style6"/>
                        </w:rPr>
                        <w:t>Ministerio de la Juventud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7728" behindDoc="0" locked="0" layoutInCell="1" allowOverlap="1" wp14:anchorId="1670E1B2" wp14:editId="038F2277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noProof/>
          <w:lang w:val="en-US"/>
        </w:rPr>
        <w:pict w14:anchorId="2529D692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p w14:paraId="31FF607E" w14:textId="621AAD3B" w:rsidR="00957FDA" w:rsidRPr="00535962" w:rsidRDefault="009F5EA1" w:rsidP="00957FDA">
                      <w:pPr>
                        <w:jc w:val="center"/>
                      </w:pPr>
                      <w:r w:rsidRPr="006038D0">
                        <w:rPr>
                          <w:rStyle w:val="Style2"/>
                        </w:rPr>
                        <w:t>mj-DAF-CM-202</w:t>
                      </w:r>
                      <w:r w:rsidR="004B7336">
                        <w:rPr>
                          <w:rStyle w:val="Style2"/>
                        </w:rPr>
                        <w:t>6</w:t>
                      </w:r>
                      <w:r w:rsidRPr="009F5EA1">
                        <w:rPr>
                          <w:rStyle w:val="Style2"/>
                        </w:rPr>
                        <w:t>-00</w:t>
                      </w:r>
                      <w:r w:rsidR="001128F7">
                        <w:rPr>
                          <w:rStyle w:val="Style2"/>
                        </w:rPr>
                        <w:t>35</w:t>
                      </w:r>
                    </w:p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16EC666B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000000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51196060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58DE0FB1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</w:p>
    <w:p w14:paraId="1AE87180" w14:textId="77777777" w:rsidR="00535962" w:rsidRPr="00535962" w:rsidRDefault="00000000" w:rsidP="00535962">
      <w:r>
        <w:rPr>
          <w:noProof/>
          <w:color w:val="FF0000"/>
          <w:lang w:eastAsia="zh-TW"/>
        </w:rPr>
        <w:pict w14:anchorId="0A00504A">
          <v:shape id="_x0000_s2066" type="#_x0000_t202" style="position:absolute;margin-left:261.8pt;margin-top:3.95pt;width:156.95pt;height:35.8pt;z-index:251695104;mso-width-relative:margin;mso-height-relative:margin" stroked="f">
            <v:textbox style="mso-next-textbox:#_x0000_s2066">
              <w:txbxContent>
                <w:p w14:paraId="0B282585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4914EDB1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4EF58517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62570EF8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42EF6BBA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88ED537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40E62745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343DD2BE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587D607A" w14:textId="1FC16CA2" w:rsidR="0037246F" w:rsidRPr="00131369" w:rsidRDefault="0038259E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CEAFD1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3DFB395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9D4637F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3FA009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78F65C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1E374B5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4A5183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B48D3EA" w14:textId="77777777" w:rsidTr="00A24343">
        <w:trPr>
          <w:trHeight w:val="457"/>
          <w:jc w:val="center"/>
        </w:trPr>
        <w:tc>
          <w:tcPr>
            <w:tcW w:w="849" w:type="dxa"/>
          </w:tcPr>
          <w:p w14:paraId="42CA81B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DE00AC5" w14:textId="77777777" w:rsidR="0037246F" w:rsidRDefault="0037246F" w:rsidP="00BB657B">
            <w:pPr>
              <w:spacing w:after="0" w:line="240" w:lineRule="auto"/>
            </w:pPr>
          </w:p>
          <w:p w14:paraId="470A22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AEC8A9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F8D9E6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4703478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3DB41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D7A638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AE9990C" w14:textId="77777777" w:rsidTr="00A24343">
        <w:trPr>
          <w:trHeight w:val="477"/>
          <w:jc w:val="center"/>
        </w:trPr>
        <w:tc>
          <w:tcPr>
            <w:tcW w:w="849" w:type="dxa"/>
          </w:tcPr>
          <w:p w14:paraId="03F66F6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01BBEFF" w14:textId="77777777" w:rsidR="0037246F" w:rsidRDefault="0037246F" w:rsidP="00BB657B">
            <w:pPr>
              <w:spacing w:after="0" w:line="240" w:lineRule="auto"/>
            </w:pPr>
          </w:p>
          <w:p w14:paraId="637AFF8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AA7F9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7ECB21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E7A1DF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DDB5AE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133A9EC5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C4A331A" w14:textId="77777777" w:rsidTr="00A24343">
        <w:trPr>
          <w:trHeight w:val="477"/>
          <w:jc w:val="center"/>
        </w:trPr>
        <w:tc>
          <w:tcPr>
            <w:tcW w:w="849" w:type="dxa"/>
          </w:tcPr>
          <w:p w14:paraId="7EA1450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BE17443" w14:textId="77777777" w:rsidR="0037246F" w:rsidRDefault="0037246F" w:rsidP="00BB657B">
            <w:pPr>
              <w:spacing w:after="0" w:line="240" w:lineRule="auto"/>
            </w:pPr>
          </w:p>
          <w:p w14:paraId="6335DE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4AC260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B3BC7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3F63C42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71696BF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460452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35189AA" w14:textId="77777777" w:rsidTr="00A24343">
        <w:trPr>
          <w:trHeight w:val="477"/>
          <w:jc w:val="center"/>
        </w:trPr>
        <w:tc>
          <w:tcPr>
            <w:tcW w:w="849" w:type="dxa"/>
          </w:tcPr>
          <w:p w14:paraId="3597340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4B2CFC0" w14:textId="77777777" w:rsidR="0037246F" w:rsidRDefault="0037246F" w:rsidP="00BB657B">
            <w:pPr>
              <w:spacing w:after="0" w:line="240" w:lineRule="auto"/>
            </w:pPr>
          </w:p>
          <w:p w14:paraId="5AD8B3D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679318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26EC94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F2BDD6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0DA0FB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898A72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DBC2A2F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3D913E4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80FEE9C" w14:textId="25A2B95A" w:rsidR="0037246F" w:rsidRPr="00D90C2A" w:rsidRDefault="004B7336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476A70" w:rsidRPr="00D90C2A">
              <w:rPr>
                <w:b/>
                <w:sz w:val="22"/>
                <w:szCs w:val="22"/>
              </w:rPr>
              <w:t>…</w:t>
            </w:r>
            <w:r w:rsidR="00476A70">
              <w:rPr>
                <w:b/>
                <w:sz w:val="22"/>
                <w:szCs w:val="22"/>
              </w:rPr>
              <w:t>…</w:t>
            </w:r>
            <w:r w:rsidR="0037246F">
              <w:rPr>
                <w:b/>
                <w:sz w:val="22"/>
                <w:szCs w:val="22"/>
              </w:rPr>
              <w:t>.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664199F5" w14:textId="2E98F326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r w:rsidR="004B7336" w:rsidRPr="00D90C2A">
              <w:rPr>
                <w:sz w:val="22"/>
                <w:szCs w:val="22"/>
              </w:rPr>
              <w:t>letras</w:t>
            </w:r>
            <w:r w:rsidR="004B7336"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36AB59A4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669AB92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8BCE494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6199E771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7DDDC34B" w14:textId="06D79050" w:rsidR="007B4164" w:rsidRPr="0037246F" w:rsidRDefault="0037246F" w:rsidP="0084114D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Firma ___________________________________……../……../……….… </w:t>
      </w:r>
      <w:r w:rsidRPr="00403697">
        <w:rPr>
          <w:color w:val="FF0000"/>
          <w:sz w:val="20"/>
          <w:szCs w:val="20"/>
        </w:rPr>
        <w:t>fecha</w:t>
      </w:r>
      <w:r w:rsidR="00000000">
        <w:rPr>
          <w:noProof/>
          <w:color w:val="FF0000"/>
          <w:lang w:eastAsia="es-ES"/>
        </w:rPr>
        <w:pict w14:anchorId="7604A2E5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9892340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BC860" w14:textId="77777777" w:rsidR="003148A6" w:rsidRDefault="003148A6" w:rsidP="001007E7">
      <w:pPr>
        <w:spacing w:after="0" w:line="240" w:lineRule="auto"/>
      </w:pPr>
      <w:r>
        <w:separator/>
      </w:r>
    </w:p>
  </w:endnote>
  <w:endnote w:type="continuationSeparator" w:id="0">
    <w:p w14:paraId="2E643861" w14:textId="77777777" w:rsidR="003148A6" w:rsidRDefault="003148A6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3E9F7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51D83CE7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3846436A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A94FAC4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4065396C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50637D2D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FA55D61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16CE2193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13C5F606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35FC4EEB" wp14:editId="2B6C70CD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2C7C136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19475" w14:textId="77777777" w:rsidR="003148A6" w:rsidRDefault="003148A6" w:rsidP="001007E7">
      <w:pPr>
        <w:spacing w:after="0" w:line="240" w:lineRule="auto"/>
      </w:pPr>
      <w:r>
        <w:separator/>
      </w:r>
    </w:p>
  </w:footnote>
  <w:footnote w:type="continuationSeparator" w:id="0">
    <w:p w14:paraId="7F88C75C" w14:textId="77777777" w:rsidR="003148A6" w:rsidRDefault="003148A6" w:rsidP="001007E7">
      <w:pPr>
        <w:spacing w:after="0" w:line="240" w:lineRule="auto"/>
      </w:pPr>
      <w:r>
        <w:continuationSeparator/>
      </w:r>
    </w:p>
  </w:footnote>
  <w:footnote w:id="1">
    <w:p w14:paraId="7A3043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8A36647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16034"/>
    <w:rsid w:val="00034DD9"/>
    <w:rsid w:val="00084F37"/>
    <w:rsid w:val="00094889"/>
    <w:rsid w:val="001007E7"/>
    <w:rsid w:val="0010129F"/>
    <w:rsid w:val="001020C0"/>
    <w:rsid w:val="001128F7"/>
    <w:rsid w:val="00123B8D"/>
    <w:rsid w:val="00157600"/>
    <w:rsid w:val="00170EC5"/>
    <w:rsid w:val="00194FF2"/>
    <w:rsid w:val="001F73A7"/>
    <w:rsid w:val="00200073"/>
    <w:rsid w:val="00215B30"/>
    <w:rsid w:val="00253DBA"/>
    <w:rsid w:val="0026335F"/>
    <w:rsid w:val="002860A4"/>
    <w:rsid w:val="002971F5"/>
    <w:rsid w:val="002C4A7E"/>
    <w:rsid w:val="002E1412"/>
    <w:rsid w:val="002E3766"/>
    <w:rsid w:val="00314023"/>
    <w:rsid w:val="0031441A"/>
    <w:rsid w:val="003148A6"/>
    <w:rsid w:val="00314F39"/>
    <w:rsid w:val="00351DE8"/>
    <w:rsid w:val="0037246F"/>
    <w:rsid w:val="0038259E"/>
    <w:rsid w:val="003A067F"/>
    <w:rsid w:val="003A4539"/>
    <w:rsid w:val="003B29C3"/>
    <w:rsid w:val="003B38E0"/>
    <w:rsid w:val="00403697"/>
    <w:rsid w:val="0042490F"/>
    <w:rsid w:val="00466B9C"/>
    <w:rsid w:val="00467E62"/>
    <w:rsid w:val="004767CC"/>
    <w:rsid w:val="00476A70"/>
    <w:rsid w:val="0049643D"/>
    <w:rsid w:val="004B7336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54B35"/>
    <w:rsid w:val="00780880"/>
    <w:rsid w:val="007B4164"/>
    <w:rsid w:val="007B6F6F"/>
    <w:rsid w:val="00807420"/>
    <w:rsid w:val="00810515"/>
    <w:rsid w:val="00823494"/>
    <w:rsid w:val="0083342F"/>
    <w:rsid w:val="0084114D"/>
    <w:rsid w:val="00854B4F"/>
    <w:rsid w:val="008B3AE5"/>
    <w:rsid w:val="008E3E92"/>
    <w:rsid w:val="009002B4"/>
    <w:rsid w:val="00923957"/>
    <w:rsid w:val="0095451C"/>
    <w:rsid w:val="00957FDA"/>
    <w:rsid w:val="009773D3"/>
    <w:rsid w:val="009A2AEC"/>
    <w:rsid w:val="009B0931"/>
    <w:rsid w:val="009E0472"/>
    <w:rsid w:val="009F5EA1"/>
    <w:rsid w:val="00A16099"/>
    <w:rsid w:val="00A24343"/>
    <w:rsid w:val="00A4473A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B547A"/>
    <w:rsid w:val="00BC1D0C"/>
    <w:rsid w:val="00BC61BD"/>
    <w:rsid w:val="00BE4FB0"/>
    <w:rsid w:val="00BF1AD5"/>
    <w:rsid w:val="00BF2994"/>
    <w:rsid w:val="00C02843"/>
    <w:rsid w:val="00C23604"/>
    <w:rsid w:val="00C66D08"/>
    <w:rsid w:val="00C84B11"/>
    <w:rsid w:val="00CA4661"/>
    <w:rsid w:val="00CC42BA"/>
    <w:rsid w:val="00CE67A3"/>
    <w:rsid w:val="00D24FA7"/>
    <w:rsid w:val="00D514B0"/>
    <w:rsid w:val="00D64696"/>
    <w:rsid w:val="00D90BCC"/>
    <w:rsid w:val="00D90D49"/>
    <w:rsid w:val="00DC5D96"/>
    <w:rsid w:val="00DD4F3E"/>
    <w:rsid w:val="00DD5E96"/>
    <w:rsid w:val="00DE3411"/>
    <w:rsid w:val="00E13E55"/>
    <w:rsid w:val="00E25430"/>
    <w:rsid w:val="00E3360B"/>
    <w:rsid w:val="00E54648"/>
    <w:rsid w:val="00E96D05"/>
    <w:rsid w:val="00EA03F1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B3E4B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3B5A31BE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</TotalTime>
  <Pages>1</Pages>
  <Words>105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Paula Lazaro Disla</cp:lastModifiedBy>
  <cp:revision>20</cp:revision>
  <cp:lastPrinted>2011-03-04T18:27:00Z</cp:lastPrinted>
  <dcterms:created xsi:type="dcterms:W3CDTF">2011-03-04T18:31:00Z</dcterms:created>
  <dcterms:modified xsi:type="dcterms:W3CDTF">2026-09-07T18:50:00Z</dcterms:modified>
</cp:coreProperties>
</file>