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551FC44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1546BF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</w:p>
                                  <w:p w14:paraId="6DE12D6E" w14:textId="67501C5E" w:rsidR="001466B0" w:rsidRPr="00535962" w:rsidRDefault="00C15D5E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551FC44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1546B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</w:p>
                            <w:p w14:paraId="6DE12D6E" w14:textId="67501C5E" w:rsidR="001466B0" w:rsidRPr="00535962" w:rsidRDefault="00C15D5E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395D924C" w:rsidR="0026335F" w:rsidRPr="0026335F" w:rsidRDefault="00C15D5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546BF">
                                  <w:rPr>
                                    <w:rStyle w:val="Style5"/>
                                    <w:lang w:val="es-DO"/>
                                  </w:rPr>
                                  <w:t>14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395D924C" w:rsidR="0026335F" w:rsidRPr="0026335F" w:rsidRDefault="00C15D5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546BF">
                            <w:rPr>
                              <w:rStyle w:val="Style5"/>
                              <w:lang w:val="es-DO"/>
                            </w:rPr>
                            <w:t>14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C15D5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C15D5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C15D5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C15D5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36E35" w14:textId="77777777" w:rsidR="00C15D5E" w:rsidRDefault="00C15D5E" w:rsidP="001007E7">
      <w:pPr>
        <w:spacing w:after="0" w:line="240" w:lineRule="auto"/>
      </w:pPr>
      <w:r>
        <w:separator/>
      </w:r>
    </w:p>
  </w:endnote>
  <w:endnote w:type="continuationSeparator" w:id="0">
    <w:p w14:paraId="42944619" w14:textId="77777777" w:rsidR="00C15D5E" w:rsidRDefault="00C15D5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5FD8" w14:textId="77777777" w:rsidR="00C15D5E" w:rsidRDefault="00C15D5E" w:rsidP="001007E7">
      <w:pPr>
        <w:spacing w:after="0" w:line="240" w:lineRule="auto"/>
      </w:pPr>
      <w:r>
        <w:separator/>
      </w:r>
    </w:p>
  </w:footnote>
  <w:footnote w:type="continuationSeparator" w:id="0">
    <w:p w14:paraId="5A7F0A61" w14:textId="77777777" w:rsidR="00C15D5E" w:rsidRDefault="00C15D5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46BF"/>
    <w:rsid w:val="00157600"/>
    <w:rsid w:val="00160CEE"/>
    <w:rsid w:val="00163423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052D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43CB7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E5064"/>
    <w:rsid w:val="00AF0A50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D79"/>
    <w:rsid w:val="00BB637C"/>
    <w:rsid w:val="00BC1D0C"/>
    <w:rsid w:val="00BC4218"/>
    <w:rsid w:val="00BC61BD"/>
    <w:rsid w:val="00BD1586"/>
    <w:rsid w:val="00BF4335"/>
    <w:rsid w:val="00C078CB"/>
    <w:rsid w:val="00C15708"/>
    <w:rsid w:val="00C15D5E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318C"/>
    <w:rsid w:val="00D24FA7"/>
    <w:rsid w:val="00D26C8E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7427B306-D297-4F3D-A477-71DB956E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Catinia Cuello</cp:lastModifiedBy>
  <cp:revision>44</cp:revision>
  <cp:lastPrinted>2011-03-04T18:48:00Z</cp:lastPrinted>
  <dcterms:created xsi:type="dcterms:W3CDTF">2023-11-09T13:13:00Z</dcterms:created>
  <dcterms:modified xsi:type="dcterms:W3CDTF">2026-09-14T15:37:00Z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