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77777777" w:rsidR="00535962" w:rsidRPr="00F7167E" w:rsidRDefault="00977B09">
      <w:r>
        <w:rPr>
          <w:rStyle w:val="Institucion"/>
          <w:color w:val="FF0000"/>
          <w:sz w:val="28"/>
          <w:lang w:eastAsia="zh-TW"/>
        </w:rPr>
        <w:pict w14:anchorId="0F3A7A1F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977B09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147631D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348C2F28" w:rsidR="00957FDA" w:rsidRPr="00535962" w:rsidRDefault="006F4491" w:rsidP="00957FDA">
                          <w:pPr>
                            <w:jc w:val="center"/>
                          </w:pPr>
                          <w:r w:rsidRPr="006F4491">
                            <w:t>ITLA-DAF-CM-2026-00</w:t>
                          </w:r>
                          <w:r w:rsidR="00277A3A">
                            <w:t>26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5BBB14E" w:rsidR="00535962" w:rsidRPr="00535962" w:rsidRDefault="00977B09" w:rsidP="00535962">
      <w:r>
        <w:rPr>
          <w:noProof/>
          <w:lang w:val="en-US" w:eastAsia="zh-TW"/>
        </w:rPr>
        <w:pict w14:anchorId="6A25C0AF">
          <v:shape id="_x0000_s2060" type="#_x0000_t202" style="position:absolute;margin-left:564.25pt;margin-top:2.75pt;width:154.25pt;height:21.9pt;z-index:251685888;mso-width-relative:margin;mso-height-relative:margin" filled="f" stroked="f">
            <v:textbox style="mso-next-textbox:#_x0000_s2060">
              <w:txbxContent>
                <w:p w14:paraId="741AF855" w14:textId="164260D8" w:rsidR="0026335F" w:rsidRPr="0026335F" w:rsidRDefault="00977B0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77A3A">
                        <w:rPr>
                          <w:rStyle w:val="Style5"/>
                        </w:rPr>
                        <w:t>14</w:t>
                      </w:r>
                      <w:r w:rsidR="006F4491">
                        <w:rPr>
                          <w:rStyle w:val="Style5"/>
                          <w:lang w:val="es-DO"/>
                        </w:rPr>
                        <w:t xml:space="preserve">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977B09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977B09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77B09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16DCA" w14:textId="77777777" w:rsidR="00977B09" w:rsidRDefault="00977B09" w:rsidP="001007E7">
      <w:pPr>
        <w:spacing w:after="0" w:line="240" w:lineRule="auto"/>
      </w:pPr>
      <w:r>
        <w:separator/>
      </w:r>
    </w:p>
  </w:endnote>
  <w:endnote w:type="continuationSeparator" w:id="0">
    <w:p w14:paraId="472C71B9" w14:textId="77777777" w:rsidR="00977B09" w:rsidRDefault="00977B0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977B09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977B0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14510" w14:textId="77777777" w:rsidR="00977B09" w:rsidRDefault="00977B09" w:rsidP="001007E7">
      <w:pPr>
        <w:spacing w:after="0" w:line="240" w:lineRule="auto"/>
      </w:pPr>
      <w:r>
        <w:separator/>
      </w:r>
    </w:p>
  </w:footnote>
  <w:footnote w:type="continuationSeparator" w:id="0">
    <w:p w14:paraId="4DB1CF82" w14:textId="77777777" w:rsidR="00977B09" w:rsidRDefault="00977B09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77A3A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C3B4A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43CB7"/>
    <w:rsid w:val="005B442B"/>
    <w:rsid w:val="005D0D63"/>
    <w:rsid w:val="00611A07"/>
    <w:rsid w:val="0062592A"/>
    <w:rsid w:val="006506D0"/>
    <w:rsid w:val="00651E48"/>
    <w:rsid w:val="006709BC"/>
    <w:rsid w:val="006F4491"/>
    <w:rsid w:val="00780880"/>
    <w:rsid w:val="007B4164"/>
    <w:rsid w:val="007B6F6F"/>
    <w:rsid w:val="00810515"/>
    <w:rsid w:val="0083342F"/>
    <w:rsid w:val="00854B4F"/>
    <w:rsid w:val="00884E4D"/>
    <w:rsid w:val="008978E8"/>
    <w:rsid w:val="008B3AE5"/>
    <w:rsid w:val="008C6481"/>
    <w:rsid w:val="009002B4"/>
    <w:rsid w:val="00957FDA"/>
    <w:rsid w:val="009773D3"/>
    <w:rsid w:val="00977B09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B637C"/>
    <w:rsid w:val="00BC1D0C"/>
    <w:rsid w:val="00BC40CA"/>
    <w:rsid w:val="00BC61BD"/>
    <w:rsid w:val="00BE4FB0"/>
    <w:rsid w:val="00BF1AD5"/>
    <w:rsid w:val="00C66D08"/>
    <w:rsid w:val="00C91390"/>
    <w:rsid w:val="00CA1E71"/>
    <w:rsid w:val="00CA4661"/>
    <w:rsid w:val="00CE67A3"/>
    <w:rsid w:val="00D24FA7"/>
    <w:rsid w:val="00D45EC7"/>
    <w:rsid w:val="00D64696"/>
    <w:rsid w:val="00D90D49"/>
    <w:rsid w:val="00DC5D96"/>
    <w:rsid w:val="00DD4F3E"/>
    <w:rsid w:val="00DE60FB"/>
    <w:rsid w:val="00E13E55"/>
    <w:rsid w:val="00E22C82"/>
    <w:rsid w:val="00E3360B"/>
    <w:rsid w:val="00E96D05"/>
    <w:rsid w:val="00EA7406"/>
    <w:rsid w:val="00EB128A"/>
    <w:rsid w:val="00F116C5"/>
    <w:rsid w:val="00F225BF"/>
    <w:rsid w:val="00F24F1E"/>
    <w:rsid w:val="00F25B99"/>
    <w:rsid w:val="00F4086F"/>
    <w:rsid w:val="00F53753"/>
    <w:rsid w:val="00F7167E"/>
    <w:rsid w:val="00F7443C"/>
    <w:rsid w:val="00FB2EBE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2FFBC3-0932-453B-9210-FA9FDEE07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67C12-A8E5-4FDC-A9E8-8D135C491C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43DA42-E589-426C-81EC-AB16312DEC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719447-3AA2-4F7B-A146-D63B53784125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Catinia Cuello</cp:lastModifiedBy>
  <cp:revision>14</cp:revision>
  <cp:lastPrinted>2011-03-04T18:27:00Z</cp:lastPrinted>
  <dcterms:created xsi:type="dcterms:W3CDTF">2011-03-04T18:31:00Z</dcterms:created>
  <dcterms:modified xsi:type="dcterms:W3CDTF">2026-09-14T15:36:00Z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