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194F99" w14:textId="0AD95388" w:rsidR="00535962" w:rsidRPr="00F7167E" w:rsidRDefault="00AB2785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681C5291" wp14:editId="1AD901B4">
                <wp:simplePos x="0" y="0"/>
                <wp:positionH relativeFrom="margin">
                  <wp:posOffset>5945734</wp:posOffset>
                </wp:positionH>
                <wp:positionV relativeFrom="paragraph">
                  <wp:posOffset>-555803</wp:posOffset>
                </wp:positionV>
                <wp:extent cx="2764130" cy="760780"/>
                <wp:effectExtent l="0" t="0" r="17780" b="2032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64130" cy="76078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3686D48" w14:textId="77777777" w:rsidR="00747EF2" w:rsidRDefault="00747EF2" w:rsidP="00EC28A1">
                                <w:pPr>
                                  <w:pStyle w:val="Sinespaciado"/>
                                  <w:rPr>
                                    <w:rStyle w:val="Style7"/>
                                  </w:rPr>
                                </w:pPr>
                              </w:p>
                              <w:p w14:paraId="24EFBC7A" w14:textId="107A441E" w:rsidR="00EE64AF" w:rsidRPr="00EC28A1" w:rsidRDefault="0001353F" w:rsidP="00EC28A1">
                                <w:pPr>
                                  <w:pStyle w:val="Sinespaciado"/>
                                  <w:rPr>
                                    <w:rStyle w:val="Style7"/>
                                  </w:rPr>
                                </w:pPr>
                                <w:r w:rsidRPr="00EC28A1">
                                  <w:rPr>
                                    <w:rStyle w:val="Style7"/>
                                  </w:rPr>
                                  <w:t>ARS SENASA-</w:t>
                                </w:r>
                                <w:r w:rsidR="009463FC">
                                  <w:rPr>
                                    <w:rStyle w:val="Style7"/>
                                  </w:rPr>
                                  <w:t>DAF</w:t>
                                </w:r>
                                <w:r w:rsidR="001213F6">
                                  <w:rPr>
                                    <w:rStyle w:val="Style7"/>
                                  </w:rPr>
                                  <w:t>-C</w:t>
                                </w:r>
                                <w:r w:rsidR="00A15A0D">
                                  <w:rPr>
                                    <w:rStyle w:val="Style7"/>
                                  </w:rPr>
                                  <w:t>m</w:t>
                                </w:r>
                                <w:r w:rsidRPr="00EC28A1">
                                  <w:rPr>
                                    <w:rStyle w:val="Style7"/>
                                  </w:rPr>
                                  <w:t>-20</w:t>
                                </w:r>
                                <w:r w:rsidR="00747EF2">
                                  <w:rPr>
                                    <w:rStyle w:val="Style7"/>
                                  </w:rPr>
                                  <w:t>2</w:t>
                                </w:r>
                                <w:r w:rsidR="003D3BA5">
                                  <w:rPr>
                                    <w:rStyle w:val="Style7"/>
                                  </w:rPr>
                                  <w:t>6</w:t>
                                </w:r>
                                <w:r w:rsidRPr="00EC28A1">
                                  <w:rPr>
                                    <w:rStyle w:val="Style7"/>
                                  </w:rPr>
                                  <w:t>-</w:t>
                                </w:r>
                                <w:r w:rsidR="004E03A4">
                                  <w:rPr>
                                    <w:rStyle w:val="Style7"/>
                                  </w:rPr>
                                  <w:t>00</w:t>
                                </w:r>
                                <w:r w:rsidR="006714A9">
                                  <w:rPr>
                                    <w:rStyle w:val="Style7"/>
                                  </w:rPr>
                                  <w:t>54</w:t>
                                </w:r>
                              </w:p>
                              <w:p w14:paraId="1C1E4CBE" w14:textId="77777777" w:rsidR="00957FDA" w:rsidRPr="00535962" w:rsidRDefault="00957FDA" w:rsidP="00957FDA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537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FF7D4D4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81C5291" id="Group 21" o:spid="_x0000_s1026" style="position:absolute;margin-left:468.15pt;margin-top:-43.75pt;width:217.65pt;height:59.9pt;z-index:251697152;mso-position-horizontal-relative:margin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53686D48" w14:textId="77777777" w:rsidR="00747EF2" w:rsidRDefault="00747EF2" w:rsidP="00EC28A1">
                          <w:pPr>
                            <w:pStyle w:val="Sinespaciado"/>
                            <w:rPr>
                              <w:rStyle w:val="Style7"/>
                            </w:rPr>
                          </w:pPr>
                        </w:p>
                        <w:p w14:paraId="24EFBC7A" w14:textId="107A441E" w:rsidR="00EE64AF" w:rsidRPr="00EC28A1" w:rsidRDefault="0001353F" w:rsidP="00EC28A1">
                          <w:pPr>
                            <w:pStyle w:val="Sinespaciado"/>
                            <w:rPr>
                              <w:rStyle w:val="Style7"/>
                            </w:rPr>
                          </w:pPr>
                          <w:r w:rsidRPr="00EC28A1">
                            <w:rPr>
                              <w:rStyle w:val="Style7"/>
                            </w:rPr>
                            <w:t>ARS SENASA-</w:t>
                          </w:r>
                          <w:r w:rsidR="009463FC">
                            <w:rPr>
                              <w:rStyle w:val="Style7"/>
                            </w:rPr>
                            <w:t>DAF</w:t>
                          </w:r>
                          <w:r w:rsidR="001213F6">
                            <w:rPr>
                              <w:rStyle w:val="Style7"/>
                            </w:rPr>
                            <w:t>-C</w:t>
                          </w:r>
                          <w:r w:rsidR="00A15A0D">
                            <w:rPr>
                              <w:rStyle w:val="Style7"/>
                            </w:rPr>
                            <w:t>m</w:t>
                          </w:r>
                          <w:r w:rsidRPr="00EC28A1">
                            <w:rPr>
                              <w:rStyle w:val="Style7"/>
                            </w:rPr>
                            <w:t>-20</w:t>
                          </w:r>
                          <w:r w:rsidR="00747EF2">
                            <w:rPr>
                              <w:rStyle w:val="Style7"/>
                            </w:rPr>
                            <w:t>2</w:t>
                          </w:r>
                          <w:r w:rsidR="003D3BA5">
                            <w:rPr>
                              <w:rStyle w:val="Style7"/>
                            </w:rPr>
                            <w:t>6</w:t>
                          </w:r>
                          <w:r w:rsidRPr="00EC28A1">
                            <w:rPr>
                              <w:rStyle w:val="Style7"/>
                            </w:rPr>
                            <w:t>-</w:t>
                          </w:r>
                          <w:r w:rsidR="004E03A4">
                            <w:rPr>
                              <w:rStyle w:val="Style7"/>
                            </w:rPr>
                            <w:t>00</w:t>
                          </w:r>
                          <w:r w:rsidR="006714A9">
                            <w:rPr>
                              <w:rStyle w:val="Style7"/>
                            </w:rPr>
                            <w:t>54</w:t>
                          </w:r>
                        </w:p>
                        <w:p w14:paraId="1C1E4CBE" w14:textId="77777777" w:rsidR="00957FDA" w:rsidRPr="00535962" w:rsidRDefault="00957FDA" w:rsidP="00957FDA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5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3FF7D4D4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  <w10:wrap anchorx="margin"/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3201E0E" wp14:editId="322DED15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E78698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201E0E" id="Text Box 20" o:spid="_x0000_s1031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Cejq5t4AAAAAsBAAAPAAAAAAAAAAAAAAAAADUEAABkcnMvZG93bnJldi54bWxQSwUGAAAA&#10;AAQABADzAAAAQgUAAAAA&#10;" filled="f" stroked="f">
                <v:textbox inset="0,0,0,0">
                  <w:txbxContent>
                    <w:p w14:paraId="78E78698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ED0AFC" wp14:editId="6ECB1C8B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1D73555D" w14:textId="7D05F3A2" w:rsidR="00BC61BD" w:rsidRPr="00BC61BD" w:rsidRDefault="00747EF2">
                                <w:pPr>
                                  <w:rPr>
                                    <w:lang w:val="en-US"/>
                                  </w:rPr>
                                </w:pPr>
                                <w:r w:rsidRPr="00747EF2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68609312" wp14:editId="5BF7183E">
                                      <wp:extent cx="694690" cy="805815"/>
                                      <wp:effectExtent l="0" t="0" r="0" b="0"/>
                                      <wp:docPr id="19" name="Imagen 19" descr="Interfaz de usuario gráfica&#10;&#10;Descripción generada automáticamente con confianza media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9" name="Imagen 19" descr="Interfaz de usuario gráfica&#10;&#10;Descripción generada automáticamente con confianza media"/>
                                              <pic:cNvPicPr>
                                                <a:picLocks noChangeAspect="1"/>
                                              </pic:cNvPicPr>
                                            </pic:nvPicPr>
                                            <pic:blipFill rotWithShape="1">
                                              <a:blip r:embed="rId7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 l="32244" t="19371" r="35082" b="13339"/>
                                              <a:stretch/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694690" cy="80581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53640926-AAD7-44D8-BBD7-CCE9431645EC}">
                                                  <a14:shadowObscured xmlns:a14="http://schemas.microsoft.com/office/drawing/2010/main"/>
                                                </a:ext>
                                              </a:extLst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ED0AFC" id="Text Box 2" o:spid="_x0000_s1032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1D73555D" w14:textId="7D05F3A2" w:rsidR="00BC61BD" w:rsidRPr="00BC61BD" w:rsidRDefault="00747EF2">
                          <w:pPr>
                            <w:rPr>
                              <w:lang w:val="en-US"/>
                            </w:rPr>
                          </w:pPr>
                          <w:r w:rsidRPr="00747EF2">
                            <w:rPr>
                              <w:noProof/>
                            </w:rPr>
                            <w:drawing>
                              <wp:inline distT="0" distB="0" distL="0" distR="0" wp14:anchorId="68609312" wp14:editId="5BF7183E">
                                <wp:extent cx="694690" cy="805815"/>
                                <wp:effectExtent l="0" t="0" r="0" b="0"/>
                                <wp:docPr id="19" name="Imagen 19" descr="Interfaz de usuario gráfica&#10;&#10;Descripción generada automáticamente con confianza media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9" name="Imagen 19" descr="Interfaz de usuario gráfica&#10;&#10;Descripción generada automáticamente con confianza media"/>
                                        <pic:cNvPicPr>
                                          <a:picLocks noChangeAspect="1"/>
                                        </pic:cNvPicPr>
                                      </pic:nvPicPr>
                                      <pic:blipFill rotWithShape="1">
                                        <a:blip r:embed="rId8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32244" t="19371" r="35082" b="13339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94690" cy="805815"/>
                                        </a:xfrm>
                                        <a:prstGeom prst="rect">
                                          <a:avLst/>
                                        </a:prstGeom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112E6C7" wp14:editId="4D2C1185">
                <wp:simplePos x="0" y="0"/>
                <wp:positionH relativeFrom="column">
                  <wp:posOffset>2504440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0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894A61" w14:textId="77777777" w:rsidR="002E1412" w:rsidRPr="002E1412" w:rsidRDefault="00AE14DF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AB2785">
                                  <w:rPr>
                                    <w:rStyle w:val="Style6"/>
                                  </w:rPr>
                                  <w:t xml:space="preserve">Seguro Nacional de Salud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12E6C7" id="Text Box 16" o:spid="_x0000_s1033" type="#_x0000_t202" style="position:absolute;margin-left:197.2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c86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" stroked="f">
                <v:textbox>
                  <w:txbxContent>
                    <w:p w14:paraId="1B894A61" w14:textId="77777777" w:rsidR="002E1412" w:rsidRPr="002E1412" w:rsidRDefault="006A2C53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AB2785">
                            <w:rPr>
                              <w:rStyle w:val="Style6"/>
                            </w:rPr>
                            <w:t xml:space="preserve">Seguro Nacional de Salud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A24343"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2EA9021F" wp14:editId="24C3264C">
            <wp:simplePos x="0" y="0"/>
            <wp:positionH relativeFrom="column">
              <wp:posOffset>3835730</wp:posOffset>
            </wp:positionH>
            <wp:positionV relativeFrom="paragraph">
              <wp:posOffset>-736270</wp:posOffset>
            </wp:positionV>
            <wp:extent cx="783771" cy="78377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771" cy="783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6682F">
        <w:t xml:space="preserve"> </w:t>
      </w:r>
      <w:proofErr w:type="spellStart"/>
      <w:r w:rsidR="0086682F">
        <w:t>za</w:t>
      </w:r>
      <w:proofErr w:type="spellEnd"/>
    </w:p>
    <w:p w14:paraId="2D0FA030" w14:textId="77777777" w:rsidR="00535962" w:rsidRPr="00535962" w:rsidRDefault="00AB2785" w:rsidP="00535962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DA0EC93" wp14:editId="51A0C1BB">
                <wp:simplePos x="0" y="0"/>
                <wp:positionH relativeFrom="column">
                  <wp:posOffset>7000875</wp:posOffset>
                </wp:positionH>
                <wp:positionV relativeFrom="paragraph">
                  <wp:posOffset>36195</wp:posOffset>
                </wp:positionV>
                <wp:extent cx="2120900" cy="278130"/>
                <wp:effectExtent l="0" t="0" r="0" b="7620"/>
                <wp:wrapNone/>
                <wp:docPr id="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090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9533C9" w14:textId="2468ABA5" w:rsidR="0026335F" w:rsidRPr="0026335F" w:rsidRDefault="00AE14DF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D25FDF">
                                  <w:rPr>
                                    <w:rStyle w:val="Style5"/>
                                  </w:rPr>
                                  <w:t>00/00/0000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A0EC93" id="Text Box 12" o:spid="_x0000_s1034" type="#_x0000_t202" style="position:absolute;margin-left:551.25pt;margin-top:2.85pt;width:167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" filled="f" stroked="f">
                <v:textbox>
                  <w:txbxContent>
                    <w:p w14:paraId="339533C9" w14:textId="2468ABA5" w:rsidR="0026335F" w:rsidRPr="0026335F" w:rsidRDefault="006A2C53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D25FDF">
                            <w:rPr>
                              <w:rStyle w:val="Style5"/>
                            </w:rPr>
                            <w:t>00/00/0000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F35065E" wp14:editId="5041F90C">
                <wp:simplePos x="0" y="0"/>
                <wp:positionH relativeFrom="column">
                  <wp:posOffset>3124835</wp:posOffset>
                </wp:positionH>
                <wp:positionV relativeFrom="paragraph">
                  <wp:posOffset>204470</wp:posOffset>
                </wp:positionV>
                <wp:extent cx="1993265" cy="454660"/>
                <wp:effectExtent l="635" t="0" r="0" b="0"/>
                <wp:wrapNone/>
                <wp:docPr id="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51F903" w14:textId="77777777" w:rsidR="00F7443C" w:rsidRPr="004767CC" w:rsidRDefault="00AE14DF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35065E" id="Text Box 18" o:spid="_x0000_s1035" type="#_x0000_t202" style="position:absolute;margin-left:246.05pt;margin-top:16.1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" stroked="f">
                <v:textbox>
                  <w:txbxContent>
                    <w:p w14:paraId="0D51F903" w14:textId="77777777" w:rsidR="00F7443C" w:rsidRPr="004767CC" w:rsidRDefault="006A2C53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B8111CD" w14:textId="41994388" w:rsidR="00535962" w:rsidRDefault="00535962" w:rsidP="00535962"/>
    <w:p w14:paraId="3194C070" w14:textId="77777777" w:rsidR="0037246F" w:rsidRDefault="007B4164" w:rsidP="00403697">
      <w:pPr>
        <w:tabs>
          <w:tab w:val="left" w:pos="6267"/>
        </w:tabs>
        <w:spacing w:line="240" w:lineRule="auto"/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EC28A1">
        <w:t xml:space="preserve"> ____________________________________________________________________________</w:t>
      </w:r>
    </w:p>
    <w:p w14:paraId="1586EA46" w14:textId="77777777" w:rsidR="00D25FDF" w:rsidRPr="00CA3E63" w:rsidRDefault="00D25FDF" w:rsidP="00403697">
      <w:pPr>
        <w:tabs>
          <w:tab w:val="left" w:pos="6267"/>
        </w:tabs>
        <w:spacing w:line="240" w:lineRule="auto"/>
      </w:pPr>
    </w:p>
    <w:tbl>
      <w:tblPr>
        <w:tblW w:w="14294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60"/>
        <w:gridCol w:w="5655"/>
        <w:gridCol w:w="1375"/>
        <w:gridCol w:w="1223"/>
        <w:gridCol w:w="1725"/>
        <w:gridCol w:w="1579"/>
        <w:gridCol w:w="1877"/>
      </w:tblGrid>
      <w:tr w:rsidR="0037246F" w:rsidRPr="00192A3B" w14:paraId="53A839DE" w14:textId="77777777" w:rsidTr="0086682F">
        <w:trPr>
          <w:trHeight w:val="278"/>
          <w:jc w:val="center"/>
        </w:trPr>
        <w:tc>
          <w:tcPr>
            <w:tcW w:w="860" w:type="dxa"/>
            <w:tcBorders>
              <w:bottom w:val="single" w:sz="4" w:space="0" w:color="auto"/>
            </w:tcBorders>
            <w:vAlign w:val="center"/>
          </w:tcPr>
          <w:p w14:paraId="32A74FCC" w14:textId="01F09941" w:rsidR="0037246F" w:rsidRPr="00192A3B" w:rsidRDefault="00D25FDF" w:rsidP="00BB657B">
            <w:pPr>
              <w:spacing w:after="0" w:line="240" w:lineRule="auto"/>
              <w:jc w:val="center"/>
              <w:rPr>
                <w:rStyle w:val="Style13"/>
              </w:rPr>
            </w:pPr>
            <w:r>
              <w:rPr>
                <w:rStyle w:val="Style13"/>
              </w:rPr>
              <w:t>Item</w:t>
            </w:r>
          </w:p>
        </w:tc>
        <w:tc>
          <w:tcPr>
            <w:tcW w:w="5655" w:type="dxa"/>
            <w:tcBorders>
              <w:bottom w:val="single" w:sz="4" w:space="0" w:color="auto"/>
            </w:tcBorders>
            <w:vAlign w:val="center"/>
          </w:tcPr>
          <w:p w14:paraId="57AD070C" w14:textId="77777777" w:rsidR="0037246F" w:rsidRPr="00192A3B" w:rsidRDefault="0037246F" w:rsidP="00BB657B">
            <w:pPr>
              <w:spacing w:after="0" w:line="240" w:lineRule="auto"/>
              <w:jc w:val="center"/>
              <w:rPr>
                <w:rStyle w:val="Style13"/>
              </w:rPr>
            </w:pPr>
            <w:r w:rsidRPr="00192A3B">
              <w:rPr>
                <w:rStyle w:val="Style13"/>
              </w:rPr>
              <w:t>Descripción del Bien, Servicio u Obra</w:t>
            </w:r>
          </w:p>
        </w:tc>
        <w:tc>
          <w:tcPr>
            <w:tcW w:w="1375" w:type="dxa"/>
            <w:tcBorders>
              <w:bottom w:val="single" w:sz="4" w:space="0" w:color="auto"/>
            </w:tcBorders>
            <w:vAlign w:val="center"/>
          </w:tcPr>
          <w:p w14:paraId="23F42B35" w14:textId="77777777" w:rsidR="0037246F" w:rsidRPr="00192A3B" w:rsidRDefault="0037246F" w:rsidP="00BB657B">
            <w:pPr>
              <w:spacing w:after="0" w:line="240" w:lineRule="auto"/>
              <w:jc w:val="center"/>
              <w:rPr>
                <w:rStyle w:val="Style13"/>
              </w:rPr>
            </w:pPr>
            <w:r w:rsidRPr="00192A3B">
              <w:rPr>
                <w:rStyle w:val="Style13"/>
              </w:rPr>
              <w:t>Unidad de</w:t>
            </w:r>
          </w:p>
          <w:p w14:paraId="692A4D8B" w14:textId="3858E8F8" w:rsidR="0037246F" w:rsidRPr="00192A3B" w:rsidRDefault="0037246F" w:rsidP="00BB657B">
            <w:pPr>
              <w:spacing w:after="0" w:line="240" w:lineRule="auto"/>
              <w:ind w:left="72"/>
              <w:jc w:val="center"/>
              <w:rPr>
                <w:rStyle w:val="Style13"/>
              </w:rPr>
            </w:pPr>
            <w:r w:rsidRPr="00192A3B">
              <w:rPr>
                <w:rStyle w:val="Style13"/>
              </w:rPr>
              <w:t>medida</w:t>
            </w:r>
          </w:p>
        </w:tc>
        <w:tc>
          <w:tcPr>
            <w:tcW w:w="1223" w:type="dxa"/>
            <w:tcBorders>
              <w:bottom w:val="single" w:sz="4" w:space="0" w:color="auto"/>
            </w:tcBorders>
            <w:vAlign w:val="center"/>
          </w:tcPr>
          <w:p w14:paraId="16EDBDAB" w14:textId="45EE3DB2" w:rsidR="0037246F" w:rsidRPr="00192A3B" w:rsidRDefault="0037246F" w:rsidP="00BB657B">
            <w:pPr>
              <w:spacing w:after="0" w:line="240" w:lineRule="auto"/>
              <w:jc w:val="center"/>
              <w:rPr>
                <w:rStyle w:val="Style13"/>
              </w:rPr>
            </w:pPr>
            <w:r w:rsidRPr="00192A3B">
              <w:rPr>
                <w:rStyle w:val="Style13"/>
              </w:rPr>
              <w:t>Cantidad</w:t>
            </w:r>
          </w:p>
        </w:tc>
        <w:tc>
          <w:tcPr>
            <w:tcW w:w="1725" w:type="dxa"/>
            <w:tcBorders>
              <w:bottom w:val="single" w:sz="4" w:space="0" w:color="auto"/>
            </w:tcBorders>
            <w:vAlign w:val="center"/>
          </w:tcPr>
          <w:p w14:paraId="3991F960" w14:textId="77777777" w:rsidR="0037246F" w:rsidRPr="00192A3B" w:rsidRDefault="0037246F" w:rsidP="00BB657B">
            <w:pPr>
              <w:spacing w:after="0" w:line="240" w:lineRule="auto"/>
              <w:jc w:val="center"/>
              <w:rPr>
                <w:rStyle w:val="Style13"/>
              </w:rPr>
            </w:pPr>
            <w:r w:rsidRPr="00192A3B">
              <w:rPr>
                <w:rStyle w:val="Style13"/>
              </w:rPr>
              <w:t>Precio Unitario</w:t>
            </w:r>
          </w:p>
        </w:tc>
        <w:tc>
          <w:tcPr>
            <w:tcW w:w="1579" w:type="dxa"/>
            <w:tcBorders>
              <w:bottom w:val="single" w:sz="4" w:space="0" w:color="auto"/>
            </w:tcBorders>
            <w:vAlign w:val="center"/>
          </w:tcPr>
          <w:p w14:paraId="3018B0D1" w14:textId="77777777" w:rsidR="0037246F" w:rsidRPr="00192A3B" w:rsidRDefault="0037246F" w:rsidP="00BB657B">
            <w:pPr>
              <w:spacing w:after="0" w:line="240" w:lineRule="auto"/>
              <w:jc w:val="center"/>
              <w:rPr>
                <w:rStyle w:val="Style13"/>
              </w:rPr>
            </w:pPr>
            <w:r w:rsidRPr="00192A3B">
              <w:rPr>
                <w:rStyle w:val="Style13"/>
              </w:rPr>
              <w:t>ITBIS</w:t>
            </w:r>
          </w:p>
        </w:tc>
        <w:tc>
          <w:tcPr>
            <w:tcW w:w="1877" w:type="dxa"/>
            <w:tcBorders>
              <w:bottom w:val="single" w:sz="4" w:space="0" w:color="auto"/>
            </w:tcBorders>
            <w:vAlign w:val="center"/>
          </w:tcPr>
          <w:p w14:paraId="3E440CB4" w14:textId="77777777" w:rsidR="0037246F" w:rsidRPr="00192A3B" w:rsidRDefault="0037246F" w:rsidP="00BB657B">
            <w:pPr>
              <w:spacing w:after="0" w:line="240" w:lineRule="auto"/>
              <w:jc w:val="center"/>
              <w:rPr>
                <w:rStyle w:val="Style13"/>
              </w:rPr>
            </w:pPr>
            <w:r w:rsidRPr="00192A3B">
              <w:rPr>
                <w:rStyle w:val="Style13"/>
              </w:rPr>
              <w:t>Precio Unitario Final</w:t>
            </w:r>
          </w:p>
        </w:tc>
      </w:tr>
      <w:tr w:rsidR="00192A3B" w:rsidRPr="00192A3B" w14:paraId="4F1AFABA" w14:textId="77777777" w:rsidTr="0086682F">
        <w:trPr>
          <w:trHeight w:val="278"/>
          <w:jc w:val="center"/>
        </w:trPr>
        <w:tc>
          <w:tcPr>
            <w:tcW w:w="860" w:type="dxa"/>
            <w:vAlign w:val="center"/>
          </w:tcPr>
          <w:p w14:paraId="77C0E9BD" w14:textId="6C9283FF" w:rsidR="00192A3B" w:rsidRPr="00192A3B" w:rsidRDefault="0037391E" w:rsidP="00192A3B">
            <w:pPr>
              <w:rPr>
                <w:rStyle w:val="Style13"/>
              </w:rPr>
            </w:pPr>
            <w:r>
              <w:rPr>
                <w:rStyle w:val="Style13"/>
              </w:rPr>
              <w:t>1</w:t>
            </w:r>
          </w:p>
        </w:tc>
        <w:tc>
          <w:tcPr>
            <w:tcW w:w="5655" w:type="dxa"/>
            <w:vAlign w:val="center"/>
          </w:tcPr>
          <w:p w14:paraId="3ED3EDAC" w14:textId="72823D5B" w:rsidR="00192A3B" w:rsidRPr="00192A3B" w:rsidRDefault="00192A3B" w:rsidP="00192A3B">
            <w:pPr>
              <w:rPr>
                <w:rStyle w:val="Style13"/>
              </w:rPr>
            </w:pPr>
          </w:p>
        </w:tc>
        <w:tc>
          <w:tcPr>
            <w:tcW w:w="1375" w:type="dxa"/>
            <w:vAlign w:val="center"/>
          </w:tcPr>
          <w:p w14:paraId="6351BC9E" w14:textId="5FC1BA11" w:rsidR="00192A3B" w:rsidRPr="00192A3B" w:rsidRDefault="00192A3B" w:rsidP="00192A3B">
            <w:pPr>
              <w:rPr>
                <w:rStyle w:val="Style13"/>
              </w:rPr>
            </w:pPr>
          </w:p>
        </w:tc>
        <w:tc>
          <w:tcPr>
            <w:tcW w:w="1223" w:type="dxa"/>
            <w:vAlign w:val="bottom"/>
          </w:tcPr>
          <w:p w14:paraId="51BDF122" w14:textId="60FFF18D" w:rsidR="00192A3B" w:rsidRPr="00192A3B" w:rsidRDefault="00192A3B" w:rsidP="00192A3B">
            <w:pPr>
              <w:rPr>
                <w:rStyle w:val="Style13"/>
              </w:rPr>
            </w:pPr>
          </w:p>
        </w:tc>
        <w:tc>
          <w:tcPr>
            <w:tcW w:w="1725" w:type="dxa"/>
            <w:vAlign w:val="center"/>
          </w:tcPr>
          <w:p w14:paraId="7ED8893A" w14:textId="77777777" w:rsidR="00192A3B" w:rsidRPr="00192A3B" w:rsidRDefault="00192A3B" w:rsidP="00192A3B">
            <w:pPr>
              <w:rPr>
                <w:rStyle w:val="Style13"/>
              </w:rPr>
            </w:pPr>
          </w:p>
        </w:tc>
        <w:tc>
          <w:tcPr>
            <w:tcW w:w="1579" w:type="dxa"/>
            <w:vAlign w:val="center"/>
          </w:tcPr>
          <w:p w14:paraId="54157B24" w14:textId="77777777" w:rsidR="00192A3B" w:rsidRPr="00192A3B" w:rsidRDefault="00192A3B" w:rsidP="00192A3B">
            <w:pPr>
              <w:rPr>
                <w:rStyle w:val="Style13"/>
              </w:rPr>
            </w:pPr>
          </w:p>
        </w:tc>
        <w:tc>
          <w:tcPr>
            <w:tcW w:w="1877" w:type="dxa"/>
            <w:vAlign w:val="center"/>
          </w:tcPr>
          <w:p w14:paraId="572204B2" w14:textId="77777777" w:rsidR="00192A3B" w:rsidRPr="00192A3B" w:rsidRDefault="00192A3B" w:rsidP="00192A3B">
            <w:pPr>
              <w:rPr>
                <w:rStyle w:val="Style13"/>
              </w:rPr>
            </w:pPr>
          </w:p>
        </w:tc>
      </w:tr>
      <w:tr w:rsidR="00825A87" w:rsidRPr="00192A3B" w14:paraId="362DD128" w14:textId="77777777" w:rsidTr="0086682F">
        <w:trPr>
          <w:trHeight w:val="278"/>
          <w:jc w:val="center"/>
        </w:trPr>
        <w:tc>
          <w:tcPr>
            <w:tcW w:w="860" w:type="dxa"/>
            <w:vAlign w:val="center"/>
          </w:tcPr>
          <w:p w14:paraId="371ED085" w14:textId="16BDAB4C" w:rsidR="00825A87" w:rsidRDefault="00825A87" w:rsidP="00192A3B">
            <w:pPr>
              <w:rPr>
                <w:rStyle w:val="Style13"/>
              </w:rPr>
            </w:pPr>
            <w:r>
              <w:rPr>
                <w:rStyle w:val="Style13"/>
              </w:rPr>
              <w:t>2</w:t>
            </w:r>
          </w:p>
        </w:tc>
        <w:tc>
          <w:tcPr>
            <w:tcW w:w="5655" w:type="dxa"/>
            <w:vAlign w:val="center"/>
          </w:tcPr>
          <w:p w14:paraId="34324EF1" w14:textId="77777777" w:rsidR="00825A87" w:rsidRPr="00192A3B" w:rsidRDefault="00825A87" w:rsidP="00192A3B">
            <w:pPr>
              <w:rPr>
                <w:rStyle w:val="Style13"/>
              </w:rPr>
            </w:pPr>
          </w:p>
        </w:tc>
        <w:tc>
          <w:tcPr>
            <w:tcW w:w="1375" w:type="dxa"/>
            <w:vAlign w:val="center"/>
          </w:tcPr>
          <w:p w14:paraId="090B381D" w14:textId="77777777" w:rsidR="00825A87" w:rsidRPr="00192A3B" w:rsidRDefault="00825A87" w:rsidP="00192A3B">
            <w:pPr>
              <w:rPr>
                <w:rStyle w:val="Style13"/>
              </w:rPr>
            </w:pPr>
          </w:p>
        </w:tc>
        <w:tc>
          <w:tcPr>
            <w:tcW w:w="1223" w:type="dxa"/>
            <w:vAlign w:val="bottom"/>
          </w:tcPr>
          <w:p w14:paraId="0E746BBB" w14:textId="77777777" w:rsidR="00825A87" w:rsidRPr="00192A3B" w:rsidRDefault="00825A87" w:rsidP="00192A3B">
            <w:pPr>
              <w:rPr>
                <w:rStyle w:val="Style13"/>
              </w:rPr>
            </w:pPr>
          </w:p>
        </w:tc>
        <w:tc>
          <w:tcPr>
            <w:tcW w:w="1725" w:type="dxa"/>
            <w:vAlign w:val="center"/>
          </w:tcPr>
          <w:p w14:paraId="2355AB71" w14:textId="77777777" w:rsidR="00825A87" w:rsidRPr="00192A3B" w:rsidRDefault="00825A87" w:rsidP="00192A3B">
            <w:pPr>
              <w:rPr>
                <w:rStyle w:val="Style13"/>
              </w:rPr>
            </w:pPr>
          </w:p>
        </w:tc>
        <w:tc>
          <w:tcPr>
            <w:tcW w:w="1579" w:type="dxa"/>
            <w:vAlign w:val="center"/>
          </w:tcPr>
          <w:p w14:paraId="289EE4F8" w14:textId="77777777" w:rsidR="00825A87" w:rsidRPr="00192A3B" w:rsidRDefault="00825A87" w:rsidP="00192A3B">
            <w:pPr>
              <w:rPr>
                <w:rStyle w:val="Style13"/>
              </w:rPr>
            </w:pPr>
          </w:p>
        </w:tc>
        <w:tc>
          <w:tcPr>
            <w:tcW w:w="1877" w:type="dxa"/>
            <w:vAlign w:val="center"/>
          </w:tcPr>
          <w:p w14:paraId="72C2CC8A" w14:textId="77777777" w:rsidR="00825A87" w:rsidRPr="00192A3B" w:rsidRDefault="00825A87" w:rsidP="00192A3B">
            <w:pPr>
              <w:rPr>
                <w:rStyle w:val="Style13"/>
              </w:rPr>
            </w:pPr>
          </w:p>
        </w:tc>
      </w:tr>
      <w:tr w:rsidR="00825A87" w:rsidRPr="00192A3B" w14:paraId="7CBE0CF0" w14:textId="77777777" w:rsidTr="0086682F">
        <w:trPr>
          <w:trHeight w:val="278"/>
          <w:jc w:val="center"/>
        </w:trPr>
        <w:tc>
          <w:tcPr>
            <w:tcW w:w="860" w:type="dxa"/>
            <w:vAlign w:val="center"/>
          </w:tcPr>
          <w:p w14:paraId="13D93659" w14:textId="05614C31" w:rsidR="00825A87" w:rsidRDefault="00825A87" w:rsidP="00192A3B">
            <w:pPr>
              <w:rPr>
                <w:rStyle w:val="Style13"/>
              </w:rPr>
            </w:pPr>
            <w:r>
              <w:rPr>
                <w:rStyle w:val="Style13"/>
              </w:rPr>
              <w:t>3</w:t>
            </w:r>
          </w:p>
        </w:tc>
        <w:tc>
          <w:tcPr>
            <w:tcW w:w="5655" w:type="dxa"/>
            <w:vAlign w:val="center"/>
          </w:tcPr>
          <w:p w14:paraId="0F06A0C5" w14:textId="77777777" w:rsidR="00825A87" w:rsidRPr="00192A3B" w:rsidRDefault="00825A87" w:rsidP="00192A3B">
            <w:pPr>
              <w:rPr>
                <w:rStyle w:val="Style13"/>
              </w:rPr>
            </w:pPr>
          </w:p>
        </w:tc>
        <w:tc>
          <w:tcPr>
            <w:tcW w:w="1375" w:type="dxa"/>
            <w:vAlign w:val="center"/>
          </w:tcPr>
          <w:p w14:paraId="0C524E08" w14:textId="77777777" w:rsidR="00825A87" w:rsidRPr="00192A3B" w:rsidRDefault="00825A87" w:rsidP="00192A3B">
            <w:pPr>
              <w:rPr>
                <w:rStyle w:val="Style13"/>
              </w:rPr>
            </w:pPr>
          </w:p>
        </w:tc>
        <w:tc>
          <w:tcPr>
            <w:tcW w:w="1223" w:type="dxa"/>
            <w:vAlign w:val="bottom"/>
          </w:tcPr>
          <w:p w14:paraId="4C883FAE" w14:textId="77777777" w:rsidR="00825A87" w:rsidRPr="00192A3B" w:rsidRDefault="00825A87" w:rsidP="00192A3B">
            <w:pPr>
              <w:rPr>
                <w:rStyle w:val="Style13"/>
              </w:rPr>
            </w:pPr>
          </w:p>
        </w:tc>
        <w:tc>
          <w:tcPr>
            <w:tcW w:w="1725" w:type="dxa"/>
            <w:vAlign w:val="center"/>
          </w:tcPr>
          <w:p w14:paraId="21FFC796" w14:textId="77777777" w:rsidR="00825A87" w:rsidRPr="00192A3B" w:rsidRDefault="00825A87" w:rsidP="00192A3B">
            <w:pPr>
              <w:rPr>
                <w:rStyle w:val="Style13"/>
              </w:rPr>
            </w:pPr>
          </w:p>
        </w:tc>
        <w:tc>
          <w:tcPr>
            <w:tcW w:w="1579" w:type="dxa"/>
            <w:vAlign w:val="center"/>
          </w:tcPr>
          <w:p w14:paraId="6C988302" w14:textId="77777777" w:rsidR="00825A87" w:rsidRPr="00192A3B" w:rsidRDefault="00825A87" w:rsidP="00192A3B">
            <w:pPr>
              <w:rPr>
                <w:rStyle w:val="Style13"/>
              </w:rPr>
            </w:pPr>
          </w:p>
        </w:tc>
        <w:tc>
          <w:tcPr>
            <w:tcW w:w="1877" w:type="dxa"/>
            <w:vAlign w:val="center"/>
          </w:tcPr>
          <w:p w14:paraId="31E6C270" w14:textId="77777777" w:rsidR="00825A87" w:rsidRPr="00192A3B" w:rsidRDefault="00825A87" w:rsidP="00192A3B">
            <w:pPr>
              <w:rPr>
                <w:rStyle w:val="Style13"/>
              </w:rPr>
            </w:pPr>
          </w:p>
        </w:tc>
      </w:tr>
      <w:tr w:rsidR="00825A87" w:rsidRPr="00192A3B" w14:paraId="04C52278" w14:textId="77777777" w:rsidTr="0086682F">
        <w:trPr>
          <w:trHeight w:val="278"/>
          <w:jc w:val="center"/>
        </w:trPr>
        <w:tc>
          <w:tcPr>
            <w:tcW w:w="860" w:type="dxa"/>
            <w:vAlign w:val="center"/>
          </w:tcPr>
          <w:p w14:paraId="49A065CA" w14:textId="00B4B584" w:rsidR="00825A87" w:rsidRDefault="00825A87" w:rsidP="00192A3B">
            <w:pPr>
              <w:rPr>
                <w:rStyle w:val="Style13"/>
              </w:rPr>
            </w:pPr>
            <w:r>
              <w:rPr>
                <w:rStyle w:val="Style13"/>
              </w:rPr>
              <w:t>4</w:t>
            </w:r>
          </w:p>
        </w:tc>
        <w:tc>
          <w:tcPr>
            <w:tcW w:w="5655" w:type="dxa"/>
            <w:vAlign w:val="center"/>
          </w:tcPr>
          <w:p w14:paraId="296DE1E8" w14:textId="77777777" w:rsidR="00825A87" w:rsidRPr="00192A3B" w:rsidRDefault="00825A87" w:rsidP="00192A3B">
            <w:pPr>
              <w:rPr>
                <w:rStyle w:val="Style13"/>
              </w:rPr>
            </w:pPr>
          </w:p>
        </w:tc>
        <w:tc>
          <w:tcPr>
            <w:tcW w:w="1375" w:type="dxa"/>
            <w:vAlign w:val="center"/>
          </w:tcPr>
          <w:p w14:paraId="77804DDB" w14:textId="77777777" w:rsidR="00825A87" w:rsidRPr="00192A3B" w:rsidRDefault="00825A87" w:rsidP="00192A3B">
            <w:pPr>
              <w:rPr>
                <w:rStyle w:val="Style13"/>
              </w:rPr>
            </w:pPr>
          </w:p>
        </w:tc>
        <w:tc>
          <w:tcPr>
            <w:tcW w:w="1223" w:type="dxa"/>
            <w:vAlign w:val="bottom"/>
          </w:tcPr>
          <w:p w14:paraId="1037BCD4" w14:textId="77777777" w:rsidR="00825A87" w:rsidRPr="00192A3B" w:rsidRDefault="00825A87" w:rsidP="00192A3B">
            <w:pPr>
              <w:rPr>
                <w:rStyle w:val="Style13"/>
              </w:rPr>
            </w:pPr>
          </w:p>
        </w:tc>
        <w:tc>
          <w:tcPr>
            <w:tcW w:w="1725" w:type="dxa"/>
            <w:vAlign w:val="center"/>
          </w:tcPr>
          <w:p w14:paraId="4553C4A4" w14:textId="77777777" w:rsidR="00825A87" w:rsidRPr="00192A3B" w:rsidRDefault="00825A87" w:rsidP="00192A3B">
            <w:pPr>
              <w:rPr>
                <w:rStyle w:val="Style13"/>
              </w:rPr>
            </w:pPr>
          </w:p>
        </w:tc>
        <w:tc>
          <w:tcPr>
            <w:tcW w:w="1579" w:type="dxa"/>
            <w:vAlign w:val="center"/>
          </w:tcPr>
          <w:p w14:paraId="39ABA730" w14:textId="77777777" w:rsidR="00825A87" w:rsidRPr="00192A3B" w:rsidRDefault="00825A87" w:rsidP="00192A3B">
            <w:pPr>
              <w:rPr>
                <w:rStyle w:val="Style13"/>
              </w:rPr>
            </w:pPr>
          </w:p>
        </w:tc>
        <w:tc>
          <w:tcPr>
            <w:tcW w:w="1877" w:type="dxa"/>
            <w:vAlign w:val="center"/>
          </w:tcPr>
          <w:p w14:paraId="0939AD97" w14:textId="77777777" w:rsidR="00825A87" w:rsidRPr="00192A3B" w:rsidRDefault="00825A87" w:rsidP="00192A3B">
            <w:pPr>
              <w:rPr>
                <w:rStyle w:val="Style13"/>
              </w:rPr>
            </w:pPr>
          </w:p>
        </w:tc>
      </w:tr>
      <w:tr w:rsidR="00825A87" w:rsidRPr="00192A3B" w14:paraId="23D22E34" w14:textId="77777777" w:rsidTr="0086682F">
        <w:trPr>
          <w:trHeight w:val="278"/>
          <w:jc w:val="center"/>
        </w:trPr>
        <w:tc>
          <w:tcPr>
            <w:tcW w:w="860" w:type="dxa"/>
            <w:vAlign w:val="center"/>
          </w:tcPr>
          <w:p w14:paraId="104CA072" w14:textId="2FA447E5" w:rsidR="00825A87" w:rsidRDefault="00825A87" w:rsidP="00192A3B">
            <w:pPr>
              <w:rPr>
                <w:rStyle w:val="Style13"/>
              </w:rPr>
            </w:pPr>
            <w:r>
              <w:rPr>
                <w:rStyle w:val="Style13"/>
              </w:rPr>
              <w:t>5</w:t>
            </w:r>
          </w:p>
        </w:tc>
        <w:tc>
          <w:tcPr>
            <w:tcW w:w="5655" w:type="dxa"/>
            <w:vAlign w:val="center"/>
          </w:tcPr>
          <w:p w14:paraId="66B3FC12" w14:textId="77777777" w:rsidR="00825A87" w:rsidRPr="00192A3B" w:rsidRDefault="00825A87" w:rsidP="00192A3B">
            <w:pPr>
              <w:rPr>
                <w:rStyle w:val="Style13"/>
              </w:rPr>
            </w:pPr>
          </w:p>
        </w:tc>
        <w:tc>
          <w:tcPr>
            <w:tcW w:w="1375" w:type="dxa"/>
            <w:vAlign w:val="center"/>
          </w:tcPr>
          <w:p w14:paraId="21DA2365" w14:textId="77777777" w:rsidR="00825A87" w:rsidRPr="00192A3B" w:rsidRDefault="00825A87" w:rsidP="00192A3B">
            <w:pPr>
              <w:rPr>
                <w:rStyle w:val="Style13"/>
              </w:rPr>
            </w:pPr>
          </w:p>
        </w:tc>
        <w:tc>
          <w:tcPr>
            <w:tcW w:w="1223" w:type="dxa"/>
            <w:vAlign w:val="bottom"/>
          </w:tcPr>
          <w:p w14:paraId="488C9FE6" w14:textId="77777777" w:rsidR="00825A87" w:rsidRPr="00192A3B" w:rsidRDefault="00825A87" w:rsidP="00192A3B">
            <w:pPr>
              <w:rPr>
                <w:rStyle w:val="Style13"/>
              </w:rPr>
            </w:pPr>
          </w:p>
        </w:tc>
        <w:tc>
          <w:tcPr>
            <w:tcW w:w="1725" w:type="dxa"/>
            <w:vAlign w:val="center"/>
          </w:tcPr>
          <w:p w14:paraId="55DF1BF6" w14:textId="77777777" w:rsidR="00825A87" w:rsidRPr="00192A3B" w:rsidRDefault="00825A87" w:rsidP="00192A3B">
            <w:pPr>
              <w:rPr>
                <w:rStyle w:val="Style13"/>
              </w:rPr>
            </w:pPr>
          </w:p>
        </w:tc>
        <w:tc>
          <w:tcPr>
            <w:tcW w:w="1579" w:type="dxa"/>
            <w:vAlign w:val="center"/>
          </w:tcPr>
          <w:p w14:paraId="6B408B4D" w14:textId="77777777" w:rsidR="00825A87" w:rsidRPr="00192A3B" w:rsidRDefault="00825A87" w:rsidP="00192A3B">
            <w:pPr>
              <w:rPr>
                <w:rStyle w:val="Style13"/>
              </w:rPr>
            </w:pPr>
          </w:p>
        </w:tc>
        <w:tc>
          <w:tcPr>
            <w:tcW w:w="1877" w:type="dxa"/>
            <w:vAlign w:val="center"/>
          </w:tcPr>
          <w:p w14:paraId="262CE822" w14:textId="77777777" w:rsidR="00825A87" w:rsidRPr="00192A3B" w:rsidRDefault="00825A87" w:rsidP="00192A3B">
            <w:pPr>
              <w:rPr>
                <w:rStyle w:val="Style13"/>
              </w:rPr>
            </w:pPr>
          </w:p>
        </w:tc>
      </w:tr>
      <w:tr w:rsidR="00825A87" w:rsidRPr="00192A3B" w14:paraId="4E38F457" w14:textId="77777777" w:rsidTr="0086682F">
        <w:trPr>
          <w:trHeight w:val="278"/>
          <w:jc w:val="center"/>
        </w:trPr>
        <w:tc>
          <w:tcPr>
            <w:tcW w:w="860" w:type="dxa"/>
            <w:vAlign w:val="center"/>
          </w:tcPr>
          <w:p w14:paraId="3BC9A541" w14:textId="4C66E5D9" w:rsidR="00825A87" w:rsidRDefault="00825A87" w:rsidP="00192A3B">
            <w:pPr>
              <w:rPr>
                <w:rStyle w:val="Style13"/>
              </w:rPr>
            </w:pPr>
            <w:r>
              <w:rPr>
                <w:rStyle w:val="Style13"/>
              </w:rPr>
              <w:t>6</w:t>
            </w:r>
          </w:p>
        </w:tc>
        <w:tc>
          <w:tcPr>
            <w:tcW w:w="5655" w:type="dxa"/>
            <w:vAlign w:val="center"/>
          </w:tcPr>
          <w:p w14:paraId="41D5756C" w14:textId="77777777" w:rsidR="00825A87" w:rsidRPr="00192A3B" w:rsidRDefault="00825A87" w:rsidP="00192A3B">
            <w:pPr>
              <w:rPr>
                <w:rStyle w:val="Style13"/>
              </w:rPr>
            </w:pPr>
          </w:p>
        </w:tc>
        <w:tc>
          <w:tcPr>
            <w:tcW w:w="1375" w:type="dxa"/>
            <w:vAlign w:val="center"/>
          </w:tcPr>
          <w:p w14:paraId="35067CAA" w14:textId="77777777" w:rsidR="00825A87" w:rsidRPr="00192A3B" w:rsidRDefault="00825A87" w:rsidP="00192A3B">
            <w:pPr>
              <w:rPr>
                <w:rStyle w:val="Style13"/>
              </w:rPr>
            </w:pPr>
          </w:p>
        </w:tc>
        <w:tc>
          <w:tcPr>
            <w:tcW w:w="1223" w:type="dxa"/>
            <w:vAlign w:val="bottom"/>
          </w:tcPr>
          <w:p w14:paraId="54E943B9" w14:textId="77777777" w:rsidR="00825A87" w:rsidRPr="00192A3B" w:rsidRDefault="00825A87" w:rsidP="00192A3B">
            <w:pPr>
              <w:rPr>
                <w:rStyle w:val="Style13"/>
              </w:rPr>
            </w:pPr>
          </w:p>
        </w:tc>
        <w:tc>
          <w:tcPr>
            <w:tcW w:w="1725" w:type="dxa"/>
            <w:vAlign w:val="center"/>
          </w:tcPr>
          <w:p w14:paraId="13D7F25E" w14:textId="77777777" w:rsidR="00825A87" w:rsidRPr="00192A3B" w:rsidRDefault="00825A87" w:rsidP="00192A3B">
            <w:pPr>
              <w:rPr>
                <w:rStyle w:val="Style13"/>
              </w:rPr>
            </w:pPr>
          </w:p>
        </w:tc>
        <w:tc>
          <w:tcPr>
            <w:tcW w:w="1579" w:type="dxa"/>
            <w:vAlign w:val="center"/>
          </w:tcPr>
          <w:p w14:paraId="5E79B1AD" w14:textId="77777777" w:rsidR="00825A87" w:rsidRPr="00192A3B" w:rsidRDefault="00825A87" w:rsidP="00192A3B">
            <w:pPr>
              <w:rPr>
                <w:rStyle w:val="Style13"/>
              </w:rPr>
            </w:pPr>
          </w:p>
        </w:tc>
        <w:tc>
          <w:tcPr>
            <w:tcW w:w="1877" w:type="dxa"/>
            <w:vAlign w:val="center"/>
          </w:tcPr>
          <w:p w14:paraId="7DA21628" w14:textId="77777777" w:rsidR="00825A87" w:rsidRPr="00192A3B" w:rsidRDefault="00825A87" w:rsidP="00192A3B">
            <w:pPr>
              <w:rPr>
                <w:rStyle w:val="Style13"/>
              </w:rPr>
            </w:pPr>
          </w:p>
        </w:tc>
      </w:tr>
      <w:tr w:rsidR="00825A87" w:rsidRPr="00192A3B" w14:paraId="71473D77" w14:textId="77777777" w:rsidTr="0086682F">
        <w:trPr>
          <w:trHeight w:val="278"/>
          <w:jc w:val="center"/>
        </w:trPr>
        <w:tc>
          <w:tcPr>
            <w:tcW w:w="860" w:type="dxa"/>
            <w:vAlign w:val="center"/>
          </w:tcPr>
          <w:p w14:paraId="3DB542E6" w14:textId="228C8A04" w:rsidR="00825A87" w:rsidRDefault="00825A87" w:rsidP="00192A3B">
            <w:pPr>
              <w:rPr>
                <w:rStyle w:val="Style13"/>
              </w:rPr>
            </w:pPr>
            <w:r>
              <w:rPr>
                <w:rStyle w:val="Style13"/>
              </w:rPr>
              <w:t>7</w:t>
            </w:r>
          </w:p>
        </w:tc>
        <w:tc>
          <w:tcPr>
            <w:tcW w:w="5655" w:type="dxa"/>
            <w:vAlign w:val="center"/>
          </w:tcPr>
          <w:p w14:paraId="6DD43CDB" w14:textId="77777777" w:rsidR="00825A87" w:rsidRPr="00192A3B" w:rsidRDefault="00825A87" w:rsidP="00192A3B">
            <w:pPr>
              <w:rPr>
                <w:rStyle w:val="Style13"/>
              </w:rPr>
            </w:pPr>
          </w:p>
        </w:tc>
        <w:tc>
          <w:tcPr>
            <w:tcW w:w="1375" w:type="dxa"/>
            <w:vAlign w:val="center"/>
          </w:tcPr>
          <w:p w14:paraId="022F8C75" w14:textId="77777777" w:rsidR="00825A87" w:rsidRPr="00192A3B" w:rsidRDefault="00825A87" w:rsidP="00192A3B">
            <w:pPr>
              <w:rPr>
                <w:rStyle w:val="Style13"/>
              </w:rPr>
            </w:pPr>
          </w:p>
        </w:tc>
        <w:tc>
          <w:tcPr>
            <w:tcW w:w="1223" w:type="dxa"/>
            <w:vAlign w:val="bottom"/>
          </w:tcPr>
          <w:p w14:paraId="752C1162" w14:textId="77777777" w:rsidR="00825A87" w:rsidRPr="00192A3B" w:rsidRDefault="00825A87" w:rsidP="00192A3B">
            <w:pPr>
              <w:rPr>
                <w:rStyle w:val="Style13"/>
              </w:rPr>
            </w:pPr>
          </w:p>
        </w:tc>
        <w:tc>
          <w:tcPr>
            <w:tcW w:w="1725" w:type="dxa"/>
            <w:vAlign w:val="center"/>
          </w:tcPr>
          <w:p w14:paraId="36A3D53D" w14:textId="77777777" w:rsidR="00825A87" w:rsidRPr="00192A3B" w:rsidRDefault="00825A87" w:rsidP="00192A3B">
            <w:pPr>
              <w:rPr>
                <w:rStyle w:val="Style13"/>
              </w:rPr>
            </w:pPr>
          </w:p>
        </w:tc>
        <w:tc>
          <w:tcPr>
            <w:tcW w:w="1579" w:type="dxa"/>
            <w:vAlign w:val="center"/>
          </w:tcPr>
          <w:p w14:paraId="463860A6" w14:textId="77777777" w:rsidR="00825A87" w:rsidRPr="00192A3B" w:rsidRDefault="00825A87" w:rsidP="00192A3B">
            <w:pPr>
              <w:rPr>
                <w:rStyle w:val="Style13"/>
              </w:rPr>
            </w:pPr>
          </w:p>
        </w:tc>
        <w:tc>
          <w:tcPr>
            <w:tcW w:w="1877" w:type="dxa"/>
            <w:vAlign w:val="center"/>
          </w:tcPr>
          <w:p w14:paraId="7BE091D3" w14:textId="77777777" w:rsidR="00825A87" w:rsidRPr="00192A3B" w:rsidRDefault="00825A87" w:rsidP="00192A3B">
            <w:pPr>
              <w:rPr>
                <w:rStyle w:val="Style13"/>
              </w:rPr>
            </w:pPr>
          </w:p>
        </w:tc>
      </w:tr>
      <w:tr w:rsidR="00825A87" w:rsidRPr="00192A3B" w14:paraId="1C97DA64" w14:textId="77777777" w:rsidTr="0086682F">
        <w:trPr>
          <w:trHeight w:val="278"/>
          <w:jc w:val="center"/>
        </w:trPr>
        <w:tc>
          <w:tcPr>
            <w:tcW w:w="860" w:type="dxa"/>
            <w:vAlign w:val="center"/>
          </w:tcPr>
          <w:p w14:paraId="2382A8A2" w14:textId="049784E3" w:rsidR="00825A87" w:rsidRDefault="00825A87" w:rsidP="00192A3B">
            <w:pPr>
              <w:rPr>
                <w:rStyle w:val="Style13"/>
              </w:rPr>
            </w:pPr>
            <w:r>
              <w:rPr>
                <w:rStyle w:val="Style13"/>
              </w:rPr>
              <w:t>8</w:t>
            </w:r>
          </w:p>
        </w:tc>
        <w:tc>
          <w:tcPr>
            <w:tcW w:w="5655" w:type="dxa"/>
            <w:vAlign w:val="center"/>
          </w:tcPr>
          <w:p w14:paraId="668C0DF0" w14:textId="77777777" w:rsidR="00825A87" w:rsidRPr="00192A3B" w:rsidRDefault="00825A87" w:rsidP="00192A3B">
            <w:pPr>
              <w:rPr>
                <w:rStyle w:val="Style13"/>
              </w:rPr>
            </w:pPr>
          </w:p>
        </w:tc>
        <w:tc>
          <w:tcPr>
            <w:tcW w:w="1375" w:type="dxa"/>
            <w:vAlign w:val="center"/>
          </w:tcPr>
          <w:p w14:paraId="25FFAE25" w14:textId="77777777" w:rsidR="00825A87" w:rsidRPr="00192A3B" w:rsidRDefault="00825A87" w:rsidP="00192A3B">
            <w:pPr>
              <w:rPr>
                <w:rStyle w:val="Style13"/>
              </w:rPr>
            </w:pPr>
          </w:p>
        </w:tc>
        <w:tc>
          <w:tcPr>
            <w:tcW w:w="1223" w:type="dxa"/>
            <w:vAlign w:val="bottom"/>
          </w:tcPr>
          <w:p w14:paraId="5CC881E1" w14:textId="77777777" w:rsidR="00825A87" w:rsidRPr="00192A3B" w:rsidRDefault="00825A87" w:rsidP="00192A3B">
            <w:pPr>
              <w:rPr>
                <w:rStyle w:val="Style13"/>
              </w:rPr>
            </w:pPr>
          </w:p>
        </w:tc>
        <w:tc>
          <w:tcPr>
            <w:tcW w:w="1725" w:type="dxa"/>
            <w:vAlign w:val="center"/>
          </w:tcPr>
          <w:p w14:paraId="132B76AC" w14:textId="77777777" w:rsidR="00825A87" w:rsidRPr="00192A3B" w:rsidRDefault="00825A87" w:rsidP="00192A3B">
            <w:pPr>
              <w:rPr>
                <w:rStyle w:val="Style13"/>
              </w:rPr>
            </w:pPr>
          </w:p>
        </w:tc>
        <w:tc>
          <w:tcPr>
            <w:tcW w:w="1579" w:type="dxa"/>
            <w:vAlign w:val="center"/>
          </w:tcPr>
          <w:p w14:paraId="05746779" w14:textId="77777777" w:rsidR="00825A87" w:rsidRPr="00192A3B" w:rsidRDefault="00825A87" w:rsidP="00192A3B">
            <w:pPr>
              <w:rPr>
                <w:rStyle w:val="Style13"/>
              </w:rPr>
            </w:pPr>
          </w:p>
        </w:tc>
        <w:tc>
          <w:tcPr>
            <w:tcW w:w="1877" w:type="dxa"/>
            <w:vAlign w:val="center"/>
          </w:tcPr>
          <w:p w14:paraId="5DB24F44" w14:textId="77777777" w:rsidR="00825A87" w:rsidRPr="00192A3B" w:rsidRDefault="00825A87" w:rsidP="00192A3B">
            <w:pPr>
              <w:rPr>
                <w:rStyle w:val="Style13"/>
              </w:rPr>
            </w:pPr>
          </w:p>
        </w:tc>
      </w:tr>
      <w:tr w:rsidR="00825A87" w:rsidRPr="00192A3B" w14:paraId="2C64F52E" w14:textId="77777777" w:rsidTr="0086682F">
        <w:trPr>
          <w:trHeight w:val="278"/>
          <w:jc w:val="center"/>
        </w:trPr>
        <w:tc>
          <w:tcPr>
            <w:tcW w:w="860" w:type="dxa"/>
            <w:vAlign w:val="center"/>
          </w:tcPr>
          <w:p w14:paraId="2F2E2D16" w14:textId="43D1AC3E" w:rsidR="00825A87" w:rsidRDefault="00825A87" w:rsidP="00192A3B">
            <w:pPr>
              <w:rPr>
                <w:rStyle w:val="Style13"/>
              </w:rPr>
            </w:pPr>
            <w:r>
              <w:rPr>
                <w:rStyle w:val="Style13"/>
              </w:rPr>
              <w:t>9</w:t>
            </w:r>
          </w:p>
        </w:tc>
        <w:tc>
          <w:tcPr>
            <w:tcW w:w="5655" w:type="dxa"/>
            <w:vAlign w:val="center"/>
          </w:tcPr>
          <w:p w14:paraId="19847BFD" w14:textId="77777777" w:rsidR="00825A87" w:rsidRPr="00192A3B" w:rsidRDefault="00825A87" w:rsidP="00192A3B">
            <w:pPr>
              <w:rPr>
                <w:rStyle w:val="Style13"/>
              </w:rPr>
            </w:pPr>
          </w:p>
        </w:tc>
        <w:tc>
          <w:tcPr>
            <w:tcW w:w="1375" w:type="dxa"/>
            <w:vAlign w:val="center"/>
          </w:tcPr>
          <w:p w14:paraId="0A9547F8" w14:textId="77777777" w:rsidR="00825A87" w:rsidRPr="00192A3B" w:rsidRDefault="00825A87" w:rsidP="00192A3B">
            <w:pPr>
              <w:rPr>
                <w:rStyle w:val="Style13"/>
              </w:rPr>
            </w:pPr>
          </w:p>
        </w:tc>
        <w:tc>
          <w:tcPr>
            <w:tcW w:w="1223" w:type="dxa"/>
            <w:vAlign w:val="bottom"/>
          </w:tcPr>
          <w:p w14:paraId="1BF6AB45" w14:textId="77777777" w:rsidR="00825A87" w:rsidRPr="00192A3B" w:rsidRDefault="00825A87" w:rsidP="00192A3B">
            <w:pPr>
              <w:rPr>
                <w:rStyle w:val="Style13"/>
              </w:rPr>
            </w:pPr>
          </w:p>
        </w:tc>
        <w:tc>
          <w:tcPr>
            <w:tcW w:w="1725" w:type="dxa"/>
            <w:vAlign w:val="center"/>
          </w:tcPr>
          <w:p w14:paraId="6115360E" w14:textId="77777777" w:rsidR="00825A87" w:rsidRPr="00192A3B" w:rsidRDefault="00825A87" w:rsidP="00192A3B">
            <w:pPr>
              <w:rPr>
                <w:rStyle w:val="Style13"/>
              </w:rPr>
            </w:pPr>
          </w:p>
        </w:tc>
        <w:tc>
          <w:tcPr>
            <w:tcW w:w="1579" w:type="dxa"/>
            <w:vAlign w:val="center"/>
          </w:tcPr>
          <w:p w14:paraId="05C79593" w14:textId="77777777" w:rsidR="00825A87" w:rsidRPr="00192A3B" w:rsidRDefault="00825A87" w:rsidP="00192A3B">
            <w:pPr>
              <w:rPr>
                <w:rStyle w:val="Style13"/>
              </w:rPr>
            </w:pPr>
          </w:p>
        </w:tc>
        <w:tc>
          <w:tcPr>
            <w:tcW w:w="1877" w:type="dxa"/>
            <w:vAlign w:val="center"/>
          </w:tcPr>
          <w:p w14:paraId="54C1DDC0" w14:textId="77777777" w:rsidR="00825A87" w:rsidRPr="00192A3B" w:rsidRDefault="00825A87" w:rsidP="00192A3B">
            <w:pPr>
              <w:rPr>
                <w:rStyle w:val="Style13"/>
              </w:rPr>
            </w:pPr>
          </w:p>
        </w:tc>
      </w:tr>
      <w:tr w:rsidR="0037391E" w:rsidRPr="00192A3B" w14:paraId="319A415C" w14:textId="77777777" w:rsidTr="009D31E8">
        <w:trPr>
          <w:trHeight w:val="236"/>
          <w:jc w:val="center"/>
        </w:trPr>
        <w:tc>
          <w:tcPr>
            <w:tcW w:w="14294" w:type="dxa"/>
            <w:gridSpan w:val="7"/>
          </w:tcPr>
          <w:p w14:paraId="0B430B57" w14:textId="77777777" w:rsidR="0037391E" w:rsidRPr="00192A3B" w:rsidRDefault="0037391E" w:rsidP="0037391E">
            <w:pPr>
              <w:rPr>
                <w:rStyle w:val="Style13"/>
              </w:rPr>
            </w:pPr>
          </w:p>
          <w:p w14:paraId="2616B74A" w14:textId="510FD915" w:rsidR="0037391E" w:rsidRPr="0037391E" w:rsidRDefault="0037391E" w:rsidP="0037391E">
            <w:pPr>
              <w:rPr>
                <w:rStyle w:val="Style13"/>
              </w:rPr>
            </w:pPr>
            <w:r w:rsidRPr="00192A3B">
              <w:rPr>
                <w:rStyle w:val="Style13"/>
              </w:rPr>
              <w:t>VALOR TOTAL</w:t>
            </w:r>
            <w:r w:rsidRPr="0037391E">
              <w:rPr>
                <w:rStyle w:val="Style13"/>
              </w:rPr>
              <w:t xml:space="preserve"> DE LA OFERTA: ……………………………</w:t>
            </w:r>
            <w:proofErr w:type="gramStart"/>
            <w:r w:rsidR="00152587" w:rsidRPr="0037391E">
              <w:rPr>
                <w:rStyle w:val="Style13"/>
              </w:rPr>
              <w:t>……</w:t>
            </w:r>
            <w:r w:rsidRPr="0037391E">
              <w:rPr>
                <w:rStyle w:val="Style13"/>
              </w:rPr>
              <w:t>.</w:t>
            </w:r>
            <w:proofErr w:type="gramEnd"/>
            <w:r w:rsidRPr="0037391E">
              <w:rPr>
                <w:rStyle w:val="Style13"/>
              </w:rPr>
              <w:t>……… RD$</w:t>
            </w:r>
          </w:p>
          <w:p w14:paraId="50824B94" w14:textId="45642E8C" w:rsidR="0037391E" w:rsidRPr="0037391E" w:rsidRDefault="0037391E" w:rsidP="0037391E">
            <w:pPr>
              <w:rPr>
                <w:rStyle w:val="Style13"/>
              </w:rPr>
            </w:pPr>
            <w:r w:rsidRPr="00192A3B">
              <w:rPr>
                <w:rStyle w:val="Style13"/>
              </w:rPr>
              <w:t xml:space="preserve">Valor total de la oferta en </w:t>
            </w:r>
            <w:proofErr w:type="gramStart"/>
            <w:r w:rsidR="002E512B" w:rsidRPr="0037391E">
              <w:rPr>
                <w:rStyle w:val="Style13"/>
              </w:rPr>
              <w:t>letras:</w:t>
            </w:r>
            <w:r w:rsidRPr="0037391E">
              <w:rPr>
                <w:rStyle w:val="Style13"/>
              </w:rPr>
              <w:t>…</w:t>
            </w:r>
            <w:proofErr w:type="gramEnd"/>
            <w:r w:rsidRPr="0037391E">
              <w:rPr>
                <w:rStyle w:val="Style13"/>
              </w:rPr>
              <w:t>……………………………………………………………………………………………………………………</w:t>
            </w:r>
          </w:p>
        </w:tc>
      </w:tr>
    </w:tbl>
    <w:p w14:paraId="7C3D3A89" w14:textId="77777777" w:rsidR="00D25FDF" w:rsidRDefault="00D25FDF" w:rsidP="0037246F">
      <w:pPr>
        <w:pStyle w:val="Textoindependiente"/>
        <w:spacing w:line="276" w:lineRule="auto"/>
        <w:ind w:right="66"/>
        <w:jc w:val="center"/>
        <w:rPr>
          <w:rStyle w:val="Style13"/>
        </w:rPr>
      </w:pPr>
    </w:p>
    <w:p w14:paraId="643CC66F" w14:textId="73D6385D" w:rsidR="0037246F" w:rsidRPr="00192A3B" w:rsidRDefault="0037246F" w:rsidP="0037246F">
      <w:pPr>
        <w:pStyle w:val="Textoindependiente"/>
        <w:spacing w:line="276" w:lineRule="auto"/>
        <w:ind w:right="66"/>
        <w:jc w:val="center"/>
        <w:rPr>
          <w:rStyle w:val="Style13"/>
        </w:rPr>
      </w:pPr>
      <w:r w:rsidRPr="00192A3B">
        <w:rPr>
          <w:rStyle w:val="Style13"/>
        </w:rPr>
        <w:lastRenderedPageBreak/>
        <w:t>………………nombre y apellido…………………………………… en calidad de …………………………………………</w:t>
      </w:r>
      <w:r w:rsidR="00152587" w:rsidRPr="00192A3B">
        <w:rPr>
          <w:rStyle w:val="Style13"/>
        </w:rPr>
        <w:t>……</w:t>
      </w:r>
      <w:r w:rsidRPr="00192A3B">
        <w:rPr>
          <w:rStyle w:val="Style13"/>
        </w:rPr>
        <w:t>, debidamente autorizado para actuar en nombre y representación de (poner aquí nombre del Oferente y sello de la compañía, si procede)</w:t>
      </w:r>
    </w:p>
    <w:p w14:paraId="216CDB0D" w14:textId="38FDC049" w:rsidR="007B4164" w:rsidRPr="0037246F" w:rsidRDefault="003716F4" w:rsidP="00AB2785">
      <w:pPr>
        <w:ind w:right="66"/>
        <w:jc w:val="center"/>
        <w:rPr>
          <w:color w:val="000000"/>
          <w:sz w:val="20"/>
          <w:szCs w:val="20"/>
        </w:rPr>
      </w:pPr>
      <w:r>
        <w:rPr>
          <w:rStyle w:val="Style13"/>
        </w:rPr>
        <w:t>F</w:t>
      </w:r>
      <w:r w:rsidR="0037246F" w:rsidRPr="00192A3B">
        <w:rPr>
          <w:rStyle w:val="Style13"/>
        </w:rPr>
        <w:t>irma __________________________________</w:t>
      </w:r>
      <w:r w:rsidR="00152587" w:rsidRPr="00192A3B">
        <w:rPr>
          <w:rStyle w:val="Style13"/>
        </w:rPr>
        <w:t>_…</w:t>
      </w:r>
      <w:r w:rsidR="0037246F" w:rsidRPr="00192A3B">
        <w:rPr>
          <w:rStyle w:val="Style13"/>
        </w:rPr>
        <w:t>/</w:t>
      </w:r>
      <w:r w:rsidR="00152587" w:rsidRPr="00192A3B">
        <w:rPr>
          <w:rStyle w:val="Style13"/>
        </w:rPr>
        <w:t>……</w:t>
      </w:r>
      <w:r w:rsidR="0037246F" w:rsidRPr="00192A3B">
        <w:rPr>
          <w:rStyle w:val="Style13"/>
        </w:rPr>
        <w:t>/…</w:t>
      </w:r>
      <w:r w:rsidR="00152587" w:rsidRPr="00192A3B">
        <w:rPr>
          <w:rStyle w:val="Style13"/>
        </w:rPr>
        <w:t>……</w:t>
      </w:r>
      <w:r w:rsidR="0037246F" w:rsidRPr="00192A3B">
        <w:rPr>
          <w:rStyle w:val="Style13"/>
        </w:rPr>
        <w:t>… fecha</w:t>
      </w:r>
      <w:r w:rsidR="00AB2785" w:rsidRPr="00192A3B">
        <w:rPr>
          <w:rStyle w:val="Style13"/>
          <w:noProof/>
          <w:lang w:val="en-U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8760594" wp14:editId="72C0D455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1270" r="0" b="3175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AF6D11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760594" id="Text Box 26" o:spid="_x0000_s1036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7BJ5g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" filled="f" stroked="f">
                <v:textbox inset=",.3mm">
                  <w:txbxContent>
                    <w:p w14:paraId="36AF6D11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11358B">
      <w:footerReference w:type="default" r:id="rId10"/>
      <w:pgSz w:w="15840" w:h="12240" w:orient="landscape" w:code="1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FA0C9E" w14:textId="77777777" w:rsidR="00AE14DF" w:rsidRDefault="00AE14DF" w:rsidP="001007E7">
      <w:pPr>
        <w:spacing w:after="0" w:line="240" w:lineRule="auto"/>
      </w:pPr>
      <w:r>
        <w:separator/>
      </w:r>
    </w:p>
  </w:endnote>
  <w:endnote w:type="continuationSeparator" w:id="0">
    <w:p w14:paraId="3F8DFF0D" w14:textId="77777777" w:rsidR="00AE14DF" w:rsidRDefault="00AE14DF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EC4642" w14:textId="77777777" w:rsidR="001007E7" w:rsidRDefault="00AB2785">
    <w:pPr>
      <w:pStyle w:val="Piedepgina"/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AB9D286" wp14:editId="05CE385F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307372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6C9D905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4897715A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AB9D286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7D307372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6C9D905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4897715A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425037CE" w14:textId="77777777" w:rsidR="001007E7" w:rsidRDefault="00AB2785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355583F" wp14:editId="0C274A86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AB5AD7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355583F" id="Text Box 1" o:spid="_x0000_s1038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7AAB5AD7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1A79ADE8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n-US"/>
      </w:rPr>
      <w:drawing>
        <wp:anchor distT="0" distB="0" distL="114300" distR="114300" simplePos="0" relativeHeight="251664384" behindDoc="0" locked="0" layoutInCell="1" allowOverlap="1" wp14:anchorId="5A629DCA" wp14:editId="144C478B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49116F7A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2B2F4" w14:textId="77777777" w:rsidR="00AE14DF" w:rsidRDefault="00AE14DF" w:rsidP="001007E7">
      <w:pPr>
        <w:spacing w:after="0" w:line="240" w:lineRule="auto"/>
      </w:pPr>
      <w:r>
        <w:separator/>
      </w:r>
    </w:p>
  </w:footnote>
  <w:footnote w:type="continuationSeparator" w:id="0">
    <w:p w14:paraId="14B8CCE5" w14:textId="77777777" w:rsidR="00AE14DF" w:rsidRDefault="00AE14DF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46F"/>
    <w:rsid w:val="0000624E"/>
    <w:rsid w:val="0001353F"/>
    <w:rsid w:val="00014726"/>
    <w:rsid w:val="00034DD9"/>
    <w:rsid w:val="000372C6"/>
    <w:rsid w:val="000406FC"/>
    <w:rsid w:val="000814CA"/>
    <w:rsid w:val="000844CF"/>
    <w:rsid w:val="000B75D3"/>
    <w:rsid w:val="000D26B9"/>
    <w:rsid w:val="000E7149"/>
    <w:rsid w:val="001007E7"/>
    <w:rsid w:val="001020C0"/>
    <w:rsid w:val="00107ADB"/>
    <w:rsid w:val="0011358B"/>
    <w:rsid w:val="001213F6"/>
    <w:rsid w:val="00123B8D"/>
    <w:rsid w:val="00135606"/>
    <w:rsid w:val="00151C77"/>
    <w:rsid w:val="00152587"/>
    <w:rsid w:val="00157600"/>
    <w:rsid w:val="00170EC5"/>
    <w:rsid w:val="00186EB5"/>
    <w:rsid w:val="00192A3B"/>
    <w:rsid w:val="00194FF2"/>
    <w:rsid w:val="001D087F"/>
    <w:rsid w:val="001F2EBD"/>
    <w:rsid w:val="001F73A7"/>
    <w:rsid w:val="00200073"/>
    <w:rsid w:val="00202458"/>
    <w:rsid w:val="002526E1"/>
    <w:rsid w:val="00253DBA"/>
    <w:rsid w:val="0026335F"/>
    <w:rsid w:val="002746AA"/>
    <w:rsid w:val="002860A4"/>
    <w:rsid w:val="002971F5"/>
    <w:rsid w:val="002C4A7E"/>
    <w:rsid w:val="002D580C"/>
    <w:rsid w:val="002E1412"/>
    <w:rsid w:val="002E512B"/>
    <w:rsid w:val="00314023"/>
    <w:rsid w:val="0031441A"/>
    <w:rsid w:val="00351DE8"/>
    <w:rsid w:val="003716F4"/>
    <w:rsid w:val="0037246F"/>
    <w:rsid w:val="0037391E"/>
    <w:rsid w:val="00391B58"/>
    <w:rsid w:val="003A252E"/>
    <w:rsid w:val="003A4539"/>
    <w:rsid w:val="003B29C3"/>
    <w:rsid w:val="003B38E0"/>
    <w:rsid w:val="003D0603"/>
    <w:rsid w:val="003D0D72"/>
    <w:rsid w:val="003D30E5"/>
    <w:rsid w:val="003D3BA5"/>
    <w:rsid w:val="00403697"/>
    <w:rsid w:val="0042490F"/>
    <w:rsid w:val="00451D79"/>
    <w:rsid w:val="00455F51"/>
    <w:rsid w:val="00466B9C"/>
    <w:rsid w:val="004767CC"/>
    <w:rsid w:val="00484EC8"/>
    <w:rsid w:val="00487C2F"/>
    <w:rsid w:val="004946F1"/>
    <w:rsid w:val="0049643D"/>
    <w:rsid w:val="004C02B3"/>
    <w:rsid w:val="004C1274"/>
    <w:rsid w:val="004C4743"/>
    <w:rsid w:val="004D6D31"/>
    <w:rsid w:val="004E03A4"/>
    <w:rsid w:val="004E4F9F"/>
    <w:rsid w:val="005033E6"/>
    <w:rsid w:val="005142EE"/>
    <w:rsid w:val="005146BC"/>
    <w:rsid w:val="005262AF"/>
    <w:rsid w:val="00535962"/>
    <w:rsid w:val="00565D21"/>
    <w:rsid w:val="005846B6"/>
    <w:rsid w:val="00585A87"/>
    <w:rsid w:val="005902B8"/>
    <w:rsid w:val="00590EB5"/>
    <w:rsid w:val="005B442B"/>
    <w:rsid w:val="005D0D63"/>
    <w:rsid w:val="005F0C5C"/>
    <w:rsid w:val="005F55EE"/>
    <w:rsid w:val="00604D62"/>
    <w:rsid w:val="0060568B"/>
    <w:rsid w:val="00611A07"/>
    <w:rsid w:val="0062592A"/>
    <w:rsid w:val="006357EC"/>
    <w:rsid w:val="00646070"/>
    <w:rsid w:val="006506D0"/>
    <w:rsid w:val="00651E48"/>
    <w:rsid w:val="006709BC"/>
    <w:rsid w:val="006714A9"/>
    <w:rsid w:val="00692DE0"/>
    <w:rsid w:val="006A2C53"/>
    <w:rsid w:val="006A6793"/>
    <w:rsid w:val="006E3A02"/>
    <w:rsid w:val="006E71D1"/>
    <w:rsid w:val="006F66CB"/>
    <w:rsid w:val="00747EF2"/>
    <w:rsid w:val="00771ECF"/>
    <w:rsid w:val="00780880"/>
    <w:rsid w:val="00792CF1"/>
    <w:rsid w:val="007B1BEA"/>
    <w:rsid w:val="007B4009"/>
    <w:rsid w:val="007B4164"/>
    <w:rsid w:val="007B6F6F"/>
    <w:rsid w:val="007E3C23"/>
    <w:rsid w:val="00810515"/>
    <w:rsid w:val="00825A87"/>
    <w:rsid w:val="0083342F"/>
    <w:rsid w:val="00854B4F"/>
    <w:rsid w:val="0086682F"/>
    <w:rsid w:val="00866B8E"/>
    <w:rsid w:val="008B2CC8"/>
    <w:rsid w:val="008B3AE5"/>
    <w:rsid w:val="008F07B2"/>
    <w:rsid w:val="008F13D7"/>
    <w:rsid w:val="009002B4"/>
    <w:rsid w:val="00932D52"/>
    <w:rsid w:val="009463FC"/>
    <w:rsid w:val="00957FDA"/>
    <w:rsid w:val="00970A9C"/>
    <w:rsid w:val="009773D3"/>
    <w:rsid w:val="009A2AEC"/>
    <w:rsid w:val="009B0931"/>
    <w:rsid w:val="009B4598"/>
    <w:rsid w:val="009D1141"/>
    <w:rsid w:val="009D31E8"/>
    <w:rsid w:val="009E0472"/>
    <w:rsid w:val="009E55C4"/>
    <w:rsid w:val="00A15A0D"/>
    <w:rsid w:val="00A16099"/>
    <w:rsid w:val="00A24343"/>
    <w:rsid w:val="00A640BD"/>
    <w:rsid w:val="00A77CF2"/>
    <w:rsid w:val="00AB2785"/>
    <w:rsid w:val="00AB4966"/>
    <w:rsid w:val="00AC7631"/>
    <w:rsid w:val="00AD7919"/>
    <w:rsid w:val="00AE14DF"/>
    <w:rsid w:val="00AF0D2F"/>
    <w:rsid w:val="00B125AB"/>
    <w:rsid w:val="00B249E4"/>
    <w:rsid w:val="00B3101F"/>
    <w:rsid w:val="00B420BA"/>
    <w:rsid w:val="00B61D08"/>
    <w:rsid w:val="00B62EEF"/>
    <w:rsid w:val="00B73010"/>
    <w:rsid w:val="00B9237C"/>
    <w:rsid w:val="00B97B51"/>
    <w:rsid w:val="00BC1D0C"/>
    <w:rsid w:val="00BC61BD"/>
    <w:rsid w:val="00BD2699"/>
    <w:rsid w:val="00BE4FB0"/>
    <w:rsid w:val="00BF1AD5"/>
    <w:rsid w:val="00C46612"/>
    <w:rsid w:val="00C50BDC"/>
    <w:rsid w:val="00C57679"/>
    <w:rsid w:val="00C66D08"/>
    <w:rsid w:val="00CA3E63"/>
    <w:rsid w:val="00CA4661"/>
    <w:rsid w:val="00CE67A3"/>
    <w:rsid w:val="00D067AB"/>
    <w:rsid w:val="00D24FA7"/>
    <w:rsid w:val="00D25FDF"/>
    <w:rsid w:val="00D5782C"/>
    <w:rsid w:val="00D64696"/>
    <w:rsid w:val="00D90D49"/>
    <w:rsid w:val="00DC156E"/>
    <w:rsid w:val="00DC5D96"/>
    <w:rsid w:val="00DD4F3E"/>
    <w:rsid w:val="00DD5480"/>
    <w:rsid w:val="00DE0A14"/>
    <w:rsid w:val="00DE506D"/>
    <w:rsid w:val="00E035A7"/>
    <w:rsid w:val="00E13E55"/>
    <w:rsid w:val="00E3360B"/>
    <w:rsid w:val="00E93A40"/>
    <w:rsid w:val="00E96D05"/>
    <w:rsid w:val="00EA021B"/>
    <w:rsid w:val="00EA7406"/>
    <w:rsid w:val="00EB128A"/>
    <w:rsid w:val="00EC28A1"/>
    <w:rsid w:val="00EE64AF"/>
    <w:rsid w:val="00F116C5"/>
    <w:rsid w:val="00F225BF"/>
    <w:rsid w:val="00F25B99"/>
    <w:rsid w:val="00F318FC"/>
    <w:rsid w:val="00F4086F"/>
    <w:rsid w:val="00F53753"/>
    <w:rsid w:val="00F7167E"/>
    <w:rsid w:val="00F739DD"/>
    <w:rsid w:val="00F7443C"/>
    <w:rsid w:val="00F91F1E"/>
    <w:rsid w:val="00F95D8D"/>
    <w:rsid w:val="00FA2513"/>
    <w:rsid w:val="00FC280C"/>
    <w:rsid w:val="00FC2870"/>
    <w:rsid w:val="00FE2293"/>
    <w:rsid w:val="00FE4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4B164E"/>
  <w15:docId w15:val="{D751B53A-36DF-4F60-B145-D35E41646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paragraph" w:styleId="Ttulo1">
    <w:name w:val="heading 1"/>
    <w:basedOn w:val="Normal"/>
    <w:next w:val="Normal"/>
    <w:link w:val="Ttulo1Car"/>
    <w:uiPriority w:val="9"/>
    <w:qFormat/>
    <w:rsid w:val="00487C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  <w:style w:type="paragraph" w:styleId="Sinespaciado">
    <w:name w:val="No Spacing"/>
    <w:uiPriority w:val="1"/>
    <w:qFormat/>
    <w:rsid w:val="00EE64AF"/>
    <w:pPr>
      <w:spacing w:after="0" w:line="240" w:lineRule="auto"/>
    </w:pPr>
    <w:rPr>
      <w:rFonts w:asciiTheme="minorHAnsi" w:hAnsiTheme="minorHAnsi" w:cstheme="minorBidi"/>
      <w:sz w:val="22"/>
      <w:szCs w:val="22"/>
      <w:lang w:val="es-DO"/>
    </w:rPr>
  </w:style>
  <w:style w:type="character" w:customStyle="1" w:styleId="Ttulo1Car">
    <w:name w:val="Título 1 Car"/>
    <w:basedOn w:val="Fuentedeprrafopredeter"/>
    <w:link w:val="Ttulo1"/>
    <w:uiPriority w:val="9"/>
    <w:rsid w:val="00487C2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FD9894-C780-4EE0-943A-0773D4B504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191</TotalTime>
  <Pages>2</Pages>
  <Words>120</Words>
  <Characters>663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Víctor José Sánchez Gómez</cp:lastModifiedBy>
  <cp:revision>82</cp:revision>
  <cp:lastPrinted>2022-10-05T14:45:00Z</cp:lastPrinted>
  <dcterms:created xsi:type="dcterms:W3CDTF">2015-08-06T16:49:00Z</dcterms:created>
  <dcterms:modified xsi:type="dcterms:W3CDTF">2026-09-11T19:21:00Z</dcterms:modified>
</cp:coreProperties>
</file>