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6FCC7406" w:rsidR="00AC6073" w:rsidRPr="00AC6073" w:rsidRDefault="00000000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441573898"/>
                                      </w:sdtPr>
                                      <w:sdtContent>
                                        <w:r w:rsidR="00610900">
                                          <w:rPr>
                                            <w:lang w:val="en-US"/>
                                          </w:rPr>
                                          <w:t>SIE-CCC-CP-2026-0015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6FCC7406" w:rsidR="00AC6073" w:rsidRPr="00AC6073" w:rsidRDefault="00000000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441573898"/>
                                </w:sdtPr>
                                <w:sdtContent>
                                  <w:r w:rsidR="00610900">
                                    <w:rPr>
                                      <w:lang w:val="en-US"/>
                                    </w:rPr>
                                    <w:t>SIE-CCC-CP-2026-0015</w:t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3A474" w14:textId="77777777" w:rsidR="00FB58E8" w:rsidRDefault="00FB58E8" w:rsidP="001007E7">
      <w:pPr>
        <w:spacing w:after="0" w:line="240" w:lineRule="auto"/>
      </w:pPr>
      <w:r>
        <w:separator/>
      </w:r>
    </w:p>
  </w:endnote>
  <w:endnote w:type="continuationSeparator" w:id="0">
    <w:p w14:paraId="50085205" w14:textId="77777777" w:rsidR="00FB58E8" w:rsidRDefault="00FB58E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8ED85" w14:textId="77777777" w:rsidR="00FB58E8" w:rsidRDefault="00FB58E8" w:rsidP="001007E7">
      <w:pPr>
        <w:spacing w:after="0" w:line="240" w:lineRule="auto"/>
      </w:pPr>
      <w:r>
        <w:separator/>
      </w:r>
    </w:p>
  </w:footnote>
  <w:footnote w:type="continuationSeparator" w:id="0">
    <w:p w14:paraId="224128CF" w14:textId="77777777" w:rsidR="00FB58E8" w:rsidRDefault="00FB58E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3DBA"/>
    <w:rsid w:val="0026335F"/>
    <w:rsid w:val="00295BD4"/>
    <w:rsid w:val="002D451D"/>
    <w:rsid w:val="002E1412"/>
    <w:rsid w:val="00314023"/>
    <w:rsid w:val="00325F8D"/>
    <w:rsid w:val="00341484"/>
    <w:rsid w:val="003601BB"/>
    <w:rsid w:val="00392351"/>
    <w:rsid w:val="003A5F14"/>
    <w:rsid w:val="003A6141"/>
    <w:rsid w:val="003B5124"/>
    <w:rsid w:val="003C7D9B"/>
    <w:rsid w:val="003F7F3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45A8"/>
    <w:rsid w:val="004E6ACB"/>
    <w:rsid w:val="00531BDC"/>
    <w:rsid w:val="00535962"/>
    <w:rsid w:val="005569A6"/>
    <w:rsid w:val="00593603"/>
    <w:rsid w:val="00610900"/>
    <w:rsid w:val="00611A07"/>
    <w:rsid w:val="00614BD8"/>
    <w:rsid w:val="0062592A"/>
    <w:rsid w:val="00644E48"/>
    <w:rsid w:val="006506D0"/>
    <w:rsid w:val="00651E48"/>
    <w:rsid w:val="00661CEA"/>
    <w:rsid w:val="00666D56"/>
    <w:rsid w:val="006709BC"/>
    <w:rsid w:val="006F567F"/>
    <w:rsid w:val="00710C82"/>
    <w:rsid w:val="00725091"/>
    <w:rsid w:val="00737669"/>
    <w:rsid w:val="00780880"/>
    <w:rsid w:val="007A37C3"/>
    <w:rsid w:val="007B0E1F"/>
    <w:rsid w:val="007B6F6F"/>
    <w:rsid w:val="008104ED"/>
    <w:rsid w:val="00820C9F"/>
    <w:rsid w:val="0082707E"/>
    <w:rsid w:val="008315B0"/>
    <w:rsid w:val="008B255E"/>
    <w:rsid w:val="008B3AE5"/>
    <w:rsid w:val="008C388B"/>
    <w:rsid w:val="00910929"/>
    <w:rsid w:val="009171AD"/>
    <w:rsid w:val="00937463"/>
    <w:rsid w:val="00966EEE"/>
    <w:rsid w:val="00977C54"/>
    <w:rsid w:val="00A02315"/>
    <w:rsid w:val="00A10520"/>
    <w:rsid w:val="00A16099"/>
    <w:rsid w:val="00A200CC"/>
    <w:rsid w:val="00A640BD"/>
    <w:rsid w:val="00A641A7"/>
    <w:rsid w:val="00A72F42"/>
    <w:rsid w:val="00A958B4"/>
    <w:rsid w:val="00AC6073"/>
    <w:rsid w:val="00AD7919"/>
    <w:rsid w:val="00AE6C37"/>
    <w:rsid w:val="00AF2E6B"/>
    <w:rsid w:val="00B33BFE"/>
    <w:rsid w:val="00B42CB4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0181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3EE0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26A1E"/>
    <w:rsid w:val="00E805CF"/>
    <w:rsid w:val="00E82502"/>
    <w:rsid w:val="00EA5A34"/>
    <w:rsid w:val="00EA6B34"/>
    <w:rsid w:val="00EA7406"/>
    <w:rsid w:val="00EC15AC"/>
    <w:rsid w:val="00EE1E7B"/>
    <w:rsid w:val="00F14C48"/>
    <w:rsid w:val="00F225BF"/>
    <w:rsid w:val="00F522D3"/>
    <w:rsid w:val="00F53753"/>
    <w:rsid w:val="00F55DBC"/>
    <w:rsid w:val="00F7167E"/>
    <w:rsid w:val="00F7443C"/>
    <w:rsid w:val="00F84D68"/>
    <w:rsid w:val="00F86047"/>
    <w:rsid w:val="00F9504D"/>
    <w:rsid w:val="00FA01DC"/>
    <w:rsid w:val="00FA2AFA"/>
    <w:rsid w:val="00FB58E8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Johelyna Priscila Rodriguez Martinez</cp:lastModifiedBy>
  <cp:revision>13</cp:revision>
  <cp:lastPrinted>2011-03-04T18:48:00Z</cp:lastPrinted>
  <dcterms:created xsi:type="dcterms:W3CDTF">2025-03-19T17:47:00Z</dcterms:created>
  <dcterms:modified xsi:type="dcterms:W3CDTF">2026-09-11T21:20:00Z</dcterms:modified>
</cp:coreProperties>
</file>