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FB4AE" w14:textId="6D7570B6" w:rsidR="00535962" w:rsidRPr="00F7167E" w:rsidRDefault="00B33BF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76A81B6" wp14:editId="6055C9FA">
                <wp:simplePos x="0" y="0"/>
                <wp:positionH relativeFrom="column">
                  <wp:posOffset>4483100</wp:posOffset>
                </wp:positionH>
                <wp:positionV relativeFrom="paragraph">
                  <wp:posOffset>-596900</wp:posOffset>
                </wp:positionV>
                <wp:extent cx="1842696" cy="701040"/>
                <wp:effectExtent l="0" t="0" r="2476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2696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5" y="561"/>
                            <a:ext cx="2414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6" y="1077"/>
                              <a:ext cx="1963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72583A" w14:textId="69CE9D60" w:rsidR="001466B0" w:rsidRPr="00AC6073" w:rsidRDefault="00807241" w:rsidP="001632FD">
                                <w:pPr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15151397"/>
                                  </w:sdtPr>
                                  <w:sdtEndPr>
                                    <w:rPr>
                                      <w:rStyle w:val="Fuentedeprrafopredeter"/>
                                      <w:rFonts w:ascii="Arial" w:hAnsi="Arial"/>
                                      <w:b w:val="0"/>
                                      <w:caps w:val="0"/>
                                      <w:spacing w:val="0"/>
                                      <w:sz w:val="18"/>
                                      <w:lang w:val="en-US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sdtEndPr>
                                  <w:sdtContent>
                                    <w:r w:rsidR="001632FD" w:rsidRPr="001632FD">
                                      <w:rPr>
                                        <w:lang w:val="en-US"/>
                                      </w:rPr>
                                      <w:t>SIE-CCC-PEAC-2026-0002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7D5EF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A81B6" id="Group 21" o:spid="_x0000_s1026" style="position:absolute;margin-left:353pt;margin-top:-47pt;width:145.1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5;top:561;width:2414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96;top:1077;width:1963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672583A" w14:textId="69CE9D60" w:rsidR="001466B0" w:rsidRPr="00AC6073" w:rsidRDefault="00807241" w:rsidP="001632FD">
                          <w:pPr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-115151397"/>
                            </w:sdtPr>
                            <w:sdtEndPr>
                              <w:rPr>
                                <w:rStyle w:val="Fuentedeprrafopredeter"/>
                                <w:rFonts w:ascii="Arial" w:hAnsi="Arial"/>
                                <w:b w:val="0"/>
                                <w:caps w:val="0"/>
                                <w:spacing w:val="0"/>
                                <w:sz w:val="18"/>
                                <w:lang w:val="en-US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sdtEndPr>
                            <w:sdtContent>
                              <w:r w:rsidR="001632FD" w:rsidRPr="001632FD">
                                <w:rPr>
                                  <w:lang w:val="en-US"/>
                                </w:rPr>
                                <w:t>SIE-CCC-PEAC-2026-0002</w:t>
                              </w:r>
                            </w:sdtContent>
                          </w:sdt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67D5EF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31B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61E52" wp14:editId="0E918477">
                <wp:simplePos x="0" y="0"/>
                <wp:positionH relativeFrom="column">
                  <wp:posOffset>4629150</wp:posOffset>
                </wp:positionH>
                <wp:positionV relativeFrom="paragraph">
                  <wp:posOffset>161925</wp:posOffset>
                </wp:positionV>
                <wp:extent cx="177355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EC53F" w14:textId="0F72C8BD" w:rsidR="0026335F" w:rsidRPr="0026335F" w:rsidRDefault="0080724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45D9E">
                                  <w:rPr>
                                    <w:rStyle w:val="Style5"/>
                                  </w:rPr>
                                  <w:t>día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mes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del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año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61E52" id="Text Box 12" o:spid="_x0000_s1031" type="#_x0000_t202" style="position:absolute;margin-left:364.5pt;margin-top:12.75pt;width:139.6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" filled="f" stroked="f">
                <v:textbox>
                  <w:txbxContent>
                    <w:p w14:paraId="7E3EC53F" w14:textId="0F72C8BD" w:rsidR="0026335F" w:rsidRPr="0026335F" w:rsidRDefault="0080724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45D9E">
                            <w:rPr>
                              <w:rStyle w:val="Style5"/>
                            </w:rPr>
                            <w:t>día</w:t>
                          </w:r>
                          <w:r w:rsidR="00531BDC">
                            <w:rPr>
                              <w:rStyle w:val="Style5"/>
                            </w:rPr>
                            <w:t xml:space="preserve"> de </w:t>
                          </w:r>
                          <w:r w:rsidR="00445D9E">
                            <w:rPr>
                              <w:rStyle w:val="Style5"/>
                            </w:rPr>
                            <w:t>mes</w:t>
                          </w:r>
                          <w:r w:rsidR="00531BDC">
                            <w:rPr>
                              <w:rStyle w:val="Style5"/>
                            </w:rPr>
                            <w:t xml:space="preserve"> del </w:t>
                          </w:r>
                          <w:r w:rsidR="00445D9E">
                            <w:rPr>
                              <w:rStyle w:val="Style5"/>
                            </w:rPr>
                            <w:t>año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42CA9" wp14:editId="674250A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62CA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42CA9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65A62CA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61CB084" wp14:editId="4D71E9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C612109" wp14:editId="253D29D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3F2D4B7" w14:textId="45C453D2" w:rsidR="00BC61BD" w:rsidRPr="00BC61BD" w:rsidRDefault="00614BD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BD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D07AB4" wp14:editId="37E4E802">
                                      <wp:extent cx="845820" cy="579755"/>
                                      <wp:effectExtent l="0" t="0" r="0" b="0"/>
                                      <wp:docPr id="1" name="Imagen 1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1210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3F2D4B7" w14:textId="45C453D2" w:rsidR="00BC61BD" w:rsidRPr="00BC61BD" w:rsidRDefault="00614BD8">
                          <w:pPr>
                            <w:rPr>
                              <w:lang w:val="en-US"/>
                            </w:rPr>
                          </w:pPr>
                          <w:r w:rsidRPr="00614BD8">
                            <w:rPr>
                              <w:noProof/>
                            </w:rPr>
                            <w:drawing>
                              <wp:inline distT="0" distB="0" distL="0" distR="0" wp14:anchorId="17D07AB4" wp14:editId="37E4E802">
                                <wp:extent cx="845820" cy="579755"/>
                                <wp:effectExtent l="0" t="0" r="0" b="0"/>
                                <wp:docPr id="1" name="Imagen 1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7D33A7F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79FEB5" wp14:editId="012D400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293C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9FEB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2293C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D77F853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FEBB1D" wp14:editId="2A5D2E9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33E69" w14:textId="24C5A219" w:rsidR="002E1412" w:rsidRPr="002E1412" w:rsidRDefault="0080724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SUPERINTENDNECIA DE ELECTRICIDAD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EBB1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633E69" w14:textId="24C5A219" w:rsidR="002E1412" w:rsidRPr="002E1412" w:rsidRDefault="0080724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14BD8">
                            <w:rPr>
                              <w:rStyle w:val="Style6"/>
                              <w:sz w:val="24"/>
                              <w:szCs w:val="24"/>
                            </w:rPr>
                            <w:t>SUPERINTENDNECIA DE ELECTRICIDAD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7E47F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9CABD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D02640" wp14:editId="73583A3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194E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0264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BF194E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E787B51" w14:textId="0CA438CE" w:rsidR="00A640BD" w:rsidRPr="00C66D08" w:rsidRDefault="001632FD" w:rsidP="001632FD">
      <w:pPr>
        <w:tabs>
          <w:tab w:val="center" w:pos="4513"/>
          <w:tab w:val="left" w:pos="6267"/>
          <w:tab w:val="right" w:pos="9027"/>
        </w:tabs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sz w:val="24"/>
        </w:rPr>
        <w:tab/>
      </w:r>
      <w:r w:rsidR="00FA01DC"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E4F70" wp14:editId="11FA2E1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03D5E" w14:textId="2C1F1AF5" w:rsidR="002E1412" w:rsidRPr="002E1412" w:rsidRDefault="0080724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8"/>
                                    <w:smallCaps/>
                                  </w:rPr>
                                  <w:t>GERENCIA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E4F70" id="Text Box 17" o:spid="_x0000_s1037" type="#_x0000_t202" style="position:absolute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203D5E" w14:textId="2C1F1AF5" w:rsidR="002E1412" w:rsidRPr="002E1412" w:rsidRDefault="0080724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614BD8">
                            <w:rPr>
                              <w:rStyle w:val="Style8"/>
                              <w:smallCaps/>
                            </w:rPr>
                            <w:t>GERENCIA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sz w:val="24"/>
        </w:rPr>
        <w:tab/>
      </w:r>
      <w:r>
        <w:rPr>
          <w:rFonts w:ascii="Arial Bold" w:hAnsi="Arial Bold"/>
          <w:b/>
          <w:caps/>
          <w:sz w:val="24"/>
        </w:rPr>
        <w:tab/>
      </w:r>
    </w:p>
    <w:p w14:paraId="6F1FBF2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F4DDD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F01EA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D4F5C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E6094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8FF63F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A9B86AA" w14:textId="77777777" w:rsidTr="00E82502">
        <w:trPr>
          <w:cantSplit/>
          <w:trHeight w:val="440"/>
        </w:trPr>
        <w:tc>
          <w:tcPr>
            <w:tcW w:w="9252" w:type="dxa"/>
          </w:tcPr>
          <w:p w14:paraId="68AA5C1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C93AC68" w14:textId="77777777" w:rsidTr="00E82502">
        <w:trPr>
          <w:cantSplit/>
          <w:trHeight w:val="440"/>
        </w:trPr>
        <w:tc>
          <w:tcPr>
            <w:tcW w:w="9252" w:type="dxa"/>
          </w:tcPr>
          <w:p w14:paraId="6B8A1D5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85B69E" w14:textId="77777777" w:rsidTr="00E82502">
        <w:trPr>
          <w:cantSplit/>
          <w:trHeight w:val="440"/>
        </w:trPr>
        <w:tc>
          <w:tcPr>
            <w:tcW w:w="9252" w:type="dxa"/>
          </w:tcPr>
          <w:p w14:paraId="3849CE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67F09" w14:textId="77777777" w:rsidTr="00E82502">
        <w:trPr>
          <w:cantSplit/>
          <w:trHeight w:val="440"/>
        </w:trPr>
        <w:tc>
          <w:tcPr>
            <w:tcW w:w="9252" w:type="dxa"/>
          </w:tcPr>
          <w:p w14:paraId="5EBB72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05AEBCE" w14:textId="77777777" w:rsidTr="00E82502">
        <w:trPr>
          <w:cantSplit/>
          <w:trHeight w:val="440"/>
        </w:trPr>
        <w:tc>
          <w:tcPr>
            <w:tcW w:w="9252" w:type="dxa"/>
          </w:tcPr>
          <w:p w14:paraId="721450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ADD2188" w14:textId="77777777" w:rsidTr="00E82502">
        <w:trPr>
          <w:cantSplit/>
          <w:trHeight w:val="440"/>
        </w:trPr>
        <w:tc>
          <w:tcPr>
            <w:tcW w:w="9252" w:type="dxa"/>
          </w:tcPr>
          <w:p w14:paraId="0B14FB5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FB8A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2F9820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FE6D5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3B53C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05C2DC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E0105" w14:textId="77777777" w:rsidR="00807241" w:rsidRDefault="00807241" w:rsidP="001007E7">
      <w:pPr>
        <w:spacing w:after="0" w:line="240" w:lineRule="auto"/>
      </w:pPr>
      <w:r>
        <w:separator/>
      </w:r>
    </w:p>
  </w:endnote>
  <w:endnote w:type="continuationSeparator" w:id="0">
    <w:p w14:paraId="737908D7" w14:textId="77777777" w:rsidR="00807241" w:rsidRDefault="0080724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A674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2C4D0B" wp14:editId="43947FB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50685" wp14:editId="7D07F12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31F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FC1958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F506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A331F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FC1958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BA96DE" wp14:editId="753AA3A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76CA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BA96D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D876CA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AB95D3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3A17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9C6BF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2E5D24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C0731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BEEAF" w14:textId="77777777" w:rsidR="00807241" w:rsidRDefault="00807241" w:rsidP="001007E7">
      <w:pPr>
        <w:spacing w:after="0" w:line="240" w:lineRule="auto"/>
      </w:pPr>
      <w:r>
        <w:separator/>
      </w:r>
    </w:p>
  </w:footnote>
  <w:footnote w:type="continuationSeparator" w:id="0">
    <w:p w14:paraId="32A33E48" w14:textId="77777777" w:rsidR="00807241" w:rsidRDefault="0080724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12BB3"/>
    <w:rsid w:val="00034DD9"/>
    <w:rsid w:val="00045479"/>
    <w:rsid w:val="0005792C"/>
    <w:rsid w:val="000A60DD"/>
    <w:rsid w:val="000B0DCD"/>
    <w:rsid w:val="000E02D9"/>
    <w:rsid w:val="000E0D0B"/>
    <w:rsid w:val="000E630A"/>
    <w:rsid w:val="001007E7"/>
    <w:rsid w:val="001020C0"/>
    <w:rsid w:val="001438B0"/>
    <w:rsid w:val="001466B0"/>
    <w:rsid w:val="00157600"/>
    <w:rsid w:val="001632FD"/>
    <w:rsid w:val="00170EC5"/>
    <w:rsid w:val="00181E8D"/>
    <w:rsid w:val="00194FF2"/>
    <w:rsid w:val="001A3F92"/>
    <w:rsid w:val="001F0930"/>
    <w:rsid w:val="001F73A7"/>
    <w:rsid w:val="002009A7"/>
    <w:rsid w:val="0021157A"/>
    <w:rsid w:val="00253DBA"/>
    <w:rsid w:val="0026335F"/>
    <w:rsid w:val="00295BD4"/>
    <w:rsid w:val="002C2EAA"/>
    <w:rsid w:val="002D451D"/>
    <w:rsid w:val="002E1412"/>
    <w:rsid w:val="00314023"/>
    <w:rsid w:val="00341484"/>
    <w:rsid w:val="003601BB"/>
    <w:rsid w:val="00392351"/>
    <w:rsid w:val="003A5F14"/>
    <w:rsid w:val="003A6141"/>
    <w:rsid w:val="003C7D9B"/>
    <w:rsid w:val="00404131"/>
    <w:rsid w:val="00416E3E"/>
    <w:rsid w:val="0042490F"/>
    <w:rsid w:val="004379A6"/>
    <w:rsid w:val="0044234A"/>
    <w:rsid w:val="00445D9E"/>
    <w:rsid w:val="00456C17"/>
    <w:rsid w:val="00466B9C"/>
    <w:rsid w:val="00476343"/>
    <w:rsid w:val="00497127"/>
    <w:rsid w:val="004B30DA"/>
    <w:rsid w:val="004C7F46"/>
    <w:rsid w:val="004D0C55"/>
    <w:rsid w:val="004D45A8"/>
    <w:rsid w:val="00531BDC"/>
    <w:rsid w:val="00535962"/>
    <w:rsid w:val="00572CD5"/>
    <w:rsid w:val="00593603"/>
    <w:rsid w:val="005D0E0B"/>
    <w:rsid w:val="00611A07"/>
    <w:rsid w:val="00614BD8"/>
    <w:rsid w:val="0062592A"/>
    <w:rsid w:val="006506D0"/>
    <w:rsid w:val="00651E48"/>
    <w:rsid w:val="00661CEA"/>
    <w:rsid w:val="00666D56"/>
    <w:rsid w:val="006709BC"/>
    <w:rsid w:val="006C396B"/>
    <w:rsid w:val="006F3E46"/>
    <w:rsid w:val="006F567F"/>
    <w:rsid w:val="00710C82"/>
    <w:rsid w:val="00713D13"/>
    <w:rsid w:val="00725091"/>
    <w:rsid w:val="00780880"/>
    <w:rsid w:val="00790C0D"/>
    <w:rsid w:val="007A37C3"/>
    <w:rsid w:val="007B0E1F"/>
    <w:rsid w:val="007B6F6F"/>
    <w:rsid w:val="007F732E"/>
    <w:rsid w:val="00807241"/>
    <w:rsid w:val="00820C9F"/>
    <w:rsid w:val="0082707E"/>
    <w:rsid w:val="008315B0"/>
    <w:rsid w:val="00881B29"/>
    <w:rsid w:val="008B255E"/>
    <w:rsid w:val="008B2D58"/>
    <w:rsid w:val="008B3AE5"/>
    <w:rsid w:val="008C388B"/>
    <w:rsid w:val="00910929"/>
    <w:rsid w:val="00966EEE"/>
    <w:rsid w:val="00977C54"/>
    <w:rsid w:val="00A10520"/>
    <w:rsid w:val="00A16099"/>
    <w:rsid w:val="00A200CC"/>
    <w:rsid w:val="00A239A6"/>
    <w:rsid w:val="00A40EEA"/>
    <w:rsid w:val="00A640BD"/>
    <w:rsid w:val="00A641A7"/>
    <w:rsid w:val="00A72F42"/>
    <w:rsid w:val="00A958B4"/>
    <w:rsid w:val="00AC6073"/>
    <w:rsid w:val="00AD2B71"/>
    <w:rsid w:val="00AD7919"/>
    <w:rsid w:val="00AE6C37"/>
    <w:rsid w:val="00AF2E6B"/>
    <w:rsid w:val="00B33BFE"/>
    <w:rsid w:val="00B62EEF"/>
    <w:rsid w:val="00B64CA2"/>
    <w:rsid w:val="00B97B51"/>
    <w:rsid w:val="00BA0007"/>
    <w:rsid w:val="00BB1D79"/>
    <w:rsid w:val="00BC1D0C"/>
    <w:rsid w:val="00BC60E3"/>
    <w:rsid w:val="00BC61BD"/>
    <w:rsid w:val="00BD1586"/>
    <w:rsid w:val="00C078CB"/>
    <w:rsid w:val="00C22DBE"/>
    <w:rsid w:val="00C5078F"/>
    <w:rsid w:val="00C57598"/>
    <w:rsid w:val="00C66D08"/>
    <w:rsid w:val="00C70181"/>
    <w:rsid w:val="00C7470C"/>
    <w:rsid w:val="00CA0E82"/>
    <w:rsid w:val="00CA164C"/>
    <w:rsid w:val="00CA4661"/>
    <w:rsid w:val="00CC16D6"/>
    <w:rsid w:val="00CE67A3"/>
    <w:rsid w:val="00D1201E"/>
    <w:rsid w:val="00D24FA7"/>
    <w:rsid w:val="00D45A3E"/>
    <w:rsid w:val="00D64696"/>
    <w:rsid w:val="00D7710E"/>
    <w:rsid w:val="00D90D49"/>
    <w:rsid w:val="00D9600B"/>
    <w:rsid w:val="00DA604E"/>
    <w:rsid w:val="00DB44A7"/>
    <w:rsid w:val="00DC5D96"/>
    <w:rsid w:val="00DD4F3E"/>
    <w:rsid w:val="00DF2E70"/>
    <w:rsid w:val="00E106D4"/>
    <w:rsid w:val="00E13E55"/>
    <w:rsid w:val="00E82502"/>
    <w:rsid w:val="00EA5A34"/>
    <w:rsid w:val="00EA6B34"/>
    <w:rsid w:val="00EA7406"/>
    <w:rsid w:val="00EE1E7B"/>
    <w:rsid w:val="00F225BF"/>
    <w:rsid w:val="00F53753"/>
    <w:rsid w:val="00F64B3E"/>
    <w:rsid w:val="00F7167E"/>
    <w:rsid w:val="00F7443C"/>
    <w:rsid w:val="00F74790"/>
    <w:rsid w:val="00F84D68"/>
    <w:rsid w:val="00F86047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634E2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Emelyn Cristina Lopez Castro</cp:lastModifiedBy>
  <cp:revision>10</cp:revision>
  <cp:lastPrinted>2011-03-04T18:48:00Z</cp:lastPrinted>
  <dcterms:created xsi:type="dcterms:W3CDTF">2026-02-10T20:01:00Z</dcterms:created>
  <dcterms:modified xsi:type="dcterms:W3CDTF">2026-08-25T13:08:00Z</dcterms:modified>
</cp:coreProperties>
</file>