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213D3" w14:textId="36B71923" w:rsidR="00535962" w:rsidRPr="00F7167E" w:rsidRDefault="00854CEE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BDB7AB" wp14:editId="34658BF6">
                <wp:simplePos x="0" y="0"/>
                <wp:positionH relativeFrom="column">
                  <wp:posOffset>2915920</wp:posOffset>
                </wp:positionH>
                <wp:positionV relativeFrom="paragraph">
                  <wp:posOffset>278765</wp:posOffset>
                </wp:positionV>
                <wp:extent cx="3181985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2AB56" w14:textId="424496C9" w:rsidR="002E1412" w:rsidRPr="002E1412" w:rsidRDefault="00E8116F">
                            <w:pPr>
                              <w:rPr>
                                <w:lang w:val="es-ES_tradnl"/>
                              </w:rPr>
                            </w:pPr>
                            <w:bookmarkStart w:id="0" w:name="_Hlk173498953"/>
                            <w:bookmarkStart w:id="1" w:name="_Hlk173498954"/>
                            <w:bookmarkStart w:id="2" w:name="_Hlk173498956"/>
                            <w:bookmarkStart w:id="3" w:name="_Hlk173498957"/>
                            <w:r w:rsidRPr="00E8116F">
                              <w:rPr>
                                <w:rStyle w:val="Style6"/>
                              </w:rPr>
                              <w:t>MINISTERIO DE SALUD PÚBLICA Y ASISTENCIA SOCIAL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DB7A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29.6pt;margin-top:21.95pt;width:250.5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" stroked="f">
                <v:textbox>
                  <w:txbxContent>
                    <w:p w14:paraId="4592AB56" w14:textId="424496C9" w:rsidR="002E1412" w:rsidRPr="002E1412" w:rsidRDefault="00E8116F">
                      <w:pPr>
                        <w:rPr>
                          <w:lang w:val="es-ES_tradnl"/>
                        </w:rPr>
                      </w:pPr>
                      <w:bookmarkStart w:id="5" w:name="_Hlk173498953"/>
                      <w:bookmarkStart w:id="6" w:name="_Hlk173498954"/>
                      <w:bookmarkStart w:id="7" w:name="_Hlk173498956"/>
                      <w:bookmarkStart w:id="8" w:name="_Hlk173498957"/>
                      <w:r w:rsidRPr="00E8116F">
                        <w:rPr>
                          <w:rStyle w:val="Style6"/>
                        </w:rPr>
                        <w:t>MINISTERIO DE SALUD PÚBLICA Y ASISTENCIA SOCIAL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7249A27" wp14:editId="723A7F84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3AD161" wp14:editId="37091B5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6073F8C" w14:textId="7D717CCA" w:rsidR="00BC61BD" w:rsidRPr="00BC61BD" w:rsidRDefault="00E8116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116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CD5AE1" wp14:editId="608B35F4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AD161" id="Text Box 2" o:spid="_x0000_s1027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9Zc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mn3jg2wkZWT0Bh&#10;JYFgQEYYfHBopPqB0QBDJMP6+44qhlH7QUAbJEEU2anjLtFsEcJFXUo2lxIqSoDKsMFoOq7MNKl2&#10;veLbBixNjSfkLbROzR2pbY9NXh0aDgaFi+0w1Owkurw7rfPoXf4G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Cwp9Zc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073F8C" w14:textId="7D717CCA" w:rsidR="00BC61BD" w:rsidRPr="00BC61BD" w:rsidRDefault="00E8116F">
                          <w:pPr>
                            <w:rPr>
                              <w:lang w:val="en-US"/>
                            </w:rPr>
                          </w:pPr>
                          <w:r w:rsidRPr="00E8116F">
                            <w:rPr>
                              <w:noProof/>
                            </w:rPr>
                            <w:drawing>
                              <wp:inline distT="0" distB="0" distL="0" distR="0" wp14:anchorId="05CD5AE1" wp14:editId="608B35F4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07F5BC3" wp14:editId="67B6194F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E432C10" w14:textId="03D79009" w:rsidR="006B202F" w:rsidRPr="00535962" w:rsidRDefault="00E8116F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8F348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F5BC3" id="Group 21" o:spid="_x0000_s1028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E432C10" w14:textId="03D79009" w:rsidR="006B202F" w:rsidRPr="00535962" w:rsidRDefault="00E8116F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A8F348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F04CC3" wp14:editId="0FE0942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CD4D0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04CC3" id="Text Box 20" o:spid="_x0000_s1033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gesAIAALA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BMfmge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14:paraId="0C6CD4D0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18F70BB" w14:textId="5DA45265" w:rsidR="00535962" w:rsidRPr="00535962" w:rsidRDefault="00854CEE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3C0B5C" wp14:editId="5116400F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1A837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C0B5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14:paraId="4271A837" w14:textId="77777777" w:rsidR="0026335F" w:rsidRPr="0026335F" w:rsidRDefault="00D039D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E458B3" w14:textId="4D4068DB" w:rsidR="00535962" w:rsidRDefault="00854CE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8CCC86" wp14:editId="6E946054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C084D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CCC86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14:paraId="7FEC084D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8EED26" wp14:editId="126D457E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6321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EED26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14:paraId="4266321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12BAFA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3FEA34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ACC016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F5E1E3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8B8EE8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336BEC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9A2A74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FF71AA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15C6D27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785BA0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03DCC33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DCF8277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CCCE31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B30338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D88A3C1" w14:textId="77777777" w:rsidTr="00B55C91">
        <w:tc>
          <w:tcPr>
            <w:tcW w:w="1101" w:type="dxa"/>
          </w:tcPr>
          <w:p w14:paraId="3640C8B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E6186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E800A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1125E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8CB8F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578C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DBD98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63368CE" w14:textId="77777777" w:rsidTr="00B55C91">
        <w:tc>
          <w:tcPr>
            <w:tcW w:w="1101" w:type="dxa"/>
          </w:tcPr>
          <w:p w14:paraId="0DFEFE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A774B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D9BFC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2560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8F8A8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6ACF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B7BF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DE25459" w14:textId="77777777" w:rsidTr="00B55C91">
        <w:tc>
          <w:tcPr>
            <w:tcW w:w="1101" w:type="dxa"/>
          </w:tcPr>
          <w:p w14:paraId="5D4893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4547D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6AF4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A212A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5FCF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7A3205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81D7A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1AB9FB" w14:textId="77777777" w:rsidTr="00B55C91">
        <w:tc>
          <w:tcPr>
            <w:tcW w:w="1101" w:type="dxa"/>
          </w:tcPr>
          <w:p w14:paraId="0ECA9B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DBFF8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89CD3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3625D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FBB29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A37586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8482E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A68E73" w14:textId="77777777" w:rsidTr="00B55C91">
        <w:tc>
          <w:tcPr>
            <w:tcW w:w="1101" w:type="dxa"/>
          </w:tcPr>
          <w:p w14:paraId="605D9A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1F112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86499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65B7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3C06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4DCE32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9020C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976E055" w14:textId="77777777" w:rsidTr="00B55C91">
        <w:trPr>
          <w:trHeight w:val="415"/>
        </w:trPr>
        <w:tc>
          <w:tcPr>
            <w:tcW w:w="1101" w:type="dxa"/>
          </w:tcPr>
          <w:p w14:paraId="66B3A698" w14:textId="77777777" w:rsidR="006E45AC" w:rsidRPr="006E45AC" w:rsidRDefault="006E45AC" w:rsidP="003805A6"/>
        </w:tc>
        <w:tc>
          <w:tcPr>
            <w:tcW w:w="1132" w:type="dxa"/>
          </w:tcPr>
          <w:p w14:paraId="150B06BD" w14:textId="77777777" w:rsidR="006E45AC" w:rsidRPr="006E45AC" w:rsidRDefault="006E45AC" w:rsidP="003805A6"/>
        </w:tc>
        <w:tc>
          <w:tcPr>
            <w:tcW w:w="3971" w:type="dxa"/>
          </w:tcPr>
          <w:p w14:paraId="630E3B41" w14:textId="77777777" w:rsidR="006E45AC" w:rsidRPr="006E45AC" w:rsidRDefault="006E45AC" w:rsidP="003805A6"/>
        </w:tc>
        <w:tc>
          <w:tcPr>
            <w:tcW w:w="1417" w:type="dxa"/>
          </w:tcPr>
          <w:p w14:paraId="3404081A" w14:textId="77777777" w:rsidR="006E45AC" w:rsidRPr="006E45AC" w:rsidRDefault="006E45AC" w:rsidP="003805A6"/>
        </w:tc>
        <w:tc>
          <w:tcPr>
            <w:tcW w:w="1418" w:type="dxa"/>
          </w:tcPr>
          <w:p w14:paraId="19B79EF8" w14:textId="77777777" w:rsidR="006E45AC" w:rsidRPr="006E45AC" w:rsidRDefault="006E45AC" w:rsidP="003805A6"/>
        </w:tc>
        <w:tc>
          <w:tcPr>
            <w:tcW w:w="4961" w:type="dxa"/>
          </w:tcPr>
          <w:p w14:paraId="345A5B8C" w14:textId="77777777" w:rsidR="006E45AC" w:rsidRPr="006E45AC" w:rsidRDefault="006E45AC" w:rsidP="003805A6"/>
        </w:tc>
      </w:tr>
      <w:tr w:rsidR="006E45AC" w:rsidRPr="006E45AC" w14:paraId="23B3B28D" w14:textId="77777777" w:rsidTr="00B55C91">
        <w:trPr>
          <w:trHeight w:val="373"/>
        </w:trPr>
        <w:tc>
          <w:tcPr>
            <w:tcW w:w="1101" w:type="dxa"/>
          </w:tcPr>
          <w:p w14:paraId="3088C185" w14:textId="77777777" w:rsidR="006E45AC" w:rsidRPr="006E45AC" w:rsidRDefault="006E45AC" w:rsidP="003805A6"/>
        </w:tc>
        <w:tc>
          <w:tcPr>
            <w:tcW w:w="1132" w:type="dxa"/>
          </w:tcPr>
          <w:p w14:paraId="0974DE57" w14:textId="77777777" w:rsidR="006E45AC" w:rsidRPr="006E45AC" w:rsidRDefault="006E45AC" w:rsidP="003805A6"/>
        </w:tc>
        <w:tc>
          <w:tcPr>
            <w:tcW w:w="3971" w:type="dxa"/>
          </w:tcPr>
          <w:p w14:paraId="63826CF8" w14:textId="77777777" w:rsidR="006E45AC" w:rsidRPr="006E45AC" w:rsidRDefault="006E45AC" w:rsidP="003805A6"/>
        </w:tc>
        <w:tc>
          <w:tcPr>
            <w:tcW w:w="1417" w:type="dxa"/>
          </w:tcPr>
          <w:p w14:paraId="1D9B5D3B" w14:textId="77777777" w:rsidR="006E45AC" w:rsidRPr="006E45AC" w:rsidRDefault="006E45AC" w:rsidP="003805A6"/>
        </w:tc>
        <w:tc>
          <w:tcPr>
            <w:tcW w:w="1418" w:type="dxa"/>
          </w:tcPr>
          <w:p w14:paraId="6C5472ED" w14:textId="77777777" w:rsidR="006E45AC" w:rsidRPr="006E45AC" w:rsidRDefault="006E45AC" w:rsidP="003805A6"/>
        </w:tc>
        <w:tc>
          <w:tcPr>
            <w:tcW w:w="4961" w:type="dxa"/>
          </w:tcPr>
          <w:p w14:paraId="7EC9EDC6" w14:textId="77777777" w:rsidR="006E45AC" w:rsidRPr="006E45AC" w:rsidRDefault="006E45AC" w:rsidP="003805A6"/>
        </w:tc>
      </w:tr>
    </w:tbl>
    <w:p w14:paraId="3FD59B2C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0AEB98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A115CDE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9923B" w14:textId="77777777" w:rsidR="002E0BFE" w:rsidRDefault="002E0BFE" w:rsidP="001007E7">
      <w:pPr>
        <w:spacing w:after="0" w:line="240" w:lineRule="auto"/>
      </w:pPr>
      <w:r>
        <w:separator/>
      </w:r>
    </w:p>
  </w:endnote>
  <w:endnote w:type="continuationSeparator" w:id="0">
    <w:p w14:paraId="5726B005" w14:textId="77777777" w:rsidR="002E0BFE" w:rsidRDefault="002E0BF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5554" w14:textId="03081DC8" w:rsidR="001007E7" w:rsidRDefault="00854CE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333AC0" wp14:editId="213ED899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D33813" w14:textId="103FE4DC" w:rsidR="00807015" w:rsidRPr="00E8116F" w:rsidRDefault="00807015" w:rsidP="00E8116F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33AC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14:paraId="1CD33813" w14:textId="103FE4DC" w:rsidR="00807015" w:rsidRPr="00E8116F" w:rsidRDefault="00807015" w:rsidP="00E8116F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1A56FDB" w14:textId="6B60C6CF" w:rsidR="001007E7" w:rsidRDefault="00854CE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61D21C" wp14:editId="33EECDFA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983951" w14:textId="6885A37F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61D21C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FPX+A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14:paraId="1A983951" w14:textId="6885A37F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2C0CD3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98EB59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D840A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D365E9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6AA79" w14:textId="77777777" w:rsidR="002E0BFE" w:rsidRDefault="002E0BFE" w:rsidP="001007E7">
      <w:pPr>
        <w:spacing w:after="0" w:line="240" w:lineRule="auto"/>
      </w:pPr>
      <w:r>
        <w:separator/>
      </w:r>
    </w:p>
  </w:footnote>
  <w:footnote w:type="continuationSeparator" w:id="0">
    <w:p w14:paraId="02F62189" w14:textId="77777777" w:rsidR="002E0BFE" w:rsidRDefault="002E0BFE" w:rsidP="001007E7">
      <w:pPr>
        <w:spacing w:after="0" w:line="240" w:lineRule="auto"/>
      </w:pPr>
      <w:r>
        <w:continuationSeparator/>
      </w:r>
    </w:p>
  </w:footnote>
  <w:footnote w:id="1">
    <w:p w14:paraId="0AA8A3A1" w14:textId="4FBE5266" w:rsidR="006E45AC" w:rsidRPr="00B55C91" w:rsidRDefault="006E45AC">
      <w:pPr>
        <w:pStyle w:val="Textonotapie"/>
        <w:rPr>
          <w:sz w:val="18"/>
          <w:lang w:val="es-DO"/>
        </w:rPr>
      </w:pPr>
    </w:p>
  </w:footnote>
  <w:footnote w:id="2">
    <w:p w14:paraId="029A09FF" w14:textId="229E903F" w:rsidR="006E45AC" w:rsidRPr="006E45AC" w:rsidRDefault="006E45AC">
      <w:pPr>
        <w:pStyle w:val="Textonotapie"/>
        <w:rPr>
          <w:lang w:val="es-DO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3D79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0BFE"/>
    <w:rsid w:val="002E1412"/>
    <w:rsid w:val="002E6B9A"/>
    <w:rsid w:val="003023D7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C044C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54CEE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39D7"/>
    <w:rsid w:val="00D0542A"/>
    <w:rsid w:val="00D24FA7"/>
    <w:rsid w:val="00D64696"/>
    <w:rsid w:val="00D90D49"/>
    <w:rsid w:val="00DC5D96"/>
    <w:rsid w:val="00DD4F3E"/>
    <w:rsid w:val="00DE64E7"/>
    <w:rsid w:val="00E124CB"/>
    <w:rsid w:val="00E13E55"/>
    <w:rsid w:val="00E8116F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E8947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EA9BA-48E0-4988-B57A-E4BB3F12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Arisleyda Ortiz Zorrilla</cp:lastModifiedBy>
  <cp:revision>2</cp:revision>
  <cp:lastPrinted>2011-03-04T18:41:00Z</cp:lastPrinted>
  <dcterms:created xsi:type="dcterms:W3CDTF">2025-03-11T16:11:00Z</dcterms:created>
  <dcterms:modified xsi:type="dcterms:W3CDTF">2025-03-11T16:11:00Z</dcterms:modified>
</cp:coreProperties>
</file>