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ADBBE" w14:textId="267D53F3" w:rsidR="00535962" w:rsidRPr="00F7167E" w:rsidRDefault="00255EE4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56495" wp14:editId="7138AE22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3FDC178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6D3337" wp14:editId="215291E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564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3FDC178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6D3337" wp14:editId="215291E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50778F" wp14:editId="48DBF460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05E172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0778F" id="Text Box 25" o:spid="_x0000_s1027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" filled="f" stroked="f">
                <v:textbox inset="0,0,0,0">
                  <w:txbxContent>
                    <w:p w14:paraId="7905E172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4074ABD" wp14:editId="06CB31CC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421043" wp14:editId="15F53E59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97C3D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70A2B">
                              <w:fldChar w:fldCharType="begin"/>
                            </w:r>
                            <w:r w:rsidR="00F70A2B">
                              <w:instrText xml:space="preserve"> NUMPAGES   \* MERGEFORMAT </w:instrText>
                            </w:r>
                            <w:r w:rsidR="00F70A2B">
                              <w:fldChar w:fldCharType="separate"/>
                            </w:r>
                            <w:r w:rsidR="004E7C9C" w:rsidRP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70A2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21043" id="Text Box 13" o:spid="_x0000_s1028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" filled="f" stroked="f">
                <v:textbox>
                  <w:txbxContent>
                    <w:p w14:paraId="2597C3D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70A2B">
                        <w:fldChar w:fldCharType="begin"/>
                      </w:r>
                      <w:r w:rsidR="00F70A2B">
                        <w:instrText xml:space="preserve"> NUMPAGES   \* MERGEFORMAT </w:instrText>
                      </w:r>
                      <w:r w:rsidR="00F70A2B">
                        <w:fldChar w:fldCharType="separate"/>
                      </w:r>
                      <w:r w:rsidR="004E7C9C" w:rsidRPr="004E7C9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70A2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76BA2C" wp14:editId="41B46F55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2CE96" w14:textId="77777777" w:rsidR="0026335F" w:rsidRPr="0026335F" w:rsidRDefault="00F70A2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BA2C" id="Text Box 12" o:spid="_x0000_s1029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H5p9g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" filled="f" stroked="f">
                <v:textbox>
                  <w:txbxContent>
                    <w:p w14:paraId="3882CE96" w14:textId="77777777" w:rsidR="0026335F" w:rsidRPr="0026335F" w:rsidRDefault="00F70A2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ED11009" wp14:editId="01484456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792FD9" w14:textId="77777777" w:rsidR="00051C0A" w:rsidRPr="00051C0A" w:rsidRDefault="00051C0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051C0A">
                                  <w:rPr>
                                    <w:rStyle w:val="Textodelmarcadordeposicin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57A631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11009" id="Group 20" o:spid="_x0000_s1030" style="position:absolute;margin-left:365.85pt;margin-top:-52.9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">
                <v:rect id="Rectangle 21" o:spid="_x0000_s1031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v:group id="Group 22" o:spid="_x0000_s1032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Text Box 23" o:spid="_x0000_s1033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5792FD9" w14:textId="77777777" w:rsidR="00051C0A" w:rsidRPr="00051C0A" w:rsidRDefault="00051C0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051C0A">
                            <w:rPr>
                              <w:rStyle w:val="Textodelmarcadordeposicin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4" o:spid="_x0000_s1034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B57A631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52CC9E3" w14:textId="2620CDB9" w:rsidR="00535962" w:rsidRPr="00535962" w:rsidRDefault="00255EE4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61123F" wp14:editId="088309EF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05257" w14:textId="77777777" w:rsidR="002E1412" w:rsidRPr="002E1412" w:rsidRDefault="00F70A2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1123F"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" stroked="f">
                <v:textbox>
                  <w:txbxContent>
                    <w:p w14:paraId="37405257" w14:textId="77777777" w:rsidR="002E1412" w:rsidRPr="002E1412" w:rsidRDefault="00F70A2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249D658" w14:textId="77777777" w:rsidR="00535962" w:rsidRDefault="00535962" w:rsidP="00535962"/>
    <w:p w14:paraId="35B0AF62" w14:textId="239D19D9" w:rsidR="006506D0" w:rsidRDefault="00255EE4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05C0B8" wp14:editId="7B19B0B5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E69FD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5C0B8"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" stroked="f">
                <v:textbox>
                  <w:txbxContent>
                    <w:p w14:paraId="539E69FD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56450C08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31EB690C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2F29B88B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6E997566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1039C02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28D091C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47A33D7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C79738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A5169C4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605363BC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2613D6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21D3F23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5AFF794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5DD5298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66B65FF7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7D8C834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129476D6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49FACF5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CBB1C34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1135D1A2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58B7E60D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2201756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D0129B0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20A90CCC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105CA90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DCC5C5C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34001CD3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35E979C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5EEADDB0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7347949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C1CFF3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F76981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23B5D1B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13C5DFD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53EE5EF8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7ABE2270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6B3C146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7AE88F9B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46DA30CF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3B8F46A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615AEED0" w14:textId="77777777" w:rsidTr="00044FA8">
        <w:trPr>
          <w:trHeight w:val="4637"/>
        </w:trPr>
        <w:tc>
          <w:tcPr>
            <w:tcW w:w="3269" w:type="dxa"/>
          </w:tcPr>
          <w:p w14:paraId="029612C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525BA9F8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21948017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5902B989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5894AC09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5A98CB5B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32BE4617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4893A6A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636CA397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59CCB2A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1CEF29A8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E1DDC36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7A95D6B6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7888949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AB8C4A3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0D5C7729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F54207C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496EFE8D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4228485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1E6BA7F1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231691D5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2BCA5" w14:textId="77777777" w:rsidR="00F70A2B" w:rsidRDefault="00F70A2B" w:rsidP="001007E7">
      <w:pPr>
        <w:spacing w:after="0" w:line="240" w:lineRule="auto"/>
      </w:pPr>
      <w:r>
        <w:separator/>
      </w:r>
    </w:p>
  </w:endnote>
  <w:endnote w:type="continuationSeparator" w:id="0">
    <w:p w14:paraId="270F68DC" w14:textId="77777777" w:rsidR="00F70A2B" w:rsidRDefault="00F70A2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E3087" w14:textId="6B9BA763" w:rsidR="001007E7" w:rsidRDefault="00255EE4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E68419" wp14:editId="07B9526C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E82E7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E684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L0T6AEAALwDAAAOAAAAZHJzL2Uyb0RvYy54bWysU9tu2zAMfR+wfxD0vtgpli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" filled="f" stroked="f">
              <v:textbox inset="0,0,0,0">
                <w:txbxContent>
                  <w:p w14:paraId="10AE82E7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E6688F3" wp14:editId="4EA0B243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E381F8" wp14:editId="7428A95F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8B9C4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C8B8F98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E381F8"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" filled="f" stroked="f">
              <v:textbox inset="0,0,0,0">
                <w:txbxContent>
                  <w:p w14:paraId="71C8B9C4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C8B8F98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4F686F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48E488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80436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0A56A8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4F3AC4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23E0" w14:textId="77777777" w:rsidR="00F70A2B" w:rsidRDefault="00F70A2B" w:rsidP="001007E7">
      <w:pPr>
        <w:spacing w:after="0" w:line="240" w:lineRule="auto"/>
      </w:pPr>
      <w:r>
        <w:separator/>
      </w:r>
    </w:p>
  </w:footnote>
  <w:footnote w:type="continuationSeparator" w:id="0">
    <w:p w14:paraId="3F20AAF2" w14:textId="77777777" w:rsidR="00F70A2B" w:rsidRDefault="00F70A2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6091" w14:textId="57F44357" w:rsidR="00051C0A" w:rsidRDefault="00255EE4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799F72" wp14:editId="365437FA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B54634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5391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70A2B">
                            <w:fldChar w:fldCharType="begin"/>
                          </w:r>
                          <w:r w:rsidR="00F70A2B">
                            <w:instrText xml:space="preserve"> NUMPAGES   \* MERGEFORMAT </w:instrText>
                          </w:r>
                          <w:r w:rsidR="00F70A2B">
                            <w:fldChar w:fldCharType="separate"/>
                          </w:r>
                          <w:r w:rsidR="0065391E" w:rsidRPr="0065391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70A2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799F7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" filled="f" stroked="f">
              <v:textbox>
                <w:txbxContent>
                  <w:p w14:paraId="77B54634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5391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70A2B">
                      <w:fldChar w:fldCharType="begin"/>
                    </w:r>
                    <w:r w:rsidR="00F70A2B">
                      <w:instrText xml:space="preserve"> NUMPAGES   \* MERGEFORMAT </w:instrText>
                    </w:r>
                    <w:r w:rsidR="00F70A2B">
                      <w:fldChar w:fldCharType="separate"/>
                    </w:r>
                    <w:r w:rsidR="0065391E" w:rsidRPr="0065391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70A2B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55EE4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0A2B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F35632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Greisy Jaidy</cp:lastModifiedBy>
  <cp:revision>2</cp:revision>
  <cp:lastPrinted>2011-03-04T18:55:00Z</cp:lastPrinted>
  <dcterms:created xsi:type="dcterms:W3CDTF">2026-07-06T14:41:00Z</dcterms:created>
  <dcterms:modified xsi:type="dcterms:W3CDTF">2026-07-06T14:41:00Z</dcterms:modified>
</cp:coreProperties>
</file>