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body>
    <w:p xmlns:wp14="http://schemas.microsoft.com/office/word/2010/wordml" w:rsidRPr="00F7167E" w:rsidR="00535962" w:rsidRDefault="00FA2AFA" w14:paraId="7FB3DA29" wp14:textId="77777777">
      <w:bookmarkStart w:name="_GoBack" w:id="0"/>
      <w:bookmarkEnd w:id="0"/>
      <w:r>
        <w:rPr>
          <w:noProof/>
          <w:lang w:val="es-DO" w:eastAsia="es-DO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7728" behindDoc="0" locked="0" layoutInCell="1" allowOverlap="1" wp14:anchorId="16F6AB8E" wp14:editId="777777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Pr="00D7710E" w:rsidR="001466B0" w:rsidP="001466B0" w:rsidRDefault="001466B0" w14:paraId="71E983EB" wp14:textId="77777777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CE2BE44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>
                <v:textbox inset="0,0,0,0">
                  <w:txbxContent>
                    <w:p w:rsidRPr="00D7710E" w:rsidR="001466B0" w:rsidP="001466B0" w:rsidRDefault="001466B0" w14:paraId="4BFD3E57" wp14:textId="77777777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xmlns:wp14="http://schemas.microsoft.com/office/word/2010/wordprocessingDrawing" distT="0" distB="0" distL="114300" distR="114300" simplePos="0" relativeHeight="251661824" behindDoc="0" locked="0" layoutInCell="1" allowOverlap="1" wp14:anchorId="6473F74D" wp14:editId="7777777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6704" behindDoc="0" locked="0" layoutInCell="1" allowOverlap="1" wp14:anchorId="37514F3F" wp14:editId="777777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Pr="0026335F" w:rsidR="0026335F" w:rsidRDefault="00FA2AFA" w14:paraId="1BA9B962" wp14:textId="7777777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Pr="0026335F" w:rsid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2AB22F4">
              <v:shape id="Text Box 1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>
                <v:textbox>
                  <w:txbxContent>
                    <w:p w:rsidRPr="0026335F" w:rsidR="0026335F" w:rsidRDefault="00FA2AFA" w14:paraId="6A9320F7" wp14:textId="77777777">
                      <w:sdt>
                        <w:sdtPr>
                          <w:id w:val="1767253958"/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Pr="0026335F" w:rsid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59776" behindDoc="0" locked="0" layoutInCell="1" allowOverlap="1" wp14:anchorId="6D1A473C" wp14:editId="7777777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xmlns:wp14="http://schemas.microsoft.com/office/word/2010/wordml" w:rsidRPr="00535962" w:rsidR="001466B0" w:rsidP="001466B0" w:rsidRDefault="001466B0" w14:paraId="720703D0" wp14:textId="77777777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xmlns:wp14="http://schemas.microsoft.com/office/word/2010/wordml" w:rsidRPr="00535962" w:rsidR="001466B0" w:rsidP="001466B0" w:rsidRDefault="001466B0" w14:paraId="376DD10C" wp14:textId="77777777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9A2FD74">
              <v:group id="Group 21" style="position:absolute;margin-left:371.05pt;margin-top:-47.05pt;width:127.2pt;height:55.2pt;z-index:251659776" coordsize="2544,1104" coordorigin="12866,523" o:spid="_x0000_s1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    <v:rect id="Rectangle 22" style="position:absolute;left:12866;top:523;width:2544;height:1104;visibility:visible;mso-wrap-style:square;v-text-anchor:top" o:spid="_x0000_s1029" fill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/>
                <v:group id="Group 23" style="position:absolute;left:12940;top:561;width:2413;height:968" coordsize="2009,900" coordorigin="9151,720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style="position:absolute;left:9151;top:1077;width:2009;height:543;visibility:visible;mso-wrap-style:square;v-text-anchor:top" o:spid="_x0000_s1031" fillcolor="white [3212]" strokecolor="white [3212]" strokeweight="2.25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>
                    <v:textbox inset=",0">
                      <w:txbxContent>
                        <w:sdt>
                          <w:sdtPr>
                            <w:id w:val="1248139169"/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Pr="00535962" w:rsidR="001466B0" w:rsidP="001466B0" w:rsidRDefault="001466B0" w14:paraId="46586F3A" wp14:textId="77777777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style="position:absolute;left:9151;top:720;width:2009;height:360;visibility:visible;mso-wrap-style:square;v-text-anchor:top" o:spid="_x0000_s1032" fillcolor="black [3213]" strokecolor="white [3212]" strokeweight="3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>
                    <v:textbox>
                      <w:txbxContent>
                        <w:p w:rsidRPr="00535962" w:rsidR="001466B0" w:rsidP="001466B0" w:rsidRDefault="001466B0" w14:paraId="7E91429C" wp14:textId="77777777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4656" behindDoc="0" locked="0" layoutInCell="1" allowOverlap="1" wp14:anchorId="7618B2B5" wp14:editId="7777777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xmlns:wp14="http://schemas.microsoft.com/office/word/2010/wordml" w:rsidRPr="00BC61BD" w:rsidR="00BC61BD" w:rsidRDefault="00BC61BD" w14:paraId="672A6659" wp14:textId="77777777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xmlns:wp14="http://schemas.microsoft.com/office/word/2010/wordprocessingDrawing" distT="0" distB="0" distL="0" distR="0" wp14:anchorId="242E85DD" wp14:editId="777777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360B54E">
              <v:shape id="Text Box 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3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BlOXlm&#10;ugIAAMIFAAAOAAAAAAAAAAAAAAAAAC4CAABkcnMvZTJvRG9jLnhtbFBLAQItABQABgAIAAAAIQCh&#10;hj7q3wAAAAoBAAAPAAAAAAAAAAAAAAAAABQFAABkcnMvZG93bnJldi54bWxQSwUGAAAAAAQABADz&#10;AAAAIAYAAAAA&#10;">
                <v:textbox>
                  <w:txbxContent>
                    <w:sdt>
                      <w:sdtPr>
                        <w:id w:val="718171088"/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Pr="00BC61BD" w:rsidR="00BC61BD" w:rsidRDefault="00BC61BD" w14:paraId="0A37501D" wp14:textId="7777777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xmlns:wp14="http://schemas.microsoft.com/office/word/2010/wordprocessingDrawing" distT="0" distB="0" distL="0" distR="0" wp14:anchorId="02C8E6AE" wp14:editId="7777777">
                                <wp:extent cx="800100" cy="800100"/>
                                <wp:effectExtent l="19050" t="0" r="0" b="0"/>
                                <wp:docPr id="2104950998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xmlns:wp14="http://schemas.microsoft.com/office/word/2010/wordml" w:rsidRPr="00535962" w:rsidR="00535962" w:rsidP="00535962" w:rsidRDefault="000030D2" w14:paraId="4F9559E9" wp14:textId="77777777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6192" behindDoc="0" locked="0" layoutInCell="1" allowOverlap="1" wp14:anchorId="6D051F6F" wp14:editId="7777777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Pr="0026335F" w:rsidR="0026335F" w:rsidP="0026335F" w:rsidRDefault="0026335F" w14:paraId="486D014E" wp14:textId="7777777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 w:rsidR="0005792C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 w:rsidR="0005792C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 w:rsidR="0005792C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A2AFA">
                              <w:fldChar w:fldCharType="begin"/>
                            </w:r>
                            <w:r w:rsidR="00FA2AFA">
                              <w:instrText xml:space="preserve"> NUMPAGES   \* MERGEFORMAT </w:instrText>
                            </w:r>
                            <w:r w:rsidR="00FA2AFA">
                              <w:fldChar w:fldCharType="separate"/>
                            </w:r>
                            <w:r w:rsidRPr="00D7710E"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FA2AF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65BB280">
              <v:shape id="Text Box 13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>
                <v:textbox>
                  <w:txbxContent>
                    <w:p w:rsidRPr="0026335F" w:rsidR="0026335F" w:rsidP="0026335F" w:rsidRDefault="0026335F" w14:paraId="682FF221" wp14:textId="77777777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A2AFA">
                        <w:fldChar w:fldCharType="begin"/>
                      </w:r>
                      <w:r w:rsidR="00FA2AFA">
                        <w:instrText xml:space="preserve"> NUMPAGES   \* MERGEFORMAT </w:instrText>
                      </w:r>
                      <w:r w:rsidR="00FA2AFA">
                        <w:fldChar w:fldCharType="separate"/>
                      </w:r>
                      <w:r w:rsidRPr="00D7710E"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FA2AF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xmlns:wp14="http://schemas.microsoft.com/office/word/2010/wordml" w:rsidR="00535962" w:rsidP="00535962" w:rsidRDefault="00FA01DC" w14:paraId="1BBC52D3" wp14:textId="77777777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91008" behindDoc="0" locked="0" layoutInCell="1" allowOverlap="1" wp14:anchorId="14F48A1B" wp14:editId="777777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Pr="002E1412" w:rsidR="002E1412" w:rsidP="00A72F42" w:rsidRDefault="00FA2AFA" w14:paraId="5BE1E0A3" wp14:textId="7777777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Pr="00C66D08"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Pr="00C66D08"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6E1D47A">
              <v:shape id="Text Box 16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>
                <v:textbox>
                  <w:txbxContent>
                    <w:p w:rsidRPr="002E1412" w:rsidR="002E1412" w:rsidP="00A72F42" w:rsidRDefault="00FA2AFA" w14:paraId="1521E83D" wp14:textId="7777777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id w:val="1649559714"/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Pr="00C66D08"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xmlns:wp14="http://schemas.microsoft.com/office/word/2010/wordml" w:rsidR="006506D0" w:rsidP="00B62EEF" w:rsidRDefault="006506D0" w14:paraId="5DAB6C7B" wp14:textId="77777777">
      <w:pPr>
        <w:tabs>
          <w:tab w:val="left" w:pos="6267"/>
        </w:tabs>
        <w:spacing w:after="0" w:line="240" w:lineRule="auto"/>
        <w:jc w:val="center"/>
      </w:pPr>
    </w:p>
    <w:p xmlns:wp14="http://schemas.microsoft.com/office/word/2010/wordml" w:rsidRPr="00C66D08" w:rsidR="00A640BD" w:rsidP="00C66D08" w:rsidRDefault="00FA01DC" w14:paraId="685EC0EB" wp14:textId="77777777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95104" behindDoc="0" locked="0" layoutInCell="1" allowOverlap="1" wp14:anchorId="5083034C" wp14:editId="777777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Pr="00E82502" w:rsidR="00F7443C" w:rsidP="00A72F42" w:rsidRDefault="00E82502" w14:paraId="083934A8" wp14:textId="77777777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2EADE34">
              <v:shape id="Text Box 18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>
                <v:textbox>
                  <w:txbxContent>
                    <w:p w:rsidRPr="00E82502" w:rsidR="00F7443C" w:rsidP="00A72F42" w:rsidRDefault="00E82502" w14:paraId="649F0444" wp14:textId="77777777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xmlns:wp14="http://schemas.microsoft.com/office/word/2010/wordml" w:rsidRPr="00C66D08" w:rsidR="00A640BD" w:rsidP="00C66D08" w:rsidRDefault="00FA01DC" w14:paraId="4F0CBFFB" wp14:textId="77777777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93056" behindDoc="0" locked="0" layoutInCell="1" allowOverlap="1" wp14:anchorId="7B5EEDDB" wp14:editId="7777777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Pr="002E1412" w:rsidR="002E1412" w:rsidP="00A72F42" w:rsidRDefault="00FA2AFA" w14:paraId="62642336" wp14:textId="7777777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Pr="001007E7" w:rsidR="002E1412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Pr="001007E7" w:rsidR="002E1412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Pr="001007E7" w:rsidR="002E1412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9B37437">
              <v:shape id="Text Box 17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>
                <v:textbox>
                  <w:txbxContent>
                    <w:p w:rsidRPr="002E1412" w:rsidR="002E1412" w:rsidP="00A72F42" w:rsidRDefault="00FA2AFA" w14:paraId="0E16F266" wp14:textId="7777777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id w:val="841821301"/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Pr="001007E7" w:rsidR="002E1412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Pr="001007E7" w:rsidR="002E1412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Pr="001007E7" w:rsidR="002E1412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xmlns:wp14="http://schemas.microsoft.com/office/word/2010/wordml" w:rsidRPr="001007E7" w:rsidR="0062592A" w:rsidP="001007E7" w:rsidRDefault="0062592A" w14:paraId="02EB378F" wp14:textId="77777777">
      <w:pPr>
        <w:tabs>
          <w:tab w:val="left" w:pos="6267"/>
        </w:tabs>
        <w:jc w:val="center"/>
        <w:rPr>
          <w:smallCaps/>
        </w:rPr>
      </w:pPr>
    </w:p>
    <w:p xmlns:wp14="http://schemas.microsoft.com/office/word/2010/wordml" w:rsidR="00C22DBE" w:rsidP="00A72F42" w:rsidRDefault="00C22DBE" w14:paraId="6A05A809" wp14:textId="77777777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xmlns:wp14="http://schemas.microsoft.com/office/word/2010/wordml" w:rsidRPr="004F17F3" w:rsidR="00E82502" w:rsidP="00E82502" w:rsidRDefault="00E82502" w14:paraId="24B6D57B" wp14:textId="77777777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xmlns:wp14="http://schemas.microsoft.com/office/word/2010/wordml" w:rsidR="00E82502" w:rsidP="00E82502" w:rsidRDefault="00E82502" w14:paraId="5A39BBE3" wp14:textId="77777777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xmlns:wp14="http://schemas.microsoft.com/office/word/2010/wordml" w:rsidR="00E82502" w:rsidP="00E82502" w:rsidRDefault="00E82502" w14:paraId="1BC26044" wp14:textId="77777777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xmlns:wp14="http://schemas.microsoft.com/office/word/2010/wordml" w:rsidR="007B0E1F" w:rsidP="00E82502" w:rsidRDefault="007B0E1F" w14:paraId="41C8F396" wp14:textId="77777777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xmlns:wp14="http://schemas.microsoft.com/office/word/2010/wordml" w:rsidRPr="00E82502" w:rsidR="00E82502" w:rsidTr="77F37367" w14:paraId="1F9DEFF9" wp14:textId="77777777">
        <w:trPr>
          <w:cantSplit/>
          <w:trHeight w:val="440"/>
        </w:trPr>
        <w:tc>
          <w:tcPr>
            <w:tcW w:w="9252" w:type="dxa"/>
            <w:tcMar/>
          </w:tcPr>
          <w:p w:rsidRPr="00E82502" w:rsidR="00E82502" w:rsidP="77F37367" w:rsidRDefault="00FA01DC" w14:paraId="23BACDF1" wp14:textId="29488083">
            <w:pPr>
              <w:pStyle w:val="Normal"/>
              <w:suppressLineNumbers w:val="0"/>
              <w:bidi w:val="0"/>
              <w:spacing w:before="240" w:beforeAutospacing="off" w:after="200" w:afterAutospacing="off" w:line="240" w:lineRule="auto"/>
              <w:ind w:left="360" w:right="0" w:hanging="360"/>
              <w:jc w:val="left"/>
              <w:rPr>
                <w:i w:val="1"/>
                <w:iCs w:val="1"/>
                <w:color w:val="auto"/>
                <w:sz w:val="22"/>
                <w:szCs w:val="22"/>
                <w:lang w:val="es-DO"/>
              </w:rPr>
            </w:pPr>
            <w:r w:rsidR="5A8A2860"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Pr="00E82502" w:rsidR="14C7849C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Pr="00E82502" w:rsidR="14C7849C">
              <w:rPr>
                <w:sz w:val="22"/>
                <w:szCs w:val="22"/>
                <w:lang w:val="es-DO"/>
              </w:rPr>
              <w:t xml:space="preserve"> </w:t>
            </w:r>
            <w:r w:rsidRPr="77F37367" w:rsidR="14C7849C">
              <w:rPr>
                <w:color w:val="auto"/>
                <w:sz w:val="22"/>
                <w:szCs w:val="22"/>
                <w:lang w:val="es-DO"/>
              </w:rPr>
              <w:t xml:space="preserve"> </w:t>
            </w:r>
          </w:p>
        </w:tc>
      </w:tr>
      <w:tr xmlns:wp14="http://schemas.microsoft.com/office/word/2010/wordml" w:rsidRPr="00E82502" w:rsidR="00E82502" w:rsidTr="77F37367" w14:paraId="10F20409" wp14:textId="77777777">
        <w:trPr>
          <w:cantSplit/>
          <w:trHeight w:val="440"/>
        </w:trPr>
        <w:tc>
          <w:tcPr>
            <w:tcW w:w="9252" w:type="dxa"/>
            <w:tcMar/>
          </w:tcPr>
          <w:p w:rsidRPr="00E82502" w:rsidR="00E82502" w:rsidP="6C441C00" w:rsidRDefault="00E82502" w14:paraId="656A0D77" wp14:textId="29931B17" wp14:noSpellErr="1">
            <w:pPr>
              <w:pStyle w:val="Normal"/>
              <w:suppressLineNumbers w:val="0"/>
              <w:bidi w:val="0"/>
              <w:spacing w:before="240" w:beforeAutospacing="off" w:after="200" w:afterAutospacing="off" w:line="240" w:lineRule="auto"/>
              <w:ind w:left="360" w:right="0" w:hanging="360"/>
              <w:jc w:val="left"/>
            </w:pPr>
            <w:r w:rsidRPr="00E82502" w:rsidR="14C7849C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</w:t>
            </w:r>
            <w:r w:rsidRPr="6C441C00" w:rsidR="4E240509">
              <w:rPr>
                <w:sz w:val="22"/>
                <w:szCs w:val="22"/>
                <w:lang w:val="es-DO"/>
              </w:rPr>
              <w:t xml:space="preserve"> N/A</w:t>
            </w:r>
          </w:p>
        </w:tc>
      </w:tr>
      <w:tr xmlns:wp14="http://schemas.microsoft.com/office/word/2010/wordml" w:rsidRPr="00E82502" w:rsidR="00E82502" w:rsidTr="77F37367" w14:paraId="5EC05BF9" wp14:textId="77777777">
        <w:trPr>
          <w:cantSplit/>
          <w:trHeight w:val="440"/>
        </w:trPr>
        <w:tc>
          <w:tcPr>
            <w:tcW w:w="9252" w:type="dxa"/>
            <w:tcMar/>
          </w:tcPr>
          <w:p w:rsidRPr="00E82502" w:rsidR="00E82502" w:rsidP="004B30DA" w:rsidRDefault="00E82502" w14:paraId="2D761A0A" wp14:textId="4C4477F7">
            <w:pPr>
              <w:suppressAutoHyphens/>
              <w:spacing w:before="240" w:line="240" w:lineRule="auto"/>
              <w:ind w:left="360" w:hanging="360"/>
            </w:pPr>
            <w:r w:rsidRPr="00E82502" w:rsidR="14C7849C">
              <w:rPr>
                <w:spacing w:val="-2"/>
                <w:sz w:val="22"/>
                <w:szCs w:val="22"/>
                <w:lang w:val="es-DO"/>
              </w:rPr>
              <w:t>3.  RNC</w:t>
            </w:r>
            <w:r w:rsidR="5A8A2860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 w:rsidR="14C7849C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  <w:r w:rsidRPr="77F37367" w:rsidR="74419F3C">
              <w:rPr>
                <w:sz w:val="22"/>
                <w:szCs w:val="22"/>
                <w:lang w:val="es-DO"/>
              </w:rPr>
              <w:t xml:space="preserve"> </w:t>
            </w:r>
          </w:p>
        </w:tc>
      </w:tr>
      <w:tr xmlns:wp14="http://schemas.microsoft.com/office/word/2010/wordml" w:rsidRPr="00E82502" w:rsidR="00E82502" w:rsidTr="77F37367" w14:paraId="7B0BA5DE" wp14:textId="77777777">
        <w:trPr>
          <w:cantSplit/>
          <w:trHeight w:val="440"/>
        </w:trPr>
        <w:tc>
          <w:tcPr>
            <w:tcW w:w="9252" w:type="dxa"/>
            <w:tcMar/>
          </w:tcPr>
          <w:p w:rsidRPr="00E82502" w:rsidR="00E82502" w:rsidP="004B30DA" w:rsidRDefault="00E82502" w14:paraId="0165BA3B" wp14:textId="77777777" wp14:noSpellErr="1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 w:rsidR="14C7849C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Pr="77F37367" w:rsidR="7085A531">
              <w:rPr>
                <w:i w:val="1"/>
                <w:iCs w:val="1"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77F37367" w:rsidR="14C7849C">
              <w:rPr>
                <w:i w:val="1"/>
                <w:iCs w:val="1"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xmlns:wp14="http://schemas.microsoft.com/office/word/2010/wordml" w:rsidRPr="00E82502" w:rsidR="00E82502" w:rsidTr="77F37367" w14:paraId="5ED6C362" wp14:textId="77777777">
        <w:trPr>
          <w:cantSplit/>
          <w:trHeight w:val="440"/>
        </w:trPr>
        <w:tc>
          <w:tcPr>
            <w:tcW w:w="9252" w:type="dxa"/>
            <w:tcMar/>
          </w:tcPr>
          <w:p w:rsidRPr="00E82502" w:rsidR="00E82502" w:rsidP="77F37367" w:rsidRDefault="00A641A7" wp14:textId="77777777" w14:paraId="359B1323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="30FE9CDA">
              <w:rPr>
                <w:spacing w:val="-2"/>
                <w:sz w:val="22"/>
                <w:szCs w:val="22"/>
              </w:rPr>
              <w:t>5</w:t>
            </w:r>
            <w:r w:rsidRPr="00E82502" w:rsidR="14C7849C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  <w:p w:rsidRPr="00E82502" w:rsidR="00E82502" w:rsidP="77F37367" w:rsidRDefault="00A641A7" w14:paraId="3025516D" wp14:textId="4281F9F5">
            <w:pPr>
              <w:pStyle w:val="Normal"/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xmlns:wp14="http://schemas.microsoft.com/office/word/2010/wordml" w:rsidRPr="00E82502" w:rsidR="00E82502" w:rsidTr="77F37367" w14:paraId="5ACB81F4" wp14:textId="77777777">
        <w:trPr>
          <w:cantSplit/>
          <w:trHeight w:val="440"/>
        </w:trPr>
        <w:tc>
          <w:tcPr>
            <w:tcW w:w="9252" w:type="dxa"/>
            <w:tcMar/>
          </w:tcPr>
          <w:p w:rsidRPr="00E82502" w:rsidR="00E82502" w:rsidP="004B30DA" w:rsidRDefault="00A641A7" w14:paraId="2C561F4E" wp14:textId="7777777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 w:rsid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 w:rsidR="00E82502">
              <w:rPr>
                <w:spacing w:val="-2"/>
                <w:sz w:val="22"/>
                <w:szCs w:val="22"/>
                <w:lang w:val="es-DO"/>
              </w:rPr>
              <w:tab/>
            </w:r>
            <w:r w:rsidRPr="00E82502" w:rsidR="00E82502">
              <w:rPr>
                <w:spacing w:val="-2"/>
                <w:sz w:val="22"/>
                <w:szCs w:val="22"/>
                <w:lang w:val="es-DO"/>
              </w:rPr>
              <w:t>Información del Representante autorizado del Oferente:</w:t>
            </w:r>
          </w:p>
          <w:p w:rsidRPr="00E82502" w:rsidR="00E82502" w:rsidP="77F37367" w:rsidRDefault="00E82502" w14:paraId="7FF9B9D2" wp14:textId="77777777" wp14:noSpellErr="1">
            <w:pPr>
              <w:suppressAutoHyphens/>
              <w:spacing w:before="240" w:line="240" w:lineRule="auto"/>
              <w:ind w:left="360" w:hanging="360"/>
              <w:rPr>
                <w:i w:val="1"/>
                <w:iCs w:val="1"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</w:r>
            <w:r w:rsidRPr="00E82502" w:rsidR="14C7849C">
              <w:rPr>
                <w:spacing w:val="-2"/>
                <w:sz w:val="22"/>
                <w:szCs w:val="22"/>
                <w:lang w:val="es-DO"/>
              </w:rPr>
              <w:t xml:space="preserve">Nombre: </w:t>
            </w:r>
            <w:r w:rsidRPr="77F37367" w:rsidR="14C7849C">
              <w:rPr>
                <w:i w:val="1"/>
                <w:iCs w:val="1"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Pr="00E82502" w:rsidR="00E82502" w:rsidP="77F37367" w:rsidRDefault="00E82502" w14:paraId="228D2727" wp14:textId="77777777" wp14:noSpellErr="1">
            <w:pPr>
              <w:suppressAutoHyphens/>
              <w:spacing w:before="240" w:line="240" w:lineRule="auto"/>
              <w:ind w:left="360" w:hanging="360"/>
              <w:rPr>
                <w:i w:val="1"/>
                <w:iCs w:val="1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</w:r>
            <w:r w:rsidRPr="00E82502" w:rsidR="14C7849C">
              <w:rPr>
                <w:spacing w:val="-2"/>
                <w:sz w:val="22"/>
                <w:szCs w:val="22"/>
                <w:lang w:val="es-DO"/>
              </w:rPr>
              <w:t>Dirección:</w:t>
            </w:r>
            <w:r w:rsidRPr="77F37367" w:rsidR="14C7849C">
              <w:rPr>
                <w:i w:val="1"/>
                <w:iCs w:val="1"/>
                <w:spacing w:val="-2"/>
                <w:sz w:val="22"/>
                <w:szCs w:val="22"/>
                <w:lang w:val="es-DO"/>
              </w:rPr>
              <w:t xml:space="preserve"> </w:t>
            </w:r>
            <w:r w:rsidRPr="77F37367" w:rsidR="14C7849C">
              <w:rPr>
                <w:i w:val="1"/>
                <w:iCs w:val="1"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Pr="00E82502" w:rsidR="00E82502" w:rsidP="77F37367" w:rsidRDefault="00E82502" w14:paraId="11FC806F" wp14:textId="77777777" wp14:noSpellErr="1">
            <w:pPr>
              <w:suppressAutoHyphens/>
              <w:spacing w:before="240" w:line="240" w:lineRule="auto"/>
              <w:ind w:left="360" w:hanging="18"/>
              <w:rPr>
                <w:i w:val="1"/>
                <w:iCs w:val="1"/>
                <w:spacing w:val="-2"/>
                <w:sz w:val="22"/>
                <w:szCs w:val="22"/>
                <w:lang w:val="es-DO"/>
              </w:rPr>
            </w:pPr>
            <w:r w:rsidRPr="00E82502" w:rsidR="14C7849C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77F37367" w:rsidR="14C7849C">
              <w:rPr>
                <w:i w:val="1"/>
                <w:iCs w:val="1"/>
                <w:spacing w:val="-2"/>
                <w:sz w:val="22"/>
                <w:szCs w:val="22"/>
                <w:lang w:val="es-DO"/>
              </w:rPr>
              <w:t xml:space="preserve">: </w:t>
            </w:r>
            <w:r w:rsidRPr="77F37367" w:rsidR="14C7849C">
              <w:rPr>
                <w:i w:val="1"/>
                <w:iCs w:val="1"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Pr="00E82502" w:rsidR="00E82502" w:rsidP="77F37367" w:rsidRDefault="00E82502" w14:paraId="7B7AA36D" wp14:textId="77777777" wp14:noSpellErr="1">
            <w:pPr>
              <w:suppressAutoHyphens/>
              <w:spacing w:before="240" w:line="240" w:lineRule="auto"/>
              <w:ind w:left="360" w:hanging="18"/>
              <w:rPr>
                <w:i w:val="1"/>
                <w:iCs w:val="1"/>
                <w:spacing w:val="-2"/>
                <w:sz w:val="22"/>
                <w:szCs w:val="22"/>
                <w:lang w:val="es-DO"/>
              </w:rPr>
            </w:pPr>
            <w:r w:rsidRPr="00E82502" w:rsidR="14C7849C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77F37367" w:rsidR="14C7849C">
              <w:rPr>
                <w:i w:val="1"/>
                <w:iCs w:val="1"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xmlns:wp14="http://schemas.microsoft.com/office/word/2010/wordml" w:rsidRPr="00E82502" w:rsidR="00EE1E7B" w:rsidP="004B30DA" w:rsidRDefault="00EE1E7B" w14:paraId="72A3D3EC" wp14:textId="77777777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Pr="00E82502" w:rsidR="00EE1E7B" w:rsidSect="001466B0">
      <w:footerReference w:type="default" r:id="rId9"/>
      <w:pgSz w:w="11907" w:h="16839" w:orient="portrait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D9600B" w:rsidP="001007E7" w:rsidRDefault="00D9600B" w14:paraId="0D0B940D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D9600B" w:rsidP="001007E7" w:rsidRDefault="00D9600B" w14:paraId="0E27B00A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1007E7" w:rsidRDefault="00D7710E" w14:paraId="5C0D2154" wp14:textId="7777777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xmlns:wp14="http://schemas.microsoft.com/office/word/2010/wordprocessingDrawing" distT="0" distB="0" distL="114300" distR="114300" simplePos="0" relativeHeight="251664384" behindDoc="0" locked="0" layoutInCell="1" allowOverlap="1" wp14:anchorId="3A0C54CB" wp14:editId="7777777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63360" behindDoc="0" locked="0" layoutInCell="1" allowOverlap="1" wp14:anchorId="25E08636" wp14:editId="7777777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xmlns:wp14="http://schemas.microsoft.com/office/word/2010/wordml" w:rsidRPr="008C388B" w:rsidR="00B97B51" w:rsidP="00157600" w:rsidRDefault="00B97B51" w14:paraId="2123C064" wp14:textId="77777777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xmlns:wp14="http://schemas.microsoft.com/office/word/2010/wordml" w:rsidRPr="008C388B" w:rsidR="00B97B51" w:rsidP="00157600" w:rsidRDefault="004D45A8" w14:paraId="4E97F329" wp14:textId="77777777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Pr="008C388B" w:rsidR="00B97B51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7C40A504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>
              <v:textbox inset="0,0,0,0">
                <w:txbxContent>
                  <w:p w:rsidRPr="008C388B" w:rsidR="00B97B51" w:rsidP="00157600" w:rsidRDefault="00B97B51" w14:paraId="0877532E" wp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Pr="008C388B" w:rsidR="00B97B51" w:rsidP="00157600" w:rsidRDefault="004D45A8" w14:paraId="4CCE35A7" wp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Pr="008C388B" w:rsidR="00B97B51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60288" behindDoc="0" locked="0" layoutInCell="1" allowOverlap="1" wp14:anchorId="7DB5340E" wp14:editId="777777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xmlns:wp14="http://schemas.microsoft.com/office/word/2010/wordml" w:rsidRPr="008C388B" w:rsidR="00B97B51" w:rsidRDefault="00B97B51" w14:paraId="246F47BF" wp14:textId="77777777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26B542B2">
            <v:shape id="Text Box 1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>
              <v:textbox inset="0,0,0,0">
                <w:txbxContent>
                  <w:p w:rsidRPr="008C388B" w:rsidR="00B97B51" w:rsidRDefault="00B97B51" w14:paraId="0793D0B2" wp14:textId="77777777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xmlns:wp14="http://schemas.microsoft.com/office/word/2010/wordml" w:rsidR="001007E7" w:rsidRDefault="001007E7" w14:paraId="4B94D5A5" wp14:textId="77777777">
    <w:pPr>
      <w:pStyle w:val="Piedepgina"/>
      <w:rPr>
        <w:rFonts w:ascii="Arial Narrow" w:hAnsi="Arial Narrow"/>
        <w:sz w:val="12"/>
      </w:rPr>
    </w:pPr>
  </w:p>
  <w:p xmlns:wp14="http://schemas.microsoft.com/office/word/2010/wordml" w:rsidR="00CA0E82" w:rsidRDefault="00CA0E82" w14:paraId="3DEEC669" wp14:textId="77777777">
    <w:pPr>
      <w:pStyle w:val="Piedepgina"/>
      <w:rPr>
        <w:rFonts w:ascii="Arial Narrow" w:hAnsi="Arial Narrow"/>
        <w:sz w:val="12"/>
      </w:rPr>
    </w:pPr>
  </w:p>
  <w:p xmlns:wp14="http://schemas.microsoft.com/office/word/2010/wordml" w:rsidR="00CA0E82" w:rsidRDefault="00CA0E82" w14:paraId="3656B9AB" wp14:textId="77777777">
    <w:pPr>
      <w:pStyle w:val="Piedepgina"/>
      <w:rPr>
        <w:rFonts w:ascii="Arial Narrow" w:hAnsi="Arial Narrow"/>
        <w:sz w:val="12"/>
      </w:rPr>
    </w:pPr>
  </w:p>
  <w:p xmlns:wp14="http://schemas.microsoft.com/office/word/2010/wordml" w:rsidR="00B97B51" w:rsidP="00B97B51" w:rsidRDefault="00B97B51" w14:paraId="45FB0818" wp14:textId="77777777">
    <w:pPr>
      <w:pStyle w:val="Piedepgina"/>
      <w:rPr>
        <w:rFonts w:ascii="Arial Narrow" w:hAnsi="Arial Narrow"/>
        <w:sz w:val="12"/>
      </w:rPr>
    </w:pPr>
  </w:p>
  <w:p xmlns:wp14="http://schemas.microsoft.com/office/word/2010/wordml" w:rsidR="00B97B51" w:rsidP="00B97B51" w:rsidRDefault="00B97B51" w14:paraId="049F31CB" wp14:textId="77777777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D9600B" w:rsidP="001007E7" w:rsidRDefault="00D9600B" w14:paraId="60061E4C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D9600B" w:rsidP="001007E7" w:rsidRDefault="00D9600B" w14:paraId="44EAFD9C" wp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oNotDisplayPageBoundaries/>
  <w:proofState w:spelling="clean" w:grammar="dirty"/>
  <w:attachedTemplate r:id="rId1"/>
  <w:trackRevisions w:val="false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  <w:rsid w:val="13E8D372"/>
    <w:rsid w:val="14C7849C"/>
    <w:rsid w:val="155EEEE1"/>
    <w:rsid w:val="19D37AD1"/>
    <w:rsid w:val="1BBE7334"/>
    <w:rsid w:val="27889DC0"/>
    <w:rsid w:val="29673BA7"/>
    <w:rsid w:val="2AA6C9A7"/>
    <w:rsid w:val="30FE9CDA"/>
    <w:rsid w:val="3555DDF6"/>
    <w:rsid w:val="3B932261"/>
    <w:rsid w:val="3D9C6E86"/>
    <w:rsid w:val="3EE72CA3"/>
    <w:rsid w:val="4A0D79A1"/>
    <w:rsid w:val="4CADF4B8"/>
    <w:rsid w:val="4E240509"/>
    <w:rsid w:val="5A8A2860"/>
    <w:rsid w:val="5B0D2D8D"/>
    <w:rsid w:val="5C86575C"/>
    <w:rsid w:val="5C918E0A"/>
    <w:rsid w:val="5D184214"/>
    <w:rsid w:val="6B5D3C2C"/>
    <w:rsid w:val="6C441C00"/>
    <w:rsid w:val="7085A531"/>
    <w:rsid w:val="74419F3C"/>
    <w:rsid w:val="75931225"/>
    <w:rsid w:val="77F37367"/>
    <w:rsid w:val="7A27CCA5"/>
    <w:rsid w:val="7C1DB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5A0D2E73"/>
  <w15:docId w15:val="{1E24DC73-B638-4769-A3AB-43FC71C71B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Arial" w:hAnsi="Arial" w:cs="Arial" w:eastAsiaTheme="minorHAnsi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506D0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styleId="Style1" w:customStyle="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Style2" w:customStyle="1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Style3" w:customStyle="1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Style4" w:customStyle="1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Style5" w:customStyle="1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styleId="Institucion" w:customStyle="1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styleId="Style6" w:customStyle="1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styleId="Style7" w:customStyle="1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styleId="Style8" w:customStyle="1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styleId="Style9" w:customStyle="1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styleId="Style10" w:customStyle="1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styleId="Style11" w:customStyle="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styleId="Style12" w:customStyle="1">
    <w:name w:val="Style12"/>
    <w:basedOn w:val="Fuentedeprrafopredeter"/>
    <w:uiPriority w:val="1"/>
    <w:rsid w:val="00EE1E7B"/>
    <w:rPr>
      <w:b/>
    </w:rPr>
  </w:style>
  <w:style w:type="character" w:styleId="Style13" w:customStyle="1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styleId="Style14" w:customStyle="1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styleId="Style15" w:customStyle="1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styleId="Style16" w:customStyle="1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styleId="Style17" w:customStyle="1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customXml" Target="../customXml/item4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04E2B479DFD448AE0C9C92805B4070" ma:contentTypeVersion="15" ma:contentTypeDescription="Create a new document." ma:contentTypeScope="" ma:versionID="5c218dae87a78516bcde7d78f8820f97">
  <xsd:schema xmlns:xsd="http://www.w3.org/2001/XMLSchema" xmlns:xs="http://www.w3.org/2001/XMLSchema" xmlns:p="http://schemas.microsoft.com/office/2006/metadata/properties" xmlns:ns2="da0356f3-83b3-42db-a4ea-d0e11b8bbdec" xmlns:ns3="8dedfef6-c5ba-4a3e-af87-6a55fe944720" targetNamespace="http://schemas.microsoft.com/office/2006/metadata/properties" ma:root="true" ma:fieldsID="893abf5de0ca3b360cc2f9b33248750c" ns2:_="" ns3:_="">
    <xsd:import namespace="da0356f3-83b3-42db-a4ea-d0e11b8bbdec"/>
    <xsd:import namespace="8dedfef6-c5ba-4a3e-af87-6a55fe9447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0356f3-83b3-42db-a4ea-d0e11b8bbd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e2eaa90-8f7f-4846-8504-93fa31a83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dfef6-c5ba-4a3e-af87-6a55fe94472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00928e3-6a7f-4a91-a356-c2cfb85bf321}" ma:internalName="TaxCatchAll" ma:showField="CatchAllData" ma:web="8dedfef6-c5ba-4a3e-af87-6a55fe9447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0356f3-83b3-42db-a4ea-d0e11b8bbdec">
      <Terms xmlns="http://schemas.microsoft.com/office/infopath/2007/PartnerControls"/>
    </lcf76f155ced4ddcb4097134ff3c332f>
    <TaxCatchAll xmlns="8dedfef6-c5ba-4a3e-af87-6a55fe944720" xsi:nil="true"/>
  </documentManagement>
</p:properties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7861DF-25B5-4A7F-8FE2-845FD7C0D6B6}"/>
</file>

<file path=customXml/itemProps3.xml><?xml version="1.0" encoding="utf-8"?>
<ds:datastoreItem xmlns:ds="http://schemas.openxmlformats.org/officeDocument/2006/customXml" ds:itemID="{837DF053-A11A-4A4D-A7BC-43E08159FAD0}"/>
</file>

<file path=customXml/itemProps4.xml><?xml version="1.0" encoding="utf-8"?>
<ds:datastoreItem xmlns:ds="http://schemas.openxmlformats.org/officeDocument/2006/customXml" ds:itemID="{6178C874-893D-4B27-B0B2-38437FF7654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SNAP.A.0038- Certificacion de Existencia de Fondos y Determinacion del Procedimiento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yvolquez</dc:creator>
  <lastModifiedBy>Yamilet Perez</lastModifiedBy>
  <revision>6</revision>
  <lastPrinted>2011-03-04T18:48:00.0000000Z</lastPrinted>
  <dcterms:created xsi:type="dcterms:W3CDTF">2014-01-15T13:04:00.0000000Z</dcterms:created>
  <dcterms:modified xsi:type="dcterms:W3CDTF">2026-07-22T15:03:04.6808572Z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0x010100C704E2B479DFD448AE0C9C92805B4070</vt:lpwstr>
  </property>
  <property fmtid="{D5CDD505-2E9C-101B-9397-08002B2CF9AE}" pid="3" name="MediaServiceImageTags">
    <vt:lpwstr/>
  </property>
</Properties>
</file>