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82170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B82170"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B82170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B8217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B82170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82170">
                    <w:fldChar w:fldCharType="begin"/>
                  </w:r>
                  <w:r w:rsidR="00B82170">
                    <w:instrText xml:space="preserve"> NUMPAGES   \* MERGEFORMAT </w:instrText>
                  </w:r>
                  <w:r w:rsidR="00B8217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8217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82170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82170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B8217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04E2B479DFD448AE0C9C92805B4070" ma:contentTypeVersion="15" ma:contentTypeDescription="Create a new document." ma:contentTypeScope="" ma:versionID="5c218dae87a78516bcde7d78f8820f97">
  <xsd:schema xmlns:xsd="http://www.w3.org/2001/XMLSchema" xmlns:xs="http://www.w3.org/2001/XMLSchema" xmlns:p="http://schemas.microsoft.com/office/2006/metadata/properties" xmlns:ns2="da0356f3-83b3-42db-a4ea-d0e11b8bbdec" xmlns:ns3="8dedfef6-c5ba-4a3e-af87-6a55fe944720" targetNamespace="http://schemas.microsoft.com/office/2006/metadata/properties" ma:root="true" ma:fieldsID="893abf5de0ca3b360cc2f9b33248750c" ns2:_="" ns3:_="">
    <xsd:import namespace="da0356f3-83b3-42db-a4ea-d0e11b8bbdec"/>
    <xsd:import namespace="8dedfef6-c5ba-4a3e-af87-6a55fe944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356f3-83b3-42db-a4ea-d0e11b8bbd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e2eaa90-8f7f-4846-8504-93fa31a83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dfef6-c5ba-4a3e-af87-6a55fe9447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00928e3-6a7f-4a91-a356-c2cfb85bf321}" ma:internalName="TaxCatchAll" ma:showField="CatchAllData" ma:web="8dedfef6-c5ba-4a3e-af87-6a55fe944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0356f3-83b3-42db-a4ea-d0e11b8bbdec">
      <Terms xmlns="http://schemas.microsoft.com/office/infopath/2007/PartnerControls"/>
    </lcf76f155ced4ddcb4097134ff3c332f>
    <TaxCatchAll xmlns="8dedfef6-c5ba-4a3e-af87-6a55fe944720" xsi:nil="true"/>
  </documentManagement>
</p:properties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5F0C91-05B2-4562-B466-642F6421CE84}"/>
</file>

<file path=customXml/itemProps3.xml><?xml version="1.0" encoding="utf-8"?>
<ds:datastoreItem xmlns:ds="http://schemas.openxmlformats.org/officeDocument/2006/customXml" ds:itemID="{95E2DE10-4CF9-427A-8271-413AAE6B8071}"/>
</file>

<file path=customXml/itemProps4.xml><?xml version="1.0" encoding="utf-8"?>
<ds:datastoreItem xmlns:ds="http://schemas.openxmlformats.org/officeDocument/2006/customXml" ds:itemID="{AF60F059-3652-4BEC-8E59-91B1D1B30191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5</cp:revision>
  <cp:lastPrinted>2011-03-04T18:27:00Z</cp:lastPrinted>
  <dcterms:created xsi:type="dcterms:W3CDTF">2011-03-04T18:31:00Z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0x010100C704E2B479DFD448AE0C9C92805B4070</vt:lpwstr>
  </property>
</Properties>
</file>