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93A488" w:rsidR="00535962" w:rsidRPr="00F7167E" w:rsidRDefault="00BC224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2B1CE73E">
                <wp:simplePos x="0" y="0"/>
                <wp:positionH relativeFrom="column">
                  <wp:posOffset>4448175</wp:posOffset>
                </wp:positionH>
                <wp:positionV relativeFrom="paragraph">
                  <wp:posOffset>-590550</wp:posOffset>
                </wp:positionV>
                <wp:extent cx="1914693" cy="628650"/>
                <wp:effectExtent l="0" t="0" r="2857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693" cy="628650"/>
                          <a:chOff x="12866" y="523"/>
                          <a:chExt cx="2588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514" cy="848"/>
                            <a:chOff x="9151" y="720"/>
                            <a:chExt cx="2093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43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0"/>
                                        <w:szCs w:val="20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1458532899"/>
                                    </w:sdtPr>
                                    <w:sdtEndPr/>
                                    <w:sdtContent>
                                      <w:p w14:paraId="7A2E6B16" w14:textId="4FAA22A1" w:rsidR="00FA1144" w:rsidRPr="00E05074" w:rsidRDefault="00FA1144" w:rsidP="00FA1144">
                                        <w:pPr>
                                          <w:jc w:val="center"/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E05074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MIMARENA- CCC-</w:t>
                                        </w:r>
                                        <w:r w:rsidR="001E41E9" w:rsidRPr="00E05074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SI-2025-00</w:t>
                                        </w:r>
                                        <w:r w:rsidR="006C31E8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0"/>
                                            <w:szCs w:val="20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14</w:t>
                                        </w:r>
                                      </w:p>
                                    </w:sdtContent>
                                  </w:sdt>
                                  <w:p w14:paraId="5773E29B" w14:textId="61CF3575" w:rsidR="001466B0" w:rsidRPr="00535962" w:rsidRDefault="006C31E8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93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25pt;margin-top:-46.5pt;width:150.75pt;height:49.5pt;z-index:251659776" coordorigin="12866,523" coordsize="2588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514;height:848" coordorigin="9151,720" coordsize="2093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0"/>
                                  <w:szCs w:val="2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1458532899"/>
                              </w:sdtPr>
                              <w:sdtEndPr/>
                              <w:sdtContent>
                                <w:p w14:paraId="7A2E6B16" w14:textId="4FAA22A1" w:rsidR="00FA1144" w:rsidRPr="00E05074" w:rsidRDefault="00FA1144" w:rsidP="00FA1144">
                                  <w:pPr>
                                    <w:jc w:val="center"/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E05074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MIMARENA- CCC-</w:t>
                                  </w:r>
                                  <w:r w:rsidR="001E41E9" w:rsidRPr="00E05074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SI-2025-00</w:t>
                                  </w:r>
                                  <w:r w:rsidR="006C31E8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0"/>
                                      <w:szCs w:val="2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14</w:t>
                                  </w:r>
                                </w:p>
                              </w:sdtContent>
                            </w:sdt>
                            <w:p w14:paraId="5773E29B" w14:textId="61CF3575" w:rsidR="001466B0" w:rsidRPr="00535962" w:rsidRDefault="006C31E8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93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3A2A384A">
            <wp:simplePos x="0" y="0"/>
            <wp:positionH relativeFrom="margin">
              <wp:align>center</wp:align>
            </wp:positionH>
            <wp:positionV relativeFrom="margin">
              <wp:posOffset>-528320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6C31E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6C31E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7FF48980" w:rsidR="00BC61BD" w:rsidRPr="00BC61BD" w:rsidRDefault="00F35A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35A2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4BF1E7" wp14:editId="1B28E9D7">
                                      <wp:extent cx="845820" cy="631825"/>
                                      <wp:effectExtent l="0" t="0" r="0" b="0"/>
                                      <wp:docPr id="1" name="Imagen 2" descr="Logotipo, nombre de la empresa&#10;&#10;Descripción generada automáticamente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5C71EEC2-07F0-06F2-C466-5A5B3C7C2CF8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2" descr="Logotipo, nombre de la empresa&#10;&#10;Descripción generada automáticamente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5C71EEC2-07F0-06F2-C466-5A5B3C7C2CF8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31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7FF48980" w:rsidR="00BC61BD" w:rsidRPr="00BC61BD" w:rsidRDefault="00F35A22">
                          <w:pPr>
                            <w:rPr>
                              <w:lang w:val="en-US"/>
                            </w:rPr>
                          </w:pPr>
                          <w:r w:rsidRPr="00F35A22">
                            <w:rPr>
                              <w:noProof/>
                            </w:rPr>
                            <w:drawing>
                              <wp:inline distT="0" distB="0" distL="0" distR="0" wp14:anchorId="634BF1E7" wp14:editId="1B28E9D7">
                                <wp:extent cx="845820" cy="631825"/>
                                <wp:effectExtent l="0" t="0" r="0" b="0"/>
                                <wp:docPr id="1" name="Imagen 2" descr="Logotipo, nombre de la empresa&#10;&#10;Descripción generada automáticamente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C71EEC2-07F0-06F2-C466-5A5B3C7C2CF8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2" descr="Logotipo, nombre de la empresa&#10;&#10;Descripción generada automáticamente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C71EEC2-07F0-06F2-C466-5A5B3C7C2CF8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31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3AD7C1D7" w:rsidR="00535962" w:rsidRDefault="00FA01DC" w:rsidP="00570EC5">
      <w:pPr>
        <w:tabs>
          <w:tab w:val="left" w:pos="1035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5E95BB4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4645F0DB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B748B8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Medio Ambiente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C3DA5F" w14:textId="4645F0DB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B748B8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Medio Ambiente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570EC5">
        <w:tab/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42EE739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65020836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  <w:r w:rsidR="00320F54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Coordinación </w:t>
                            </w:r>
                            <w:r w:rsid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>administrativa y financiera</w:t>
                            </w: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</w:t>
                            </w:r>
                            <w:r w:rsidR="00D400CF">
                              <w:rPr>
                                <w:rStyle w:val="Style8"/>
                                <w:smallCaps/>
                                <w:lang w:val="es-DO"/>
                              </w:rPr>
                              <w:t>MIMARENA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65020836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  <w:r w:rsidR="00320F54">
                        <w:rPr>
                          <w:rStyle w:val="Style8"/>
                          <w:smallCaps/>
                          <w:lang w:val="es-DO"/>
                        </w:rPr>
                        <w:t xml:space="preserve">Coordinación </w:t>
                      </w:r>
                      <w:r w:rsidR="002E3679">
                        <w:rPr>
                          <w:rStyle w:val="Style8"/>
                          <w:smallCaps/>
                          <w:lang w:val="es-DO"/>
                        </w:rPr>
                        <w:t>administrativa y financiera</w:t>
                      </w: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</w:t>
                      </w:r>
                      <w:r w:rsidR="00D400CF">
                        <w:rPr>
                          <w:rStyle w:val="Style8"/>
                          <w:smallCaps/>
                          <w:lang w:val="es-DO"/>
                        </w:rPr>
                        <w:t>MIMARENA</w:t>
                      </w:r>
                    </w:p>
                  </w:txbxContent>
                </v:textbox>
              </v:shape>
            </w:pict>
          </mc:Fallback>
        </mc:AlternateContent>
      </w:r>
    </w:p>
    <w:p w14:paraId="748146F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3F5F449" w14:textId="4DE0CAF4" w:rsidR="007B0E1F" w:rsidRDefault="00E82502" w:rsidP="00346A4D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7F884" w14:textId="77777777" w:rsidR="00A47CC7" w:rsidRDefault="00A47CC7" w:rsidP="001007E7">
      <w:pPr>
        <w:spacing w:after="0" w:line="240" w:lineRule="auto"/>
      </w:pPr>
      <w:r>
        <w:separator/>
      </w:r>
    </w:p>
  </w:endnote>
  <w:endnote w:type="continuationSeparator" w:id="0">
    <w:p w14:paraId="42542EF1" w14:textId="77777777" w:rsidR="00A47CC7" w:rsidRDefault="00A47CC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Footer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Footer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Footer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24CA0" w14:textId="77777777" w:rsidR="00A47CC7" w:rsidRDefault="00A47CC7" w:rsidP="001007E7">
      <w:pPr>
        <w:spacing w:after="0" w:line="240" w:lineRule="auto"/>
      </w:pPr>
      <w:r>
        <w:separator/>
      </w:r>
    </w:p>
  </w:footnote>
  <w:footnote w:type="continuationSeparator" w:id="0">
    <w:p w14:paraId="0AC91AF5" w14:textId="77777777" w:rsidR="00A47CC7" w:rsidRDefault="00A47CC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D0DC4"/>
    <w:rsid w:val="000E02D9"/>
    <w:rsid w:val="000E6E0C"/>
    <w:rsid w:val="001007E7"/>
    <w:rsid w:val="001020C0"/>
    <w:rsid w:val="001466B0"/>
    <w:rsid w:val="00157600"/>
    <w:rsid w:val="00170EC5"/>
    <w:rsid w:val="00181E8D"/>
    <w:rsid w:val="00194FF2"/>
    <w:rsid w:val="001A019B"/>
    <w:rsid w:val="001A3F92"/>
    <w:rsid w:val="001E41E9"/>
    <w:rsid w:val="001E5E22"/>
    <w:rsid w:val="001F73A7"/>
    <w:rsid w:val="002009A7"/>
    <w:rsid w:val="00205814"/>
    <w:rsid w:val="00253DBA"/>
    <w:rsid w:val="0026335F"/>
    <w:rsid w:val="00295BD4"/>
    <w:rsid w:val="002D3387"/>
    <w:rsid w:val="002D451D"/>
    <w:rsid w:val="002E1412"/>
    <w:rsid w:val="002E3679"/>
    <w:rsid w:val="00314023"/>
    <w:rsid w:val="00320F54"/>
    <w:rsid w:val="00341484"/>
    <w:rsid w:val="00346A4D"/>
    <w:rsid w:val="00392351"/>
    <w:rsid w:val="003A013E"/>
    <w:rsid w:val="003A6141"/>
    <w:rsid w:val="003D0398"/>
    <w:rsid w:val="00404131"/>
    <w:rsid w:val="0042490F"/>
    <w:rsid w:val="004379A6"/>
    <w:rsid w:val="0044234A"/>
    <w:rsid w:val="00456C17"/>
    <w:rsid w:val="00466B9C"/>
    <w:rsid w:val="004811DE"/>
    <w:rsid w:val="004B30DA"/>
    <w:rsid w:val="004C30FF"/>
    <w:rsid w:val="004D45A8"/>
    <w:rsid w:val="004E4C3A"/>
    <w:rsid w:val="00535962"/>
    <w:rsid w:val="00563324"/>
    <w:rsid w:val="00570EC5"/>
    <w:rsid w:val="00611A07"/>
    <w:rsid w:val="0062592A"/>
    <w:rsid w:val="006506D0"/>
    <w:rsid w:val="00651E48"/>
    <w:rsid w:val="00665B1E"/>
    <w:rsid w:val="00666D56"/>
    <w:rsid w:val="006709BC"/>
    <w:rsid w:val="006C31E8"/>
    <w:rsid w:val="006C5580"/>
    <w:rsid w:val="006F567F"/>
    <w:rsid w:val="00725091"/>
    <w:rsid w:val="00780880"/>
    <w:rsid w:val="007B0E1F"/>
    <w:rsid w:val="007B6F6F"/>
    <w:rsid w:val="007C5533"/>
    <w:rsid w:val="00820C9F"/>
    <w:rsid w:val="0082707E"/>
    <w:rsid w:val="008315B0"/>
    <w:rsid w:val="008B3AE5"/>
    <w:rsid w:val="008C388B"/>
    <w:rsid w:val="008E30C1"/>
    <w:rsid w:val="00966EEE"/>
    <w:rsid w:val="00977C54"/>
    <w:rsid w:val="00A157E1"/>
    <w:rsid w:val="00A16099"/>
    <w:rsid w:val="00A3553B"/>
    <w:rsid w:val="00A47CC7"/>
    <w:rsid w:val="00A521D0"/>
    <w:rsid w:val="00A61920"/>
    <w:rsid w:val="00A640BD"/>
    <w:rsid w:val="00A641A7"/>
    <w:rsid w:val="00A72F42"/>
    <w:rsid w:val="00AD1D93"/>
    <w:rsid w:val="00AD7919"/>
    <w:rsid w:val="00AE734F"/>
    <w:rsid w:val="00AF2E6B"/>
    <w:rsid w:val="00B62EEF"/>
    <w:rsid w:val="00B748B8"/>
    <w:rsid w:val="00B97B51"/>
    <w:rsid w:val="00BA0007"/>
    <w:rsid w:val="00BB1D79"/>
    <w:rsid w:val="00BC1D0C"/>
    <w:rsid w:val="00BC2248"/>
    <w:rsid w:val="00BC61BD"/>
    <w:rsid w:val="00BD1586"/>
    <w:rsid w:val="00C078CB"/>
    <w:rsid w:val="00C22DBE"/>
    <w:rsid w:val="00C5078F"/>
    <w:rsid w:val="00C66D08"/>
    <w:rsid w:val="00C7470C"/>
    <w:rsid w:val="00C84ED4"/>
    <w:rsid w:val="00CA0E82"/>
    <w:rsid w:val="00CA164C"/>
    <w:rsid w:val="00CA4661"/>
    <w:rsid w:val="00CD057C"/>
    <w:rsid w:val="00CD4408"/>
    <w:rsid w:val="00CE67A3"/>
    <w:rsid w:val="00D1201E"/>
    <w:rsid w:val="00D24FA7"/>
    <w:rsid w:val="00D400CF"/>
    <w:rsid w:val="00D45A3E"/>
    <w:rsid w:val="00D64696"/>
    <w:rsid w:val="00D7710E"/>
    <w:rsid w:val="00D90D49"/>
    <w:rsid w:val="00D9600B"/>
    <w:rsid w:val="00DB72C7"/>
    <w:rsid w:val="00DC5D96"/>
    <w:rsid w:val="00DD34D7"/>
    <w:rsid w:val="00DD4F3E"/>
    <w:rsid w:val="00E05074"/>
    <w:rsid w:val="00E13E55"/>
    <w:rsid w:val="00E7045F"/>
    <w:rsid w:val="00E82502"/>
    <w:rsid w:val="00EA6B34"/>
    <w:rsid w:val="00EA7406"/>
    <w:rsid w:val="00EE1E7B"/>
    <w:rsid w:val="00F225BF"/>
    <w:rsid w:val="00F35A22"/>
    <w:rsid w:val="00F53753"/>
    <w:rsid w:val="00F7167E"/>
    <w:rsid w:val="00F7443C"/>
    <w:rsid w:val="00F84D68"/>
    <w:rsid w:val="00F9504D"/>
    <w:rsid w:val="00FA01DC"/>
    <w:rsid w:val="00FA1144"/>
    <w:rsid w:val="00FA2AFA"/>
    <w:rsid w:val="00FC2870"/>
    <w:rsid w:val="00FD4A06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0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1294B-A5B5-44BD-9ECA-AD40F1AC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Vladimir Cordero</cp:lastModifiedBy>
  <cp:revision>37</cp:revision>
  <cp:lastPrinted>2011-03-04T18:48:00Z</cp:lastPrinted>
  <dcterms:created xsi:type="dcterms:W3CDTF">2018-09-25T12:49:00Z</dcterms:created>
  <dcterms:modified xsi:type="dcterms:W3CDTF">2025-09-30T19:03:00Z</dcterms:modified>
</cp:coreProperties>
</file>