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49639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425CBB0A" w:rsidR="009005C3" w:rsidRPr="00134CBA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134CBA" w:rsidRPr="00134CBA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B53449" w:rsidRPr="00B53449">
                                      <w:rPr>
                                        <w:lang w:val="en-US"/>
                                      </w:rPr>
                                      <w:t>08</w:t>
                                    </w:r>
                                  </w:p>
                                  <w:p w14:paraId="335646C0" w14:textId="77777777" w:rsidR="00957FDA" w:rsidRPr="00535962" w:rsidRDefault="00496397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425CBB0A" w:rsidR="009005C3" w:rsidRPr="00134CBA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134CBA" w:rsidRPr="00134CBA">
                                <w:rPr>
                                  <w:lang w:val="en-US"/>
                                </w:rPr>
                                <w:t>1</w:t>
                              </w:r>
                              <w:r w:rsidR="00B53449" w:rsidRPr="00B53449">
                                <w:rPr>
                                  <w:lang w:val="en-US"/>
                                </w:rPr>
                                <w:t>08</w:t>
                              </w:r>
                            </w:p>
                            <w:p w14:paraId="335646C0" w14:textId="77777777" w:rsidR="00957FDA" w:rsidRPr="00535962" w:rsidRDefault="00496397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33E21307" w:rsidR="00535962" w:rsidRPr="00535962" w:rsidRDefault="006D755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19D254A5">
                <wp:simplePos x="0" y="0"/>
                <wp:positionH relativeFrom="column">
                  <wp:posOffset>7753350</wp:posOffset>
                </wp:positionH>
                <wp:positionV relativeFrom="paragraph">
                  <wp:posOffset>36195</wp:posOffset>
                </wp:positionV>
                <wp:extent cx="13716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2D9F61D7" w:rsidR="0026335F" w:rsidRPr="0026335F" w:rsidRDefault="0049639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03355F">
                              <w:rPr>
                                <w:rStyle w:val="Style5"/>
                              </w:rPr>
                              <w:t>21/07</w:t>
                            </w:r>
                            <w:r w:rsidR="00B31159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610.5pt;margin-top:2.85pt;width:10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vcuQIAAME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" filled="f" stroked="f">
                <v:textbox>
                  <w:txbxContent>
                    <w:p w14:paraId="7883E488" w14:textId="2D9F61D7" w:rsidR="0026335F" w:rsidRPr="0026335F" w:rsidRDefault="0003355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21/07</w:t>
                      </w:r>
                      <w:r w:rsidR="00B31159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1D2251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49639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F444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D2437" w14:textId="77777777" w:rsidR="00496397" w:rsidRDefault="00496397" w:rsidP="001007E7">
      <w:pPr>
        <w:spacing w:after="0" w:line="240" w:lineRule="auto"/>
      </w:pPr>
      <w:r>
        <w:separator/>
      </w:r>
    </w:p>
  </w:endnote>
  <w:endnote w:type="continuationSeparator" w:id="0">
    <w:p w14:paraId="4A87B407" w14:textId="77777777" w:rsidR="00496397" w:rsidRDefault="0049639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0ACCB" w14:textId="77777777" w:rsidR="00496397" w:rsidRDefault="00496397" w:rsidP="001007E7">
      <w:pPr>
        <w:spacing w:after="0" w:line="240" w:lineRule="auto"/>
      </w:pPr>
      <w:r>
        <w:separator/>
      </w:r>
    </w:p>
  </w:footnote>
  <w:footnote w:type="continuationSeparator" w:id="0">
    <w:p w14:paraId="22015FE9" w14:textId="77777777" w:rsidR="00496397" w:rsidRDefault="00496397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355F"/>
    <w:rsid w:val="00034DD9"/>
    <w:rsid w:val="000824CE"/>
    <w:rsid w:val="000F7C12"/>
    <w:rsid w:val="001007E7"/>
    <w:rsid w:val="001020C0"/>
    <w:rsid w:val="00123B8D"/>
    <w:rsid w:val="00134CBA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39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D7557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22DB"/>
    <w:rsid w:val="00957FDA"/>
    <w:rsid w:val="009773D3"/>
    <w:rsid w:val="00982515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2AF"/>
    <w:rsid w:val="00AD7919"/>
    <w:rsid w:val="00AF0D2F"/>
    <w:rsid w:val="00AF4A4D"/>
    <w:rsid w:val="00B3101F"/>
    <w:rsid w:val="00B31159"/>
    <w:rsid w:val="00B420BA"/>
    <w:rsid w:val="00B53449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44456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E8287-887F-4CC5-9869-1D768F81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Secundino Trinidad</cp:lastModifiedBy>
  <cp:revision>29</cp:revision>
  <cp:lastPrinted>2011-03-04T18:27:00Z</cp:lastPrinted>
  <dcterms:created xsi:type="dcterms:W3CDTF">2023-02-26T17:19:00Z</dcterms:created>
  <dcterms:modified xsi:type="dcterms:W3CDTF">2026-09-10T15:02:00Z</dcterms:modified>
</cp:coreProperties>
</file>