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5496C1ED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CA3513" w:rsidRPr="00CA3513">
                                          <w:rPr>
                                            <w:lang w:val="en-US"/>
                                          </w:rPr>
                                          <w:t>10</w:t>
                                        </w:r>
                                        <w:r w:rsidR="00C95C21" w:rsidRPr="00C95C21">
                                          <w:rPr>
                                            <w:lang w:val="en-US"/>
                                          </w:rPr>
                                          <w:t>8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D21111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5496C1ED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CA3513" w:rsidRPr="00CA3513">
                                    <w:rPr>
                                      <w:lang w:val="en-US"/>
                                    </w:rPr>
                                    <w:t>10</w:t>
                                  </w:r>
                                  <w:r w:rsidR="00C95C21" w:rsidRPr="00C95C21">
                                    <w:rPr>
                                      <w:lang w:val="en-US"/>
                                    </w:rPr>
                                    <w:t>8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D21111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D21111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D2111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40798DA8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33702A">
                              <w:t>21</w:t>
                            </w:r>
                            <w:r w:rsidR="005C641E">
                              <w:t>/</w:t>
                            </w:r>
                            <w:r w:rsidR="0033702A">
                              <w:t>07</w:t>
                            </w:r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40798DA8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33702A">
                        <w:t>21</w:t>
                      </w:r>
                      <w:r w:rsidR="005C641E">
                        <w:t>/</w:t>
                      </w:r>
                      <w:r w:rsidR="0033702A">
                        <w:t>07</w:t>
                      </w:r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0D921" w14:textId="77777777" w:rsidR="00D21111" w:rsidRDefault="00D21111" w:rsidP="001007E7">
      <w:pPr>
        <w:spacing w:after="0" w:line="240" w:lineRule="auto"/>
      </w:pPr>
      <w:r>
        <w:separator/>
      </w:r>
    </w:p>
  </w:endnote>
  <w:endnote w:type="continuationSeparator" w:id="0">
    <w:p w14:paraId="31C3D8E3" w14:textId="77777777" w:rsidR="00D21111" w:rsidRDefault="00D2111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CD37B" w14:textId="77777777" w:rsidR="00D21111" w:rsidRDefault="00D21111" w:rsidP="001007E7">
      <w:pPr>
        <w:spacing w:after="0" w:line="240" w:lineRule="auto"/>
      </w:pPr>
      <w:r>
        <w:separator/>
      </w:r>
    </w:p>
  </w:footnote>
  <w:footnote w:type="continuationSeparator" w:id="0">
    <w:p w14:paraId="71A64786" w14:textId="77777777" w:rsidR="00D21111" w:rsidRDefault="00D21111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702A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2AF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57D9"/>
    <w:rsid w:val="00C95C21"/>
    <w:rsid w:val="00CA0E82"/>
    <w:rsid w:val="00CA3513"/>
    <w:rsid w:val="00CA4661"/>
    <w:rsid w:val="00CE58A6"/>
    <w:rsid w:val="00CE67A3"/>
    <w:rsid w:val="00D02754"/>
    <w:rsid w:val="00D05214"/>
    <w:rsid w:val="00D0542A"/>
    <w:rsid w:val="00D21111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F4E2-9D5C-4694-8D92-097AB8AE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Secundino Trinidad</cp:lastModifiedBy>
  <cp:revision>24</cp:revision>
  <cp:lastPrinted>2011-03-04T18:41:00Z</cp:lastPrinted>
  <dcterms:created xsi:type="dcterms:W3CDTF">2025-01-13T15:23:00Z</dcterms:created>
  <dcterms:modified xsi:type="dcterms:W3CDTF">2026-09-10T15:02:00Z</dcterms:modified>
</cp:coreProperties>
</file>