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1CB1F" w14:textId="5989D84B" w:rsidR="00535962" w:rsidRPr="00F7167E" w:rsidRDefault="00E20C7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215994C" wp14:editId="73A730C2">
                <wp:simplePos x="0" y="0"/>
                <wp:positionH relativeFrom="column">
                  <wp:posOffset>-528956</wp:posOffset>
                </wp:positionH>
                <wp:positionV relativeFrom="paragraph">
                  <wp:posOffset>-342900</wp:posOffset>
                </wp:positionV>
                <wp:extent cx="1315085" cy="139065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085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A2BB8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1E2F74A" wp14:editId="6594C2FA">
                                      <wp:extent cx="1144239" cy="704850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5349" cy="71169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599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65pt;margin-top:-27pt;width:103.55pt;height:10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A2BB8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1E2F74A" wp14:editId="6594C2FA">
                                <wp:extent cx="1144239" cy="704850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5349" cy="71169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653D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2FFEEBAD" wp14:editId="4F5D047D">
                <wp:simplePos x="0" y="0"/>
                <wp:positionH relativeFrom="column">
                  <wp:posOffset>4420870</wp:posOffset>
                </wp:positionH>
                <wp:positionV relativeFrom="paragraph">
                  <wp:posOffset>-593725</wp:posOffset>
                </wp:positionV>
                <wp:extent cx="1908175" cy="701040"/>
                <wp:effectExtent l="0" t="0" r="158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DE349D5" w14:textId="428C5F2C" w:rsidR="001466B0" w:rsidRPr="00535962" w:rsidRDefault="00F0273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map-daf-cm-202</w:t>
                                    </w:r>
                                    <w:r w:rsidR="009E483B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C653D7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5834FB">
                                      <w:rPr>
                                        <w:rStyle w:val="Style2"/>
                                      </w:rPr>
                                      <w:t>31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23532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EEBAD" id="Group 21" o:spid="_x0000_s1027" style="position:absolute;margin-left:348.1pt;margin-top:-46.75pt;width:150.25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DE349D5" w14:textId="428C5F2C" w:rsidR="001466B0" w:rsidRPr="00535962" w:rsidRDefault="00F0273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map-daf-cm-202</w:t>
                              </w:r>
                              <w:r w:rsidR="009E483B">
                                <w:rPr>
                                  <w:rStyle w:val="Style2"/>
                                </w:rPr>
                                <w:t>6</w:t>
                              </w:r>
                              <w:r w:rsidR="00C653D7">
                                <w:rPr>
                                  <w:rStyle w:val="Style2"/>
                                </w:rPr>
                                <w:t>-00</w:t>
                              </w:r>
                              <w:r w:rsidR="005834FB">
                                <w:rPr>
                                  <w:rStyle w:val="Style2"/>
                                </w:rPr>
                                <w:t>31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23532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4429C3" wp14:editId="270300D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F9EA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429C3" id="Text Box 20" o:spid="_x0000_s1032" type="#_x0000_t202" style="position:absolute;margin-left:-31.1pt;margin-top:-46.5pt;width:74.65pt;height: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000F9EA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943501B" wp14:editId="6664F12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843ABC" wp14:editId="789EBFB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C5E15" w14:textId="77777777" w:rsidR="0026335F" w:rsidRPr="0026335F" w:rsidRDefault="001F092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3ABC" id="Text Box 12" o:spid="_x0000_s1033" type="#_x0000_t202" style="position:absolute;margin-left:389.95pt;margin-top:12.5pt;width:114.05pt;height:21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70FC5E15" w14:textId="77777777" w:rsidR="0026335F" w:rsidRPr="0026335F" w:rsidRDefault="001F092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00A3376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95A06B6" wp14:editId="4DC055D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1270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A06B6" id="Text Box 13" o:spid="_x0000_s1034" type="#_x0000_t202" style="position:absolute;margin-left:415.05pt;margin-top:10.6pt;width:83.6pt;height:1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811270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2650F7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6A95418" wp14:editId="090C11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15F49" w14:textId="18E57FA3" w:rsidR="002E1412" w:rsidRPr="002E1412" w:rsidRDefault="001F092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076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5418" id="Text Box 16" o:spid="_x0000_s1035" type="#_x0000_t202" style="position:absolute;margin-left:93.6pt;margin-top:2.1pt;width:249.7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FC15F49" w14:textId="18E57FA3" w:rsidR="002E1412" w:rsidRPr="002E1412" w:rsidRDefault="001F092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0769D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0FC4C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9FE455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F120EAD" wp14:editId="62C9DC7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8B86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20EAD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018B86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AB6189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51B7DFF" wp14:editId="3ABD856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2A9CA" w14:textId="59A1AEF5" w:rsidR="002E1412" w:rsidRPr="002E1412" w:rsidRDefault="006509B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6509B9">
                              <w:rPr>
                                <w:rStyle w:val="Style8"/>
                                <w:smallCaps/>
                              </w:rPr>
                              <w:t>UNIDAD OPERATIVA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B7DFF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972A9CA" w14:textId="59A1AEF5" w:rsidR="002E1412" w:rsidRPr="002E1412" w:rsidRDefault="006509B9" w:rsidP="00A72F42">
                      <w:pPr>
                        <w:jc w:val="center"/>
                        <w:rPr>
                          <w:lang w:val="es-ES_tradnl"/>
                        </w:rPr>
                      </w:pPr>
                      <w:r w:rsidRPr="006509B9">
                        <w:rPr>
                          <w:rStyle w:val="Style8"/>
                          <w:smallCaps/>
                        </w:rPr>
                        <w:t>UNIDAD OPERATIVA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41FF092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00FDE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EA490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5FF951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pPr w:leftFromText="141" w:rightFromText="141" w:vertAnchor="text" w:tblpY="148"/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BE165D" w:rsidRPr="00E82502" w14:paraId="2CFA584C" w14:textId="77777777" w:rsidTr="00BE165D">
        <w:trPr>
          <w:cantSplit/>
          <w:trHeight w:val="440"/>
        </w:trPr>
        <w:tc>
          <w:tcPr>
            <w:tcW w:w="9252" w:type="dxa"/>
          </w:tcPr>
          <w:p w14:paraId="724A71BD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BE165D" w:rsidRPr="00E82502" w14:paraId="5450F32D" w14:textId="77777777" w:rsidTr="00BE165D">
        <w:trPr>
          <w:cantSplit/>
          <w:trHeight w:val="440"/>
        </w:trPr>
        <w:tc>
          <w:tcPr>
            <w:tcW w:w="9252" w:type="dxa"/>
          </w:tcPr>
          <w:p w14:paraId="1B1A202C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E165D" w:rsidRPr="00E82502" w14:paraId="20922543" w14:textId="77777777" w:rsidTr="00BE165D">
        <w:trPr>
          <w:cantSplit/>
          <w:trHeight w:val="440"/>
        </w:trPr>
        <w:tc>
          <w:tcPr>
            <w:tcW w:w="9252" w:type="dxa"/>
          </w:tcPr>
          <w:p w14:paraId="408DF238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BE165D" w:rsidRPr="00E82502" w14:paraId="6997AB0A" w14:textId="77777777" w:rsidTr="00BE165D">
        <w:trPr>
          <w:cantSplit/>
          <w:trHeight w:val="440"/>
        </w:trPr>
        <w:tc>
          <w:tcPr>
            <w:tcW w:w="9252" w:type="dxa"/>
          </w:tcPr>
          <w:p w14:paraId="21AC49CB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BE165D" w:rsidRPr="00E82502" w14:paraId="08B136AF" w14:textId="77777777" w:rsidTr="00BE165D">
        <w:trPr>
          <w:cantSplit/>
          <w:trHeight w:val="440"/>
        </w:trPr>
        <w:tc>
          <w:tcPr>
            <w:tcW w:w="9252" w:type="dxa"/>
          </w:tcPr>
          <w:p w14:paraId="7A89849B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E165D" w:rsidRPr="00E82502" w14:paraId="70CFD3DF" w14:textId="77777777" w:rsidTr="00BE165D">
        <w:trPr>
          <w:cantSplit/>
          <w:trHeight w:val="440"/>
        </w:trPr>
        <w:tc>
          <w:tcPr>
            <w:tcW w:w="9252" w:type="dxa"/>
          </w:tcPr>
          <w:p w14:paraId="118B7B2B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F00DED0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F70A242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F0DAFDE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B20B516" w14:textId="77777777" w:rsidR="00BE165D" w:rsidRPr="00E82502" w:rsidRDefault="00BE165D" w:rsidP="00BE165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32A080" w14:textId="77777777" w:rsidR="00EE1E7B" w:rsidRPr="00E82502" w:rsidRDefault="00EE1E7B" w:rsidP="00BE165D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BE165D">
      <w:footerReference w:type="default" r:id="rId9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6900C" w14:textId="77777777" w:rsidR="001F0921" w:rsidRDefault="001F0921" w:rsidP="001007E7">
      <w:pPr>
        <w:spacing w:after="0" w:line="240" w:lineRule="auto"/>
      </w:pPr>
      <w:r>
        <w:separator/>
      </w:r>
    </w:p>
  </w:endnote>
  <w:endnote w:type="continuationSeparator" w:id="0">
    <w:p w14:paraId="088B4737" w14:textId="77777777" w:rsidR="001F0921" w:rsidRDefault="001F092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BB45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59E438" wp14:editId="1695278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1AA1E3" wp14:editId="5FC1699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6240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110BF5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AA1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D36240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110BF5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FD9876" wp14:editId="30CE93F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38BF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FD987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D638BF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532D0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DF325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FF305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EF9E1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91335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9EA0F" w14:textId="77777777" w:rsidR="001F0921" w:rsidRDefault="001F0921" w:rsidP="001007E7">
      <w:pPr>
        <w:spacing w:after="0" w:line="240" w:lineRule="auto"/>
      </w:pPr>
      <w:r>
        <w:separator/>
      </w:r>
    </w:p>
  </w:footnote>
  <w:footnote w:type="continuationSeparator" w:id="0">
    <w:p w14:paraId="47D47B7E" w14:textId="77777777" w:rsidR="001F0921" w:rsidRDefault="001F092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0921"/>
    <w:rsid w:val="001F73A7"/>
    <w:rsid w:val="002009A7"/>
    <w:rsid w:val="00214CF1"/>
    <w:rsid w:val="002164B2"/>
    <w:rsid w:val="002172B8"/>
    <w:rsid w:val="00250AAC"/>
    <w:rsid w:val="00253DBA"/>
    <w:rsid w:val="00256F41"/>
    <w:rsid w:val="0026335F"/>
    <w:rsid w:val="002773EE"/>
    <w:rsid w:val="00295BD4"/>
    <w:rsid w:val="002A61B0"/>
    <w:rsid w:val="002D2FD8"/>
    <w:rsid w:val="002D451D"/>
    <w:rsid w:val="002E1412"/>
    <w:rsid w:val="002E4CE0"/>
    <w:rsid w:val="00307E7B"/>
    <w:rsid w:val="00314023"/>
    <w:rsid w:val="003174AD"/>
    <w:rsid w:val="00341484"/>
    <w:rsid w:val="0037114B"/>
    <w:rsid w:val="00392351"/>
    <w:rsid w:val="003A6141"/>
    <w:rsid w:val="003B2413"/>
    <w:rsid w:val="00404131"/>
    <w:rsid w:val="0042490F"/>
    <w:rsid w:val="004379A6"/>
    <w:rsid w:val="0044234A"/>
    <w:rsid w:val="00456C17"/>
    <w:rsid w:val="0046434E"/>
    <w:rsid w:val="00466B9C"/>
    <w:rsid w:val="00490443"/>
    <w:rsid w:val="004B30DA"/>
    <w:rsid w:val="004D45A8"/>
    <w:rsid w:val="00535962"/>
    <w:rsid w:val="005557D3"/>
    <w:rsid w:val="005621B4"/>
    <w:rsid w:val="005834FB"/>
    <w:rsid w:val="005F0993"/>
    <w:rsid w:val="00611A07"/>
    <w:rsid w:val="0062592A"/>
    <w:rsid w:val="006265BE"/>
    <w:rsid w:val="00636E54"/>
    <w:rsid w:val="006506D0"/>
    <w:rsid w:val="006509B9"/>
    <w:rsid w:val="00651E48"/>
    <w:rsid w:val="00666D56"/>
    <w:rsid w:val="006709BC"/>
    <w:rsid w:val="006A2185"/>
    <w:rsid w:val="006F567F"/>
    <w:rsid w:val="00703D35"/>
    <w:rsid w:val="0072446D"/>
    <w:rsid w:val="00725091"/>
    <w:rsid w:val="00780880"/>
    <w:rsid w:val="00797D61"/>
    <w:rsid w:val="007B0E1F"/>
    <w:rsid w:val="007B6F6F"/>
    <w:rsid w:val="007D24C4"/>
    <w:rsid w:val="007D69D7"/>
    <w:rsid w:val="0080769D"/>
    <w:rsid w:val="00820C9F"/>
    <w:rsid w:val="0082707E"/>
    <w:rsid w:val="008315B0"/>
    <w:rsid w:val="008577E4"/>
    <w:rsid w:val="00870A8B"/>
    <w:rsid w:val="00870D8E"/>
    <w:rsid w:val="008B3AE5"/>
    <w:rsid w:val="008C388B"/>
    <w:rsid w:val="00916400"/>
    <w:rsid w:val="009255A0"/>
    <w:rsid w:val="00966EEE"/>
    <w:rsid w:val="00977C54"/>
    <w:rsid w:val="0098116F"/>
    <w:rsid w:val="00985AD5"/>
    <w:rsid w:val="009B1CE0"/>
    <w:rsid w:val="009E483B"/>
    <w:rsid w:val="009E5DA6"/>
    <w:rsid w:val="009F2F9E"/>
    <w:rsid w:val="00A16099"/>
    <w:rsid w:val="00A640BD"/>
    <w:rsid w:val="00A641A7"/>
    <w:rsid w:val="00A72F42"/>
    <w:rsid w:val="00A81C0C"/>
    <w:rsid w:val="00AD20B6"/>
    <w:rsid w:val="00AD7919"/>
    <w:rsid w:val="00AF2E6B"/>
    <w:rsid w:val="00B05BB7"/>
    <w:rsid w:val="00B17215"/>
    <w:rsid w:val="00B22914"/>
    <w:rsid w:val="00B62EEF"/>
    <w:rsid w:val="00B97B51"/>
    <w:rsid w:val="00BA0007"/>
    <w:rsid w:val="00BB0EAA"/>
    <w:rsid w:val="00BB1D79"/>
    <w:rsid w:val="00BC1D0C"/>
    <w:rsid w:val="00BC61BD"/>
    <w:rsid w:val="00BD1586"/>
    <w:rsid w:val="00BD17D9"/>
    <w:rsid w:val="00BE165D"/>
    <w:rsid w:val="00C078CB"/>
    <w:rsid w:val="00C22DBE"/>
    <w:rsid w:val="00C249E8"/>
    <w:rsid w:val="00C5078F"/>
    <w:rsid w:val="00C653D7"/>
    <w:rsid w:val="00C66D08"/>
    <w:rsid w:val="00C7470C"/>
    <w:rsid w:val="00CA0E82"/>
    <w:rsid w:val="00CA164C"/>
    <w:rsid w:val="00CA4661"/>
    <w:rsid w:val="00CE67A3"/>
    <w:rsid w:val="00D0388E"/>
    <w:rsid w:val="00D1201E"/>
    <w:rsid w:val="00D17E97"/>
    <w:rsid w:val="00D2025D"/>
    <w:rsid w:val="00D233BA"/>
    <w:rsid w:val="00D24FA7"/>
    <w:rsid w:val="00D34FD9"/>
    <w:rsid w:val="00D45A3E"/>
    <w:rsid w:val="00D64696"/>
    <w:rsid w:val="00D7710E"/>
    <w:rsid w:val="00D90D49"/>
    <w:rsid w:val="00D91AB4"/>
    <w:rsid w:val="00D9600B"/>
    <w:rsid w:val="00DA048A"/>
    <w:rsid w:val="00DA4B95"/>
    <w:rsid w:val="00DC5D96"/>
    <w:rsid w:val="00DD4F3E"/>
    <w:rsid w:val="00E13E55"/>
    <w:rsid w:val="00E20C7A"/>
    <w:rsid w:val="00E82502"/>
    <w:rsid w:val="00EA6B34"/>
    <w:rsid w:val="00EA7406"/>
    <w:rsid w:val="00EE1E7B"/>
    <w:rsid w:val="00F02730"/>
    <w:rsid w:val="00F225BF"/>
    <w:rsid w:val="00F53753"/>
    <w:rsid w:val="00F7167E"/>
    <w:rsid w:val="00F7443C"/>
    <w:rsid w:val="00F84D68"/>
    <w:rsid w:val="00F87684"/>
    <w:rsid w:val="00F9504D"/>
    <w:rsid w:val="00FA01DC"/>
    <w:rsid w:val="00FA2AFA"/>
    <w:rsid w:val="00FC2870"/>
    <w:rsid w:val="00FC710F"/>
    <w:rsid w:val="00FD6D43"/>
    <w:rsid w:val="00FE254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F5A21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95CD3-BE1A-4EEC-A792-CBC4EC99A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Andy Nuñez</cp:lastModifiedBy>
  <cp:revision>34</cp:revision>
  <cp:lastPrinted>2011-03-04T18:48:00Z</cp:lastPrinted>
  <dcterms:created xsi:type="dcterms:W3CDTF">2014-01-15T13:04:00Z</dcterms:created>
  <dcterms:modified xsi:type="dcterms:W3CDTF">2026-09-11T17:39:00Z</dcterms:modified>
</cp:coreProperties>
</file>